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76C6F" w:rsidRPr="00C76C6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76C6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76C6F">
        <w:rPr>
          <w:rFonts w:ascii="Arial" w:hAnsi="Arial" w:cs="Arial"/>
        </w:rPr>
        <w:t>Gmina Szerzyny</w:t>
      </w:r>
    </w:p>
    <w:p w:rsidR="006676AE" w:rsidRPr="0012157F" w:rsidRDefault="00C76C6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76C6F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C76C6F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76C6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76C6F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C76C6F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76C6F" w:rsidRPr="0012157F" w:rsidTr="00FE091B">
        <w:tc>
          <w:tcPr>
            <w:tcW w:w="9104" w:type="dxa"/>
            <w:shd w:val="clear" w:color="auto" w:fill="D9D9D9"/>
          </w:tcPr>
          <w:p w:rsidR="00C76C6F" w:rsidRPr="0012157F" w:rsidRDefault="00C76C6F" w:rsidP="00FE091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76C6F" w:rsidRPr="0012157F" w:rsidRDefault="00C76C6F" w:rsidP="00FE09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76C6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76C6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76C6F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C76C6F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C76C6F">
              <w:rPr>
                <w:rFonts w:ascii="Arial" w:hAnsi="Arial" w:cs="Arial"/>
                <w:sz w:val="24"/>
                <w:szCs w:val="24"/>
              </w:rPr>
              <w:t xml:space="preserve">. z 2021r. poz. 1129 z </w:t>
            </w:r>
            <w:proofErr w:type="spellStart"/>
            <w:r w:rsidRPr="00C76C6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76C6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76C6F" w:rsidRPr="00612283" w:rsidRDefault="00C76C6F" w:rsidP="00FE091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76C6F" w:rsidRPr="00612283" w:rsidRDefault="00C76C6F" w:rsidP="00FE091B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76C6F" w:rsidRPr="0012157F" w:rsidRDefault="00C76C6F" w:rsidP="00FE091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76C6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76C6F">
        <w:rPr>
          <w:rFonts w:ascii="Arial" w:hAnsi="Arial" w:cs="Arial"/>
          <w:b/>
          <w:sz w:val="24"/>
          <w:szCs w:val="24"/>
        </w:rPr>
        <w:t xml:space="preserve">Budowa akweduktu </w:t>
      </w:r>
      <w:r w:rsidR="008361C3">
        <w:rPr>
          <w:rFonts w:ascii="Arial" w:hAnsi="Arial" w:cs="Arial"/>
          <w:b/>
          <w:sz w:val="24"/>
          <w:szCs w:val="24"/>
        </w:rPr>
        <w:t xml:space="preserve">dla </w:t>
      </w:r>
      <w:r w:rsidRPr="00C76C6F">
        <w:rPr>
          <w:rFonts w:ascii="Arial" w:hAnsi="Arial" w:cs="Arial"/>
          <w:b/>
          <w:sz w:val="24"/>
          <w:szCs w:val="24"/>
        </w:rPr>
        <w:t xml:space="preserve"> miejscowości Czermna i Swoszowa</w:t>
      </w:r>
      <w:r w:rsidR="008361C3">
        <w:rPr>
          <w:rFonts w:ascii="Arial" w:hAnsi="Arial" w:cs="Arial"/>
          <w:b/>
          <w:sz w:val="24"/>
          <w:szCs w:val="24"/>
        </w:rPr>
        <w:t xml:space="preserve"> w gminie Szerzyny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76C6F" w:rsidRPr="00C76C6F">
        <w:rPr>
          <w:rFonts w:ascii="Arial" w:hAnsi="Arial" w:cs="Arial"/>
          <w:b/>
          <w:sz w:val="24"/>
          <w:szCs w:val="24"/>
        </w:rPr>
        <w:t>FER.271.9.2022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76C6F" w:rsidRPr="00C76C6F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76C6F" w:rsidRPr="0012157F" w:rsidTr="00FE09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C6F" w:rsidRPr="0012157F" w:rsidRDefault="00C76C6F" w:rsidP="00FE091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6C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C6F" w:rsidRPr="0012157F" w:rsidRDefault="00C76C6F" w:rsidP="00FE091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6C6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76C6F" w:rsidRPr="00C76C6F" w:rsidRDefault="00C76C6F" w:rsidP="00FE091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6C6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C76C6F" w:rsidRPr="0012157F" w:rsidRDefault="00C76C6F" w:rsidP="00FE091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6C6F">
              <w:rPr>
                <w:rFonts w:ascii="Arial" w:hAnsi="Arial" w:cs="Arial"/>
                <w:sz w:val="24"/>
                <w:szCs w:val="24"/>
              </w:rPr>
              <w:t>Wykonawca spełni warunek, jeżeli wykaże, że w okresie ostatnich 5 lat przez upływem terminu składania ofert, a jeżeli okres prowadzenia działalności jest krótszy - w tym okresie wykonał co najmniej dwie roboty budowlane podobne swym rodzajem do przedmiotu zamówienia o wartości brutto co najmniej 1.500.000,- zł,  polegające na budowie lub przebudowie  sieci wodociągowej,  stacji uzdatniania wody lub niezbędnej infrastruktury związanej z zaopatrzeniem w wodę.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672" w:rsidRDefault="005A7672" w:rsidP="0038231F">
      <w:pPr>
        <w:spacing w:after="0" w:line="240" w:lineRule="auto"/>
      </w:pPr>
      <w:r>
        <w:separator/>
      </w:r>
    </w:p>
  </w:endnote>
  <w:endnote w:type="continuationSeparator" w:id="1">
    <w:p w:rsidR="005A7672" w:rsidRDefault="005A76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6F" w:rsidRDefault="00C76C6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C124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C124A">
      <w:rPr>
        <w:b/>
        <w:bCs/>
        <w:sz w:val="24"/>
        <w:szCs w:val="24"/>
      </w:rPr>
      <w:fldChar w:fldCharType="separate"/>
    </w:r>
    <w:r w:rsidR="008361C3">
      <w:rPr>
        <w:b/>
        <w:bCs/>
        <w:noProof/>
      </w:rPr>
      <w:t>1</w:t>
    </w:r>
    <w:r w:rsidR="00EC124A">
      <w:rPr>
        <w:b/>
        <w:bCs/>
        <w:sz w:val="24"/>
        <w:szCs w:val="24"/>
      </w:rPr>
      <w:fldChar w:fldCharType="end"/>
    </w:r>
    <w:r>
      <w:t xml:space="preserve"> z </w:t>
    </w:r>
    <w:r w:rsidR="00EC124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C124A">
      <w:rPr>
        <w:b/>
        <w:bCs/>
        <w:sz w:val="24"/>
        <w:szCs w:val="24"/>
      </w:rPr>
      <w:fldChar w:fldCharType="separate"/>
    </w:r>
    <w:r w:rsidR="008361C3">
      <w:rPr>
        <w:b/>
        <w:bCs/>
        <w:noProof/>
      </w:rPr>
      <w:t>3</w:t>
    </w:r>
    <w:r w:rsidR="00EC124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6F" w:rsidRDefault="00C76C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672" w:rsidRDefault="005A7672" w:rsidP="0038231F">
      <w:pPr>
        <w:spacing w:after="0" w:line="240" w:lineRule="auto"/>
      </w:pPr>
      <w:r>
        <w:separator/>
      </w:r>
    </w:p>
  </w:footnote>
  <w:footnote w:type="continuationSeparator" w:id="1">
    <w:p w:rsidR="005A7672" w:rsidRDefault="005A7672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6F" w:rsidRDefault="00C76C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6F" w:rsidRDefault="00C76C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6F" w:rsidRDefault="00C76C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C76C6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2716C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709E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7672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B722F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61C3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6C6F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C124A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124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2022-06-29T16:23:00Z</cp:lastPrinted>
  <dcterms:created xsi:type="dcterms:W3CDTF">2022-06-29T15:06:00Z</dcterms:created>
  <dcterms:modified xsi:type="dcterms:W3CDTF">2022-06-29T16:24:00Z</dcterms:modified>
</cp:coreProperties>
</file>