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C3FA6" w:rsidRPr="009C3FA6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C3FA6" w:rsidRPr="009C3FA6">
        <w:rPr>
          <w:rFonts w:ascii="Arial" w:hAnsi="Arial" w:cs="Arial"/>
          <w:b/>
          <w:sz w:val="24"/>
          <w:szCs w:val="24"/>
        </w:rPr>
        <w:t>CRZP/102/2022/AZP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3FA6" w:rsidRPr="009C3FA6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3FA6" w:rsidRPr="009C3FA6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9C3FA6" w:rsidRPr="009C3FA6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3FA6" w:rsidRPr="009C3FA6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9C3FA6" w:rsidRPr="009C3FA6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3FA6" w:rsidRPr="0012157F" w:rsidTr="009D66F4">
        <w:tc>
          <w:tcPr>
            <w:tcW w:w="9104" w:type="dxa"/>
            <w:shd w:val="clear" w:color="auto" w:fill="D9D9D9"/>
          </w:tcPr>
          <w:p w:rsidR="009C3FA6" w:rsidRPr="0012157F" w:rsidRDefault="009C3FA6" w:rsidP="009D66F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C3FA6" w:rsidRDefault="009C3FA6" w:rsidP="009D66F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C3FA6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C3FA6" w:rsidRPr="00C86421" w:rsidRDefault="009C3FA6" w:rsidP="009D66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C3FA6" w:rsidRDefault="009C3FA6" w:rsidP="009D66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C3FA6" w:rsidRPr="00C86421" w:rsidRDefault="009C3FA6" w:rsidP="009D66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C3FA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C3FA6">
        <w:rPr>
          <w:rFonts w:ascii="Arial" w:hAnsi="Arial" w:cs="Arial"/>
          <w:b/>
          <w:sz w:val="24"/>
          <w:szCs w:val="24"/>
        </w:rPr>
        <w:t>Dostawa sprzętu komputerowego dla UMG w 2022 roku - 2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3FA6" w:rsidRPr="009C3FA6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C3FA6" w:rsidRPr="0012157F" w:rsidTr="009D66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FA6" w:rsidRPr="0012157F" w:rsidRDefault="009C3FA6" w:rsidP="009D66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3F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FA6" w:rsidRPr="0012157F" w:rsidRDefault="009C3FA6" w:rsidP="009D66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3FA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C3FA6" w:rsidRPr="0012157F" w:rsidRDefault="009C3FA6" w:rsidP="009D66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3FA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C3FA6" w:rsidRPr="0012157F" w:rsidTr="009D66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FA6" w:rsidRPr="0012157F" w:rsidRDefault="009C3FA6" w:rsidP="009D66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3F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FA6" w:rsidRPr="0012157F" w:rsidRDefault="009C3FA6" w:rsidP="009D66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3FA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C3FA6" w:rsidRPr="0012157F" w:rsidRDefault="009C3FA6" w:rsidP="009D66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3FA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C3FA6" w:rsidRPr="0012157F" w:rsidTr="009D66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FA6" w:rsidRPr="0012157F" w:rsidRDefault="009C3FA6" w:rsidP="009D66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3F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FA6" w:rsidRPr="0012157F" w:rsidRDefault="009C3FA6" w:rsidP="009D66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3FA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C3FA6" w:rsidRPr="0012157F" w:rsidRDefault="009C3FA6" w:rsidP="009D66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3FA6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C3FA6" w:rsidRPr="0012157F" w:rsidTr="009D66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FA6" w:rsidRPr="0012157F" w:rsidRDefault="009C3FA6" w:rsidP="009D66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3FA6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FA6" w:rsidRPr="0012157F" w:rsidRDefault="009C3FA6" w:rsidP="009D66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3FA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C3FA6" w:rsidRPr="0012157F" w:rsidRDefault="009C3FA6" w:rsidP="009D66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3FA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40D" w:rsidRDefault="00F2140D" w:rsidP="0038231F">
      <w:pPr>
        <w:spacing w:after="0" w:line="240" w:lineRule="auto"/>
      </w:pPr>
      <w:r>
        <w:separator/>
      </w:r>
    </w:p>
  </w:endnote>
  <w:endnote w:type="continuationSeparator" w:id="0">
    <w:p w:rsidR="00F2140D" w:rsidRDefault="00F214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FA6" w:rsidRDefault="009C3F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FA6" w:rsidRDefault="009C3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40D" w:rsidRDefault="00F2140D" w:rsidP="0038231F">
      <w:pPr>
        <w:spacing w:after="0" w:line="240" w:lineRule="auto"/>
      </w:pPr>
      <w:r>
        <w:separator/>
      </w:r>
    </w:p>
  </w:footnote>
  <w:footnote w:type="continuationSeparator" w:id="0">
    <w:p w:rsidR="00F2140D" w:rsidRDefault="00F2140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FA6" w:rsidRDefault="009C3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FA6" w:rsidRDefault="009C3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FA6" w:rsidRDefault="009C3F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4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FA6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140D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4103B8-FF52-406A-B387-0F658DE1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88EEF-E118-4142-9E12-E6BD0DBFC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909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2022-06-29T06:48:00Z</dcterms:created>
  <dcterms:modified xsi:type="dcterms:W3CDTF">2022-06-29T06:48:00Z</dcterms:modified>
</cp:coreProperties>
</file>