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4027A" w:rsidRPr="0074027A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4027A" w:rsidRPr="0074027A">
        <w:rPr>
          <w:b/>
        </w:rPr>
        <w:t>CRZP/96/2022/AZP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4027A" w:rsidRPr="004A5DB6" w:rsidTr="00DC6037">
        <w:tc>
          <w:tcPr>
            <w:tcW w:w="9212" w:type="dxa"/>
            <w:shd w:val="clear" w:color="auto" w:fill="auto"/>
          </w:tcPr>
          <w:p w:rsidR="0074027A" w:rsidRPr="004A5DB6" w:rsidRDefault="0074027A" w:rsidP="00DC603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4027A" w:rsidRPr="004A5DB6" w:rsidRDefault="0074027A" w:rsidP="00DC603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4027A">
              <w:t>(</w:t>
            </w:r>
            <w:proofErr w:type="spellStart"/>
            <w:r w:rsidRPr="0074027A">
              <w:t>t.j</w:t>
            </w:r>
            <w:proofErr w:type="spellEnd"/>
            <w:r w:rsidRPr="0074027A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4027A" w:rsidRPr="004A5DB6" w:rsidRDefault="0074027A" w:rsidP="00DC60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4027A" w:rsidRPr="004A5DB6" w:rsidRDefault="0074027A" w:rsidP="00DC603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4027A" w:rsidRPr="004A5DB6" w:rsidRDefault="0074027A" w:rsidP="00DC603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4027A" w:rsidRPr="0074027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4027A" w:rsidP="005434B3">
      <w:pPr>
        <w:spacing w:after="240" w:line="276" w:lineRule="auto"/>
        <w:jc w:val="center"/>
      </w:pPr>
      <w:r w:rsidRPr="0074027A">
        <w:rPr>
          <w:b/>
        </w:rPr>
        <w:t>Dostawa urządzeń elektronicznych w ramach projektu RID/2022/GA/4 - Narzędzie do osiowania wałów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3563F5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30E" w:rsidRDefault="00F7230E" w:rsidP="0038231F">
      <w:pPr>
        <w:spacing w:after="0" w:line="240" w:lineRule="auto"/>
      </w:pPr>
      <w:r>
        <w:separator/>
      </w:r>
    </w:p>
  </w:endnote>
  <w:endnote w:type="continuationSeparator" w:id="0">
    <w:p w:rsidR="00F7230E" w:rsidRDefault="00F723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27A" w:rsidRDefault="00740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27A" w:rsidRDefault="00740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30E" w:rsidRDefault="00F7230E" w:rsidP="0038231F">
      <w:pPr>
        <w:spacing w:after="0" w:line="240" w:lineRule="auto"/>
      </w:pPr>
      <w:r>
        <w:separator/>
      </w:r>
    </w:p>
  </w:footnote>
  <w:footnote w:type="continuationSeparator" w:id="0">
    <w:p w:rsidR="00F7230E" w:rsidRDefault="00F723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27A" w:rsidRDefault="00740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27A" w:rsidRDefault="00740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27A" w:rsidRDefault="00740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3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563F5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027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230E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BA1923"/>
  <w15:chartTrackingRefBased/>
  <w15:docId w15:val="{975DAE99-5969-4D72-A850-5458F035D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76A5F-EE95-4581-91DD-B43D92680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247</Words>
  <Characters>1483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2022-06-22T10:43:00Z</cp:lastPrinted>
  <dcterms:created xsi:type="dcterms:W3CDTF">2022-06-22T10:43:00Z</dcterms:created>
  <dcterms:modified xsi:type="dcterms:W3CDTF">2022-06-22T10:43:00Z</dcterms:modified>
</cp:coreProperties>
</file>