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871025" w:rsidRPr="00871025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871025" w:rsidRPr="00871025">
        <w:rPr>
          <w:rFonts w:ascii="Calibri" w:hAnsi="Calibri" w:cs="Calibri"/>
          <w:b/>
        </w:rPr>
        <w:t>CRZP/100/2022/AZP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B70F29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871025" w:rsidRPr="00871025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871025" w:rsidRPr="00871025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871025" w:rsidRPr="00871025">
        <w:rPr>
          <w:rFonts w:ascii="Calibri" w:hAnsi="Calibri" w:cs="Calibri"/>
          <w:b/>
        </w:rPr>
        <w:t>Wykonanie izolacji ścian fundamentowych w budynku Wydziału Nawigacyjnego w Gdyni przy Al. Jana Pawła II 3 - ETAP II</w:t>
      </w:r>
      <w:r w:rsidRPr="00C84D38">
        <w:rPr>
          <w:rFonts w:ascii="Calibri" w:hAnsi="Calibri" w:cs="Calibri"/>
          <w:b/>
        </w:rPr>
        <w:t>”</w:t>
      </w:r>
    </w:p>
    <w:p w:rsidR="00F80D5B" w:rsidRDefault="00F80D5B" w:rsidP="00F80D5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F80D5B" w:rsidTr="00F80D5B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Obiekt zabytkowy wpisany do rejestru zabytków </w:t>
            </w: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(wpisać numeru zabytku)</w:t>
            </w:r>
          </w:p>
        </w:tc>
      </w:tr>
      <w:tr w:rsidR="00F80D5B" w:rsidTr="00F80D5B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F80D5B" w:rsidTr="00F80D5B">
        <w:trPr>
          <w:trHeight w:val="617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  <w:p w:rsidR="00F80D5B" w:rsidRDefault="00F80D5B">
            <w:pPr>
              <w:rPr>
                <w:rFonts w:ascii="Calibri" w:hAnsi="Calibri" w:cs="Calibri"/>
              </w:rPr>
            </w:pPr>
          </w:p>
          <w:p w:rsidR="00F80D5B" w:rsidRDefault="00F80D5B">
            <w:pPr>
              <w:rPr>
                <w:rFonts w:ascii="Calibri" w:hAnsi="Calibri" w:cs="Calibri"/>
              </w:rPr>
            </w:pPr>
          </w:p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</w:tr>
      <w:tr w:rsidR="00F80D5B" w:rsidTr="00F80D5B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  <w:p w:rsidR="00F80D5B" w:rsidRDefault="00F80D5B">
            <w:pPr>
              <w:rPr>
                <w:rFonts w:ascii="Calibri" w:hAnsi="Calibri" w:cs="Calibri"/>
              </w:rPr>
            </w:pPr>
          </w:p>
          <w:p w:rsidR="00F80D5B" w:rsidRDefault="00F80D5B">
            <w:pPr>
              <w:rPr>
                <w:rFonts w:ascii="Calibri" w:hAnsi="Calibri" w:cs="Calibri"/>
              </w:rPr>
            </w:pPr>
          </w:p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</w:tr>
      <w:tr w:rsidR="00F80D5B" w:rsidTr="00F80D5B">
        <w:trPr>
          <w:trHeight w:val="40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  <w:p w:rsidR="00F80D5B" w:rsidRDefault="00F80D5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  <w:p w:rsidR="00F80D5B" w:rsidRDefault="00F80D5B">
            <w:pPr>
              <w:rPr>
                <w:rFonts w:ascii="Calibri" w:hAnsi="Calibri" w:cs="Calibri"/>
              </w:rPr>
            </w:pPr>
          </w:p>
          <w:p w:rsidR="00F80D5B" w:rsidRDefault="00F80D5B">
            <w:pPr>
              <w:rPr>
                <w:rFonts w:ascii="Calibri" w:hAnsi="Calibri" w:cs="Calibri"/>
              </w:rPr>
            </w:pPr>
          </w:p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5B" w:rsidRDefault="00F80D5B">
            <w:pPr>
              <w:rPr>
                <w:rFonts w:ascii="Calibri" w:hAnsi="Calibri" w:cs="Calibri"/>
              </w:rPr>
            </w:pPr>
          </w:p>
        </w:tc>
      </w:tr>
    </w:tbl>
    <w:p w:rsidR="00F80D5B" w:rsidRDefault="00F80D5B" w:rsidP="00F80D5B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Do niniejszego wykazu dołączamy dokumenty potwierdzające należyte wykonanie wyszczególnionych w powyższej tabeli robót.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  <w:bookmarkStart w:id="0" w:name="_GoBack"/>
      <w:bookmarkEnd w:id="0"/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F80D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36B" w:rsidRDefault="008E036B">
      <w:r>
        <w:separator/>
      </w:r>
    </w:p>
  </w:endnote>
  <w:endnote w:type="continuationSeparator" w:id="0">
    <w:p w:rsidR="008E036B" w:rsidRDefault="008E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36B" w:rsidRDefault="008E036B">
      <w:r>
        <w:separator/>
      </w:r>
    </w:p>
  </w:footnote>
  <w:footnote w:type="continuationSeparator" w:id="0">
    <w:p w:rsidR="008E036B" w:rsidRDefault="008E0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025" w:rsidRDefault="008710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871025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izolacji ścian fundamentowych w budynku Wydziału Nawigacyjnego w Gdyni przy Al. Jana Pawła II 3 - ETAP II</w:t>
    </w:r>
  </w:p>
  <w:p w:rsidR="00383224" w:rsidRPr="00C84FD3" w:rsidRDefault="0038322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36B"/>
    <w:rsid w:val="00013C96"/>
    <w:rsid w:val="000D6FE5"/>
    <w:rsid w:val="001B7A22"/>
    <w:rsid w:val="001F059E"/>
    <w:rsid w:val="00383224"/>
    <w:rsid w:val="00425DD9"/>
    <w:rsid w:val="00514AD2"/>
    <w:rsid w:val="00541AEB"/>
    <w:rsid w:val="005E43A0"/>
    <w:rsid w:val="00792635"/>
    <w:rsid w:val="00871025"/>
    <w:rsid w:val="008E036B"/>
    <w:rsid w:val="008F50C0"/>
    <w:rsid w:val="00A43C8C"/>
    <w:rsid w:val="00B70F29"/>
    <w:rsid w:val="00C75AFF"/>
    <w:rsid w:val="00C84D38"/>
    <w:rsid w:val="00CB0252"/>
    <w:rsid w:val="00DD74AE"/>
    <w:rsid w:val="00EF0FC8"/>
    <w:rsid w:val="00F56EFC"/>
    <w:rsid w:val="00F80D5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921611-129F-4EED-9ADC-DBD7CE44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F80D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80D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8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154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2022-06-27T10:20:00Z</cp:lastPrinted>
  <dcterms:created xsi:type="dcterms:W3CDTF">2022-06-27T10:20:00Z</dcterms:created>
  <dcterms:modified xsi:type="dcterms:W3CDTF">2022-06-27T10:20:00Z</dcterms:modified>
</cp:coreProperties>
</file>