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B96330" w:rsidRPr="00B96330">
        <w:rPr>
          <w:rFonts w:ascii="Calibri" w:hAnsi="Calibri" w:cs="Calibri"/>
          <w:b/>
          <w:sz w:val="24"/>
          <w:szCs w:val="24"/>
        </w:rPr>
        <w:t>3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B96330" w:rsidRPr="00B96330">
        <w:rPr>
          <w:rFonts w:ascii="Calibri" w:hAnsi="Calibri" w:cs="Calibri"/>
          <w:b/>
        </w:rPr>
        <w:t>CRZP/99/2022/AZP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B96330" w:rsidRPr="00B96330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B96330" w:rsidRPr="00B96330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B96330" w:rsidRPr="00B96330">
        <w:rPr>
          <w:rFonts w:ascii="Calibri" w:hAnsi="Calibri" w:cs="Calibri"/>
          <w:b/>
        </w:rPr>
        <w:t>Przebudowa pomieszczeń na parterze skrzydła zachodniego w budynku Wydziału Nawigacyjnego przy Al. Jana Pawła II 3 w Gdyni - branża budowlana</w:t>
      </w:r>
      <w:r w:rsidRPr="00C84D38">
        <w:rPr>
          <w:rFonts w:ascii="Calibri" w:hAnsi="Calibri" w:cs="Calibri"/>
          <w:b/>
        </w:rPr>
        <w:t>”</w:t>
      </w:r>
    </w:p>
    <w:p w:rsidR="00787A65" w:rsidRDefault="00787A65" w:rsidP="00787A6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787A65" w:rsidTr="00787A6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Obiekt zabytkowy wpisany do rejestru zabytków </w:t>
            </w: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(wpisać numeru zabytku)</w:t>
            </w:r>
          </w:p>
        </w:tc>
      </w:tr>
      <w:tr w:rsidR="00787A65" w:rsidTr="00787A6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787A65" w:rsidTr="00787A65">
        <w:trPr>
          <w:trHeight w:val="617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</w:tr>
      <w:tr w:rsidR="00787A65" w:rsidTr="00787A6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</w:tr>
      <w:tr w:rsidR="00787A65" w:rsidTr="00787A65">
        <w:trPr>
          <w:trHeight w:val="40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  <w:p w:rsidR="00787A65" w:rsidRDefault="00787A6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65" w:rsidRDefault="00787A65">
            <w:pPr>
              <w:rPr>
                <w:rFonts w:ascii="Calibri" w:hAnsi="Calibri" w:cs="Calibri"/>
              </w:rPr>
            </w:pPr>
          </w:p>
        </w:tc>
      </w:tr>
    </w:tbl>
    <w:p w:rsidR="00787A65" w:rsidRDefault="00787A65" w:rsidP="00787A65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Do niniejszego wykazu dołączamy dokumenty potwierdzające należyte wykonanie wyszczególnionych w powyższej tabeli robót.</w:t>
      </w:r>
    </w:p>
    <w:p w:rsidR="00787A65" w:rsidRDefault="00787A65" w:rsidP="00787A65">
      <w:pPr>
        <w:ind w:left="210"/>
        <w:jc w:val="both"/>
        <w:rPr>
          <w:rFonts w:ascii="Calibri" w:hAnsi="Calibri" w:cs="Calibri"/>
        </w:rPr>
      </w:pPr>
    </w:p>
    <w:p w:rsidR="00787A65" w:rsidRDefault="00787A65" w:rsidP="00787A65">
      <w:pPr>
        <w:ind w:left="210"/>
        <w:jc w:val="both"/>
        <w:rPr>
          <w:rFonts w:ascii="Calibri" w:hAnsi="Calibri" w:cs="Calibri"/>
        </w:rPr>
      </w:pPr>
    </w:p>
    <w:p w:rsidR="00787A65" w:rsidRDefault="00787A65" w:rsidP="00787A65">
      <w:pPr>
        <w:ind w:left="210"/>
        <w:jc w:val="both"/>
        <w:rPr>
          <w:rFonts w:ascii="Calibri" w:hAnsi="Calibri" w:cs="Calibri"/>
        </w:rPr>
      </w:pPr>
    </w:p>
    <w:p w:rsidR="00787A65" w:rsidRDefault="00787A65" w:rsidP="00787A65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 xml:space="preserve"> dnia </w:t>
      </w: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u w:val="dotted"/>
        </w:rPr>
        <w:tab/>
      </w:r>
    </w:p>
    <w:p w:rsidR="00787A65" w:rsidRDefault="00787A65" w:rsidP="00787A65">
      <w:pPr>
        <w:ind w:left="5529"/>
        <w:jc w:val="center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bookmarkStart w:id="0" w:name="_GoBack"/>
      <w:bookmarkEnd w:id="0"/>
    </w:p>
    <w:sectPr w:rsidR="00C84D38" w:rsidRPr="00C84D38" w:rsidSect="00787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72B" w:rsidRDefault="00C5072B">
      <w:r>
        <w:separator/>
      </w:r>
    </w:p>
  </w:endnote>
  <w:endnote w:type="continuationSeparator" w:id="0">
    <w:p w:rsidR="00C5072B" w:rsidRDefault="00C5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72B" w:rsidRDefault="00C5072B">
      <w:r>
        <w:separator/>
      </w:r>
    </w:p>
  </w:footnote>
  <w:footnote w:type="continuationSeparator" w:id="0">
    <w:p w:rsidR="00C5072B" w:rsidRDefault="00C50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330" w:rsidRDefault="00B96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B96330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branża budowlana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72B"/>
    <w:rsid w:val="00013C96"/>
    <w:rsid w:val="000D6FE5"/>
    <w:rsid w:val="001B7A22"/>
    <w:rsid w:val="001F059E"/>
    <w:rsid w:val="00383224"/>
    <w:rsid w:val="00425DD9"/>
    <w:rsid w:val="00514AD2"/>
    <w:rsid w:val="00541AEB"/>
    <w:rsid w:val="005E43A0"/>
    <w:rsid w:val="00787A65"/>
    <w:rsid w:val="00792635"/>
    <w:rsid w:val="008F50C0"/>
    <w:rsid w:val="00A43C8C"/>
    <w:rsid w:val="00B70F29"/>
    <w:rsid w:val="00B96330"/>
    <w:rsid w:val="00C5072B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137A48"/>
  <w15:chartTrackingRefBased/>
  <w15:docId w15:val="{A5C3B205-82AC-482A-8544-8A74E217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2022-06-27T07:43:00Z</cp:lastPrinted>
  <dcterms:created xsi:type="dcterms:W3CDTF">2022-06-27T07:43:00Z</dcterms:created>
  <dcterms:modified xsi:type="dcterms:W3CDTF">2022-06-27T07:43:00Z</dcterms:modified>
</cp:coreProperties>
</file>