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A27FF" w14:textId="77777777" w:rsidR="007B57F3" w:rsidRPr="002245BE" w:rsidRDefault="007B57F3" w:rsidP="007B57F3">
      <w:pPr>
        <w:spacing w:after="240"/>
        <w:jc w:val="right"/>
        <w:rPr>
          <w:sz w:val="22"/>
          <w:szCs w:val="22"/>
        </w:rPr>
      </w:pPr>
      <w:bookmarkStart w:id="0" w:name="_Hlk53520193"/>
      <w:r w:rsidRPr="00BA286C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BA286C">
        <w:rPr>
          <w:sz w:val="22"/>
          <w:szCs w:val="22"/>
        </w:rPr>
        <w:t>2022-06-24</w:t>
      </w:r>
    </w:p>
    <w:p w14:paraId="06DD45F8" w14:textId="77777777" w:rsidR="007B57F3" w:rsidRPr="002245BE" w:rsidRDefault="007B57F3" w:rsidP="007B57F3">
      <w:pPr>
        <w:spacing w:after="240"/>
        <w:rPr>
          <w:sz w:val="22"/>
          <w:szCs w:val="22"/>
        </w:rPr>
      </w:pPr>
    </w:p>
    <w:p w14:paraId="71D1F6E2" w14:textId="77777777" w:rsidR="007B57F3" w:rsidRPr="00BA286C" w:rsidRDefault="007B57F3" w:rsidP="007B57F3">
      <w:pPr>
        <w:spacing w:after="40"/>
        <w:rPr>
          <w:b/>
          <w:bCs/>
          <w:sz w:val="22"/>
          <w:szCs w:val="22"/>
        </w:rPr>
      </w:pPr>
      <w:r w:rsidRPr="00BA286C">
        <w:rPr>
          <w:b/>
          <w:bCs/>
          <w:sz w:val="22"/>
          <w:szCs w:val="22"/>
        </w:rPr>
        <w:t>Akademia Górniczo - Hutnicza</w:t>
      </w:r>
    </w:p>
    <w:p w14:paraId="1EF93A5C" w14:textId="77777777" w:rsidR="007B57F3" w:rsidRPr="00BA286C" w:rsidRDefault="007B57F3" w:rsidP="007B57F3">
      <w:pPr>
        <w:spacing w:after="40"/>
        <w:rPr>
          <w:b/>
          <w:bCs/>
          <w:sz w:val="22"/>
          <w:szCs w:val="22"/>
        </w:rPr>
      </w:pPr>
      <w:r w:rsidRPr="00BA286C">
        <w:rPr>
          <w:b/>
          <w:bCs/>
          <w:sz w:val="22"/>
          <w:szCs w:val="22"/>
        </w:rPr>
        <w:t>im. Stanisława Staszica w Krakowie</w:t>
      </w:r>
    </w:p>
    <w:p w14:paraId="5A409172" w14:textId="77777777" w:rsidR="007B57F3" w:rsidRPr="002245BE" w:rsidRDefault="007B57F3" w:rsidP="007B57F3">
      <w:pPr>
        <w:spacing w:after="40"/>
        <w:rPr>
          <w:b/>
          <w:bCs/>
          <w:sz w:val="22"/>
          <w:szCs w:val="22"/>
        </w:rPr>
      </w:pPr>
      <w:r w:rsidRPr="00BA286C">
        <w:rPr>
          <w:b/>
          <w:bCs/>
          <w:sz w:val="22"/>
          <w:szCs w:val="22"/>
        </w:rPr>
        <w:t>Dział Zamówień Publicznych</w:t>
      </w:r>
    </w:p>
    <w:p w14:paraId="7A189AD4" w14:textId="77777777" w:rsidR="007B57F3" w:rsidRPr="002245BE" w:rsidRDefault="007B57F3" w:rsidP="007B57F3">
      <w:pPr>
        <w:rPr>
          <w:sz w:val="22"/>
          <w:szCs w:val="22"/>
        </w:rPr>
      </w:pPr>
      <w:r w:rsidRPr="00BA286C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BA286C">
        <w:rPr>
          <w:sz w:val="22"/>
          <w:szCs w:val="22"/>
        </w:rPr>
        <w:t>30</w:t>
      </w:r>
    </w:p>
    <w:p w14:paraId="1CF89DBF" w14:textId="77777777" w:rsidR="007B57F3" w:rsidRPr="002245BE" w:rsidRDefault="007B57F3" w:rsidP="007B57F3">
      <w:pPr>
        <w:rPr>
          <w:sz w:val="22"/>
          <w:szCs w:val="22"/>
        </w:rPr>
      </w:pPr>
      <w:r w:rsidRPr="00BA286C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BA286C">
        <w:rPr>
          <w:sz w:val="22"/>
          <w:szCs w:val="22"/>
        </w:rPr>
        <w:t>Kraków</w:t>
      </w:r>
    </w:p>
    <w:p w14:paraId="08C85D11" w14:textId="77777777" w:rsidR="007B57F3" w:rsidRPr="002245BE" w:rsidRDefault="007B57F3" w:rsidP="007B57F3">
      <w:pPr>
        <w:rPr>
          <w:sz w:val="22"/>
          <w:szCs w:val="22"/>
        </w:rPr>
      </w:pPr>
    </w:p>
    <w:p w14:paraId="09A6FCE4" w14:textId="77777777" w:rsidR="007B57F3" w:rsidRDefault="007B57F3" w:rsidP="007B57F3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BA286C">
        <w:rPr>
          <w:bCs/>
          <w:sz w:val="22"/>
          <w:szCs w:val="22"/>
        </w:rPr>
        <w:t>KC-zp.272-342/22</w:t>
      </w:r>
    </w:p>
    <w:p w14:paraId="664074A4" w14:textId="77777777" w:rsidR="007B57F3" w:rsidRDefault="007B57F3" w:rsidP="007B57F3">
      <w:pPr>
        <w:spacing w:line="276" w:lineRule="auto"/>
        <w:rPr>
          <w:sz w:val="22"/>
          <w:szCs w:val="22"/>
        </w:rPr>
      </w:pPr>
    </w:p>
    <w:p w14:paraId="51C7B229" w14:textId="77777777" w:rsidR="007B57F3" w:rsidRPr="00E62859" w:rsidRDefault="007B57F3" w:rsidP="007B57F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50AAF06" w14:textId="77777777" w:rsidR="007B57F3" w:rsidRPr="00C65E53" w:rsidRDefault="007B57F3" w:rsidP="007B57F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5E97B1B" w14:textId="77777777" w:rsidR="007B57F3" w:rsidRDefault="007B57F3" w:rsidP="007B57F3">
      <w:pPr>
        <w:pStyle w:val="Nagwek1"/>
        <w:spacing w:before="0" w:after="0"/>
        <w:rPr>
          <w:sz w:val="28"/>
        </w:rPr>
      </w:pPr>
    </w:p>
    <w:p w14:paraId="59249373" w14:textId="159BDA2C" w:rsidR="007B57F3" w:rsidRDefault="007B57F3" w:rsidP="007B57F3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6B39780B" w14:textId="77777777" w:rsidR="007B57F3" w:rsidRDefault="007B57F3" w:rsidP="007B57F3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16BF32F6" w14:textId="77777777" w:rsidR="007B57F3" w:rsidRDefault="007B57F3" w:rsidP="007B57F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B57F3" w:rsidRPr="00607F9B" w14:paraId="5819B612" w14:textId="77777777" w:rsidTr="0024356B">
        <w:trPr>
          <w:trHeight w:val="638"/>
        </w:trPr>
        <w:tc>
          <w:tcPr>
            <w:tcW w:w="959" w:type="dxa"/>
            <w:shd w:val="clear" w:color="auto" w:fill="auto"/>
          </w:tcPr>
          <w:p w14:paraId="4012CFAC" w14:textId="77777777" w:rsidR="007B57F3" w:rsidRPr="00607F9B" w:rsidRDefault="007B57F3" w:rsidP="0024356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B5DE31" w14:textId="77777777" w:rsidR="007B57F3" w:rsidRPr="00607F9B" w:rsidRDefault="007B57F3" w:rsidP="0024356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286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A286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286C">
              <w:rPr>
                <w:b/>
                <w:bCs/>
                <w:sz w:val="22"/>
                <w:szCs w:val="22"/>
              </w:rPr>
              <w:t>Remont pomieszczenia laboratoryjnego nr 01 wraz z montażem zamków centralnych lab. 07-015 w H-A1 na terenie AGH w Krakowie. - KC-zp.272-342/22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286C">
              <w:rPr>
                <w:b/>
                <w:sz w:val="22"/>
                <w:szCs w:val="22"/>
              </w:rPr>
              <w:t>KC-zp.272-342/22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D6ABA2F" w14:textId="77777777" w:rsidR="007B57F3" w:rsidRDefault="007B57F3" w:rsidP="007B57F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275A1A0" w14:textId="77777777" w:rsidR="007B57F3" w:rsidRDefault="007B57F3" w:rsidP="007B57F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Pr="00BA286C">
        <w:rPr>
          <w:sz w:val="22"/>
          <w:szCs w:val="22"/>
        </w:rPr>
        <w:t>(</w:t>
      </w:r>
      <w:proofErr w:type="spellStart"/>
      <w:r w:rsidRPr="00BA286C">
        <w:rPr>
          <w:sz w:val="22"/>
          <w:szCs w:val="22"/>
        </w:rPr>
        <w:t>t.j</w:t>
      </w:r>
      <w:proofErr w:type="spellEnd"/>
      <w:r w:rsidRPr="00BA286C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65C63709" w14:textId="77777777" w:rsidR="007B57F3" w:rsidRDefault="007B57F3" w:rsidP="007B57F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B57F3" w14:paraId="76BD7A34" w14:textId="77777777" w:rsidTr="0024356B">
        <w:trPr>
          <w:cantSplit/>
        </w:trPr>
        <w:tc>
          <w:tcPr>
            <w:tcW w:w="10150" w:type="dxa"/>
          </w:tcPr>
          <w:p w14:paraId="003A5227" w14:textId="77777777" w:rsidR="007B57F3" w:rsidRDefault="007B57F3" w:rsidP="0024356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41C06">
              <w:rPr>
                <w:b/>
                <w:sz w:val="22"/>
                <w:szCs w:val="22"/>
                <w:lang w:val="en-US"/>
              </w:rPr>
              <w:t>Personel</w:t>
            </w:r>
            <w:proofErr w:type="spellEnd"/>
            <w:r w:rsidRPr="00941C0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1C06">
              <w:rPr>
                <w:b/>
                <w:sz w:val="22"/>
                <w:szCs w:val="22"/>
                <w:lang w:val="en-US"/>
              </w:rPr>
              <w:t>Procare</w:t>
            </w:r>
            <w:proofErr w:type="spellEnd"/>
            <w:r w:rsidRPr="00941C06">
              <w:rPr>
                <w:b/>
                <w:sz w:val="22"/>
                <w:szCs w:val="22"/>
                <w:lang w:val="en-US"/>
              </w:rPr>
              <w:t xml:space="preserve"> sp. z </w:t>
            </w:r>
            <w:proofErr w:type="spellStart"/>
            <w:r w:rsidRPr="00941C06">
              <w:rPr>
                <w:b/>
                <w:sz w:val="22"/>
                <w:szCs w:val="22"/>
                <w:lang w:val="en-US"/>
              </w:rPr>
              <w:t>o.</w:t>
            </w:r>
            <w:r>
              <w:rPr>
                <w:b/>
                <w:sz w:val="22"/>
                <w:szCs w:val="22"/>
                <w:lang w:val="en-US"/>
              </w:rPr>
              <w:t>o.</w:t>
            </w:r>
            <w:proofErr w:type="spellEnd"/>
          </w:p>
          <w:p w14:paraId="586E5BA3" w14:textId="77777777" w:rsidR="007B57F3" w:rsidRPr="007B57F3" w:rsidRDefault="007B57F3" w:rsidP="0024356B">
            <w:pPr>
              <w:jc w:val="both"/>
              <w:rPr>
                <w:b/>
                <w:sz w:val="22"/>
                <w:szCs w:val="22"/>
              </w:rPr>
            </w:pPr>
            <w:r w:rsidRPr="007B57F3">
              <w:rPr>
                <w:b/>
                <w:sz w:val="22"/>
                <w:szCs w:val="22"/>
              </w:rPr>
              <w:t>Ul. Św. Wojciecha 23/4</w:t>
            </w:r>
          </w:p>
          <w:p w14:paraId="1CBE6245" w14:textId="77777777" w:rsidR="007B57F3" w:rsidRPr="007B57F3" w:rsidRDefault="007B57F3" w:rsidP="0024356B">
            <w:pPr>
              <w:jc w:val="both"/>
              <w:rPr>
                <w:b/>
                <w:sz w:val="22"/>
                <w:szCs w:val="22"/>
              </w:rPr>
            </w:pPr>
            <w:r w:rsidRPr="007B57F3">
              <w:rPr>
                <w:b/>
                <w:sz w:val="22"/>
                <w:szCs w:val="22"/>
              </w:rPr>
              <w:t>31-150 Kraków</w:t>
            </w:r>
          </w:p>
          <w:p w14:paraId="4ECCC210" w14:textId="77777777" w:rsidR="007B57F3" w:rsidRPr="00D26ED6" w:rsidRDefault="007B57F3" w:rsidP="0024356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3DC737" w14:textId="77777777" w:rsidR="007B57F3" w:rsidRPr="00D26ED6" w:rsidRDefault="007B57F3" w:rsidP="0024356B">
            <w:pPr>
              <w:jc w:val="both"/>
              <w:rPr>
                <w:b/>
                <w:sz w:val="22"/>
                <w:szCs w:val="22"/>
              </w:rPr>
            </w:pPr>
            <w:r w:rsidRPr="00BA286C">
              <w:rPr>
                <w:sz w:val="22"/>
                <w:szCs w:val="22"/>
              </w:rPr>
              <w:t>Remont pomieszczenia laboratoryjnego nr 01 wraz z montażem zamków centralnych lab. 07-015 w H-A1 na terenie AGH w Krakowie. - KC-zp.272-342/22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A286C">
              <w:rPr>
                <w:b/>
                <w:sz w:val="22"/>
                <w:szCs w:val="22"/>
              </w:rPr>
              <w:t>127 975.23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D1055EE" w14:textId="77777777" w:rsidR="007B57F3" w:rsidRPr="00941C06" w:rsidRDefault="007B57F3" w:rsidP="0024356B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pod względem kryterium oceny ofert</w:t>
            </w:r>
          </w:p>
        </w:tc>
      </w:tr>
    </w:tbl>
    <w:p w14:paraId="5E0608B6" w14:textId="77777777" w:rsidR="007B57F3" w:rsidRPr="00756CDA" w:rsidRDefault="007B57F3" w:rsidP="007B57F3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7B57F3" w:rsidRPr="008567C7" w14:paraId="11E1787D" w14:textId="77777777" w:rsidTr="0024356B">
        <w:trPr>
          <w:trHeight w:val="510"/>
        </w:trPr>
        <w:tc>
          <w:tcPr>
            <w:tcW w:w="595" w:type="pct"/>
            <w:vAlign w:val="center"/>
          </w:tcPr>
          <w:p w14:paraId="288916A5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E367A54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AFFBFCE" w14:textId="77777777" w:rsidR="007B57F3" w:rsidRPr="008567C7" w:rsidRDefault="007B57F3" w:rsidP="0024356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06E3321" w14:textId="77777777" w:rsidR="007B57F3" w:rsidRPr="008567C7" w:rsidRDefault="007B57F3" w:rsidP="0024356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5EAC450A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B57F3" w:rsidRPr="008567C7" w14:paraId="5591AEB7" w14:textId="77777777" w:rsidTr="0024356B">
        <w:tc>
          <w:tcPr>
            <w:tcW w:w="595" w:type="pct"/>
            <w:vAlign w:val="center"/>
          </w:tcPr>
          <w:p w14:paraId="11D7FD73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622D46F" w14:textId="77777777" w:rsidR="007B57F3" w:rsidRPr="007B57F3" w:rsidRDefault="007B57F3" w:rsidP="002435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7B57F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Personel</w:t>
            </w:r>
            <w:proofErr w:type="spellEnd"/>
            <w:r w:rsidRPr="007B57F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7F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Procare</w:t>
            </w:r>
            <w:proofErr w:type="spellEnd"/>
            <w:r w:rsidRPr="007B57F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7B57F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213C6DE2" w14:textId="77777777" w:rsidR="007B57F3" w:rsidRPr="00941C06" w:rsidRDefault="007B57F3" w:rsidP="0024356B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C06">
              <w:rPr>
                <w:rFonts w:ascii="Times New Roman" w:hAnsi="Times New Roman" w:cs="Times New Roman"/>
                <w:bCs/>
                <w:sz w:val="18"/>
                <w:szCs w:val="18"/>
              </w:rPr>
              <w:t>Ul. Św. Wojciecha 23/4</w:t>
            </w:r>
          </w:p>
          <w:p w14:paraId="26503C7D" w14:textId="77777777" w:rsidR="007B57F3" w:rsidRPr="001B7815" w:rsidRDefault="007B57F3" w:rsidP="0024356B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C06">
              <w:rPr>
                <w:rFonts w:ascii="Times New Roman" w:hAnsi="Times New Roman" w:cs="Times New Roman"/>
                <w:bCs/>
                <w:sz w:val="18"/>
                <w:szCs w:val="18"/>
              </w:rPr>
              <w:t>31-150 Kraków</w:t>
            </w:r>
          </w:p>
        </w:tc>
        <w:tc>
          <w:tcPr>
            <w:tcW w:w="952" w:type="pct"/>
            <w:vAlign w:val="center"/>
          </w:tcPr>
          <w:p w14:paraId="6F2D4287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65E1AF2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33C90F3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B57F3" w:rsidRPr="008567C7" w14:paraId="7CD2E584" w14:textId="77777777" w:rsidTr="0024356B">
        <w:tc>
          <w:tcPr>
            <w:tcW w:w="595" w:type="pct"/>
            <w:vAlign w:val="center"/>
          </w:tcPr>
          <w:p w14:paraId="50E886A9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0382D59E" w14:textId="77777777" w:rsidR="007B57F3" w:rsidRPr="002B6761" w:rsidRDefault="007B57F3" w:rsidP="002435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/>
                <w:sz w:val="18"/>
                <w:szCs w:val="18"/>
              </w:rPr>
              <w:t>ELEKTRO-MAX MOROŃSKI Sp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z o.o.</w:t>
            </w:r>
          </w:p>
          <w:p w14:paraId="4D49C82B" w14:textId="77777777" w:rsidR="007B57F3" w:rsidRPr="008567C7" w:rsidRDefault="007B57F3" w:rsidP="002435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Friedleina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4-6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/215-216</w:t>
            </w:r>
          </w:p>
          <w:p w14:paraId="2290F530" w14:textId="77777777" w:rsidR="007B57F3" w:rsidRPr="001B7815" w:rsidRDefault="007B57F3" w:rsidP="002435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30-009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E1AE491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48,79</w:t>
            </w:r>
          </w:p>
        </w:tc>
        <w:tc>
          <w:tcPr>
            <w:tcW w:w="952" w:type="pct"/>
            <w:vAlign w:val="center"/>
          </w:tcPr>
          <w:p w14:paraId="58BF5602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F536192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88,79</w:t>
            </w:r>
          </w:p>
        </w:tc>
      </w:tr>
      <w:tr w:rsidR="007B57F3" w:rsidRPr="008567C7" w14:paraId="0644549E" w14:textId="77777777" w:rsidTr="0024356B">
        <w:tc>
          <w:tcPr>
            <w:tcW w:w="595" w:type="pct"/>
            <w:vAlign w:val="center"/>
          </w:tcPr>
          <w:p w14:paraId="41BC0418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4F5F265" w14:textId="77777777" w:rsidR="007B57F3" w:rsidRPr="002B6761" w:rsidRDefault="007B57F3" w:rsidP="002435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4A60F930" w14:textId="77777777" w:rsidR="007B57F3" w:rsidRPr="008567C7" w:rsidRDefault="007B57F3" w:rsidP="002435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4480E1" w14:textId="77777777" w:rsidR="007B57F3" w:rsidRPr="001B7815" w:rsidRDefault="007B57F3" w:rsidP="002435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3010F46E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48,04</w:t>
            </w:r>
          </w:p>
        </w:tc>
        <w:tc>
          <w:tcPr>
            <w:tcW w:w="952" w:type="pct"/>
            <w:vAlign w:val="center"/>
          </w:tcPr>
          <w:p w14:paraId="157DFEC0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DA2B69D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88,04</w:t>
            </w:r>
          </w:p>
        </w:tc>
      </w:tr>
      <w:tr w:rsidR="007B57F3" w:rsidRPr="008567C7" w14:paraId="15EE1D1C" w14:textId="77777777" w:rsidTr="0024356B">
        <w:tc>
          <w:tcPr>
            <w:tcW w:w="595" w:type="pct"/>
            <w:vAlign w:val="center"/>
          </w:tcPr>
          <w:p w14:paraId="066EF1FE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6946406A" w14:textId="77777777" w:rsidR="007B57F3" w:rsidRPr="002B6761" w:rsidRDefault="007B57F3" w:rsidP="002435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/>
                <w:sz w:val="18"/>
                <w:szCs w:val="18"/>
              </w:rPr>
              <w:t>2K-Budownictwo Spółka z ograniczoną odpowiedzialnością Spółka Komandytowa</w:t>
            </w:r>
          </w:p>
          <w:p w14:paraId="4722039D" w14:textId="77777777" w:rsidR="007B57F3" w:rsidRPr="008567C7" w:rsidRDefault="007B57F3" w:rsidP="002435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EF18775" w14:textId="77777777" w:rsidR="007B57F3" w:rsidRPr="001B7815" w:rsidRDefault="007B57F3" w:rsidP="002435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86C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952" w:type="pct"/>
            <w:vAlign w:val="center"/>
          </w:tcPr>
          <w:p w14:paraId="12E68326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38,67</w:t>
            </w:r>
          </w:p>
        </w:tc>
        <w:tc>
          <w:tcPr>
            <w:tcW w:w="952" w:type="pct"/>
            <w:vAlign w:val="center"/>
          </w:tcPr>
          <w:p w14:paraId="30421528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2327CE4" w14:textId="77777777" w:rsidR="007B57F3" w:rsidRPr="008567C7" w:rsidRDefault="007B57F3" w:rsidP="002435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6C">
              <w:rPr>
                <w:rFonts w:ascii="Times New Roman" w:hAnsi="Times New Roman" w:cs="Times New Roman"/>
                <w:sz w:val="18"/>
                <w:szCs w:val="18"/>
              </w:rPr>
              <w:t xml:space="preserve">  78,67</w:t>
            </w:r>
          </w:p>
        </w:tc>
      </w:tr>
      <w:bookmarkEnd w:id="0"/>
    </w:tbl>
    <w:p w14:paraId="38E6E018" w14:textId="3C87ACBA" w:rsidR="008642B3" w:rsidRPr="007B57F3" w:rsidRDefault="008642B3" w:rsidP="007B57F3"/>
    <w:sectPr w:rsidR="008642B3" w:rsidRPr="007B57F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F57C4" w14:textId="77777777" w:rsidR="001432EA" w:rsidRDefault="001432EA">
      <w:r>
        <w:separator/>
      </w:r>
    </w:p>
  </w:endnote>
  <w:endnote w:type="continuationSeparator" w:id="0">
    <w:p w14:paraId="4D13D4C2" w14:textId="77777777" w:rsidR="001432EA" w:rsidRDefault="00143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032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4E13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61A0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590E5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F385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98E54" w14:textId="77777777" w:rsidR="001432EA" w:rsidRDefault="001432EA">
      <w:r>
        <w:separator/>
      </w:r>
    </w:p>
  </w:footnote>
  <w:footnote w:type="continuationSeparator" w:id="0">
    <w:p w14:paraId="67F188C0" w14:textId="77777777" w:rsidR="001432EA" w:rsidRDefault="00143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4477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29F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62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2EA"/>
    <w:rsid w:val="00005838"/>
    <w:rsid w:val="00022322"/>
    <w:rsid w:val="00042497"/>
    <w:rsid w:val="00086A3B"/>
    <w:rsid w:val="000C1E6F"/>
    <w:rsid w:val="000E4E56"/>
    <w:rsid w:val="001432E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57F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0DF6E"/>
  <w15:chartTrackingRefBased/>
  <w15:docId w15:val="{152FD59C-8F62-4256-877E-C2D022BE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B57F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2022-06-24T12:49:00Z</cp:lastPrinted>
  <dcterms:created xsi:type="dcterms:W3CDTF">2022-06-24T12:49:00Z</dcterms:created>
  <dcterms:modified xsi:type="dcterms:W3CDTF">2022-06-24T12:49:00Z</dcterms:modified>
</cp:coreProperties>
</file>