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530DD" w14:textId="54969F58" w:rsidR="00114568" w:rsidRPr="0056538B" w:rsidRDefault="00114568" w:rsidP="0056538B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114568">
        <w:rPr>
          <w:bCs/>
          <w:sz w:val="22"/>
          <w:szCs w:val="22"/>
        </w:rPr>
        <w:t xml:space="preserve">Załącznik nr </w:t>
      </w:r>
      <w:r w:rsidR="00E9096E">
        <w:rPr>
          <w:bCs/>
          <w:sz w:val="22"/>
          <w:szCs w:val="22"/>
        </w:rPr>
        <w:t>2</w:t>
      </w:r>
      <w:r w:rsidRPr="00114568">
        <w:rPr>
          <w:b/>
          <w:bCs/>
          <w:sz w:val="22"/>
          <w:szCs w:val="22"/>
        </w:rPr>
        <w:t xml:space="preserve"> </w:t>
      </w:r>
      <w:r w:rsidRPr="00114568">
        <w:rPr>
          <w:bCs/>
          <w:sz w:val="22"/>
          <w:szCs w:val="22"/>
        </w:rPr>
        <w:t>do SWZ</w:t>
      </w:r>
    </w:p>
    <w:p w14:paraId="60D0704A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3770B733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7A310414" w14:textId="77777777" w:rsidR="00114568" w:rsidRPr="00114568" w:rsidRDefault="00114568" w:rsidP="00114568">
      <w:pPr>
        <w:jc w:val="center"/>
        <w:rPr>
          <w:b/>
          <w:sz w:val="28"/>
        </w:rPr>
      </w:pPr>
    </w:p>
    <w:p w14:paraId="6AD9E41E" w14:textId="75B9B30F"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51049C" w:rsidRPr="0051049C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E9096E" w:rsidRPr="00E9096E">
        <w:t xml:space="preserve"> Dzierżawa myjni endoskopow</w:t>
      </w:r>
      <w:r w:rsidR="00692F3E">
        <w:t>ej</w:t>
      </w:r>
      <w:r w:rsidR="00E9096E" w:rsidRPr="00E9096E">
        <w:t xml:space="preserve"> wraz z dostawą środków chemicznych na okres 36 miesięcy</w:t>
      </w:r>
      <w:r w:rsidR="00114568" w:rsidRPr="00114568">
        <w:rPr>
          <w:sz w:val="22"/>
          <w:szCs w:val="22"/>
        </w:rPr>
        <w:t xml:space="preserve">” – znak sprawy: </w:t>
      </w:r>
      <w:r w:rsidR="0051049C" w:rsidRPr="0051049C">
        <w:rPr>
          <w:b/>
          <w:sz w:val="22"/>
          <w:szCs w:val="22"/>
        </w:rPr>
        <w:t>ZP/</w:t>
      </w:r>
      <w:r w:rsidR="00692F3E">
        <w:rPr>
          <w:b/>
          <w:sz w:val="22"/>
          <w:szCs w:val="22"/>
        </w:rPr>
        <w:t>19</w:t>
      </w:r>
      <w:r w:rsidR="0051049C" w:rsidRPr="0051049C">
        <w:rPr>
          <w:b/>
          <w:sz w:val="22"/>
          <w:szCs w:val="22"/>
        </w:rPr>
        <w:t>/20</w:t>
      </w:r>
      <w:r w:rsidR="00A01CAA">
        <w:rPr>
          <w:b/>
          <w:sz w:val="22"/>
          <w:szCs w:val="22"/>
        </w:rPr>
        <w:t>2</w:t>
      </w:r>
      <w:r w:rsidR="000C6206">
        <w:rPr>
          <w:b/>
          <w:sz w:val="22"/>
          <w:szCs w:val="22"/>
        </w:rPr>
        <w:t>2</w:t>
      </w:r>
    </w:p>
    <w:p w14:paraId="4411374D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14:paraId="63836E18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442388D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2245EFE2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9"/>
        <w:gridCol w:w="4523"/>
      </w:tblGrid>
      <w:tr w:rsidR="000F2C92" w:rsidRPr="000F2C92" w14:paraId="6A78CC8E" w14:textId="77777777" w:rsidTr="000E6920">
        <w:trPr>
          <w:trHeight w:val="20"/>
        </w:trPr>
        <w:tc>
          <w:tcPr>
            <w:tcW w:w="4429" w:type="dxa"/>
            <w:shd w:val="clear" w:color="auto" w:fill="auto"/>
            <w:vAlign w:val="center"/>
          </w:tcPr>
          <w:p w14:paraId="70107F0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523" w:type="dxa"/>
            <w:shd w:val="clear" w:color="auto" w:fill="auto"/>
            <w:vAlign w:val="center"/>
          </w:tcPr>
          <w:p w14:paraId="43E605C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F4C5432" w14:textId="77777777" w:rsidTr="000E6920">
        <w:trPr>
          <w:trHeight w:val="20"/>
        </w:trPr>
        <w:tc>
          <w:tcPr>
            <w:tcW w:w="4429" w:type="dxa"/>
            <w:shd w:val="clear" w:color="auto" w:fill="auto"/>
            <w:vAlign w:val="center"/>
          </w:tcPr>
          <w:p w14:paraId="374C49F0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523" w:type="dxa"/>
            <w:shd w:val="clear" w:color="auto" w:fill="auto"/>
            <w:vAlign w:val="center"/>
          </w:tcPr>
          <w:p w14:paraId="04BD5AA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33DB642A" w14:textId="77777777" w:rsidTr="000E6920">
        <w:trPr>
          <w:trHeight w:val="20"/>
        </w:trPr>
        <w:tc>
          <w:tcPr>
            <w:tcW w:w="4429" w:type="dxa"/>
            <w:shd w:val="clear" w:color="auto" w:fill="auto"/>
            <w:vAlign w:val="center"/>
          </w:tcPr>
          <w:p w14:paraId="5E46E897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523" w:type="dxa"/>
            <w:shd w:val="clear" w:color="auto" w:fill="auto"/>
            <w:vAlign w:val="center"/>
          </w:tcPr>
          <w:p w14:paraId="6155CE6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1F11D97" w14:textId="77777777" w:rsidTr="000E6920">
        <w:trPr>
          <w:trHeight w:val="20"/>
        </w:trPr>
        <w:tc>
          <w:tcPr>
            <w:tcW w:w="4429" w:type="dxa"/>
            <w:shd w:val="clear" w:color="auto" w:fill="auto"/>
            <w:vAlign w:val="center"/>
          </w:tcPr>
          <w:p w14:paraId="029E5B9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523" w:type="dxa"/>
            <w:shd w:val="clear" w:color="auto" w:fill="auto"/>
            <w:vAlign w:val="center"/>
          </w:tcPr>
          <w:p w14:paraId="102BF8B6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EC0F20" w:rsidRPr="000F2C92" w14:paraId="6B82DBDE" w14:textId="77777777" w:rsidTr="000E6920">
        <w:trPr>
          <w:trHeight w:val="20"/>
        </w:trPr>
        <w:tc>
          <w:tcPr>
            <w:tcW w:w="4429" w:type="dxa"/>
            <w:shd w:val="clear" w:color="auto" w:fill="auto"/>
            <w:vAlign w:val="center"/>
          </w:tcPr>
          <w:p w14:paraId="013A1104" w14:textId="47667FF3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KRS</w:t>
            </w:r>
            <w:r w:rsidR="005C2243">
              <w:rPr>
                <w:rFonts w:eastAsia="Calibri"/>
                <w:sz w:val="22"/>
                <w:szCs w:val="22"/>
              </w:rPr>
              <w:t xml:space="preserve"> </w:t>
            </w:r>
            <w:r w:rsidR="005C2243"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4523" w:type="dxa"/>
            <w:shd w:val="clear" w:color="auto" w:fill="auto"/>
            <w:vAlign w:val="center"/>
          </w:tcPr>
          <w:p w14:paraId="2BAB73B6" w14:textId="77777777" w:rsidR="00EC0F20" w:rsidRPr="000F2C92" w:rsidRDefault="00EC0F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E6920" w:rsidRPr="000F2C92" w14:paraId="1999EA29" w14:textId="77777777" w:rsidTr="000E6920">
        <w:trPr>
          <w:trHeight w:val="20"/>
        </w:trPr>
        <w:tc>
          <w:tcPr>
            <w:tcW w:w="4429" w:type="dxa"/>
            <w:shd w:val="clear" w:color="auto" w:fill="auto"/>
            <w:vAlign w:val="center"/>
          </w:tcPr>
          <w:p w14:paraId="70ED4E08" w14:textId="646CF221" w:rsidR="000E6920" w:rsidRDefault="000E6920" w:rsidP="000E692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E6920">
              <w:rPr>
                <w:rFonts w:eastAsia="Calibri"/>
                <w:sz w:val="22"/>
                <w:szCs w:val="22"/>
              </w:rPr>
              <w:t>Osoba do kontaktu</w:t>
            </w:r>
          </w:p>
        </w:tc>
        <w:tc>
          <w:tcPr>
            <w:tcW w:w="4523" w:type="dxa"/>
            <w:shd w:val="clear" w:color="auto" w:fill="auto"/>
            <w:vAlign w:val="center"/>
          </w:tcPr>
          <w:p w14:paraId="5AD7886F" w14:textId="77777777" w:rsidR="000E6920" w:rsidRPr="000F2C92" w:rsidRDefault="000E69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E6920" w:rsidRPr="000F2C92" w14:paraId="199BBD31" w14:textId="77777777" w:rsidTr="000E6920">
        <w:trPr>
          <w:trHeight w:val="20"/>
        </w:trPr>
        <w:tc>
          <w:tcPr>
            <w:tcW w:w="4429" w:type="dxa"/>
            <w:shd w:val="clear" w:color="auto" w:fill="auto"/>
            <w:vAlign w:val="center"/>
          </w:tcPr>
          <w:p w14:paraId="51158A7A" w14:textId="4291D0CD" w:rsidR="000E6920" w:rsidRDefault="000E6920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E6920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4523" w:type="dxa"/>
            <w:shd w:val="clear" w:color="auto" w:fill="auto"/>
            <w:vAlign w:val="center"/>
          </w:tcPr>
          <w:p w14:paraId="426E395F" w14:textId="77777777" w:rsidR="000E6920" w:rsidRPr="000F2C92" w:rsidRDefault="000E69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E6920" w:rsidRPr="000F2C92" w14:paraId="04BA752A" w14:textId="77777777" w:rsidTr="000E6920">
        <w:trPr>
          <w:trHeight w:val="20"/>
        </w:trPr>
        <w:tc>
          <w:tcPr>
            <w:tcW w:w="4429" w:type="dxa"/>
            <w:shd w:val="clear" w:color="auto" w:fill="auto"/>
            <w:vAlign w:val="center"/>
          </w:tcPr>
          <w:p w14:paraId="0359EF96" w14:textId="2BBDA5F1" w:rsidR="000E6920" w:rsidRDefault="000E6920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E6920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4523" w:type="dxa"/>
            <w:shd w:val="clear" w:color="auto" w:fill="auto"/>
            <w:vAlign w:val="center"/>
          </w:tcPr>
          <w:p w14:paraId="2C48ED0A" w14:textId="77777777" w:rsidR="000E6920" w:rsidRPr="000F2C92" w:rsidRDefault="000E6920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240C8773" w14:textId="77777777" w:rsidTr="000E6920">
        <w:trPr>
          <w:trHeight w:val="330"/>
        </w:trPr>
        <w:tc>
          <w:tcPr>
            <w:tcW w:w="4429" w:type="dxa"/>
            <w:shd w:val="clear" w:color="auto" w:fill="auto"/>
            <w:vAlign w:val="center"/>
          </w:tcPr>
          <w:tbl>
            <w:tblPr>
              <w:tblW w:w="430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193"/>
            </w:tblGrid>
            <w:tr w:rsidR="00EC0F20" w14:paraId="4D57350D" w14:textId="77777777" w:rsidTr="0056538B">
              <w:trPr>
                <w:trHeight w:val="321"/>
              </w:trPr>
              <w:tc>
                <w:tcPr>
                  <w:tcW w:w="430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67DABB7A" w14:textId="13057B01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mikroprzedsiębiorstwem </w:t>
                  </w:r>
                </w:p>
              </w:tc>
            </w:tr>
            <w:tr w:rsidR="00EC0F20" w14:paraId="47336CB1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259B059F" w14:textId="1532BEC2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małe przedsi</w:t>
                  </w:r>
                  <w:r w:rsidR="0056538B"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ę</w:t>
                  </w: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biorstwo </w:t>
                  </w:r>
                </w:p>
              </w:tc>
            </w:tr>
            <w:tr w:rsidR="00EC0F20" w14:paraId="44E3C9EB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ADDAA87" w14:textId="09FB3E57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średnie przedsi</w:t>
                  </w:r>
                  <w:r w:rsidR="0056538B"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ę</w:t>
                  </w: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biorstwo </w:t>
                  </w:r>
                </w:p>
              </w:tc>
            </w:tr>
            <w:tr w:rsidR="00EC0F20" w14:paraId="59658F3C" w14:textId="77777777" w:rsidTr="0056538B">
              <w:trPr>
                <w:trHeight w:val="314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71C62425" w14:textId="7430D47B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jednoosobowa działalność gospodarcza </w:t>
                  </w:r>
                </w:p>
              </w:tc>
            </w:tr>
            <w:tr w:rsidR="00EC0F20" w14:paraId="0C5A205F" w14:textId="77777777" w:rsidTr="00EC0F20">
              <w:trPr>
                <w:trHeight w:val="510"/>
              </w:trPr>
              <w:tc>
                <w:tcPr>
                  <w:tcW w:w="4300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2834CAF0" w14:textId="33C3F8BF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osoba fizyczna nieprowadz</w:t>
                  </w:r>
                  <w:r w:rsidR="0056538B"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ą</w:t>
                  </w: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ca działalno</w:t>
                  </w:r>
                  <w:r w:rsidR="0056538B"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ś</w:t>
                  </w: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ci gospodarczej </w:t>
                  </w:r>
                </w:p>
              </w:tc>
            </w:tr>
            <w:tr w:rsidR="00EC0F20" w14:paraId="130EC999" w14:textId="77777777" w:rsidTr="00EC0F20">
              <w:trPr>
                <w:trHeight w:val="255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7898A56A" w14:textId="0E953095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 xml:space="preserve">inny rodzaj </w:t>
                  </w:r>
                </w:p>
              </w:tc>
            </w:tr>
          </w:tbl>
          <w:p w14:paraId="1A08C834" w14:textId="2A6B0CE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523" w:type="dxa"/>
            <w:shd w:val="clear" w:color="auto" w:fill="auto"/>
          </w:tcPr>
          <w:tbl>
            <w:tblPr>
              <w:tblW w:w="4397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87"/>
            </w:tblGrid>
            <w:tr w:rsidR="00EC0F20" w14:paraId="7A20D349" w14:textId="77777777" w:rsidTr="0056538B">
              <w:trPr>
                <w:trHeight w:val="321"/>
              </w:trPr>
              <w:tc>
                <w:tcPr>
                  <w:tcW w:w="4397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7E901FCC" w14:textId="0C7584DF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0C5AEDB8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5856933A" w14:textId="1377101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184557F1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175E5090" w14:textId="59B11B38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4597041" w14:textId="77777777" w:rsidTr="0056538B">
              <w:trPr>
                <w:trHeight w:val="314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14:paraId="374B71CC" w14:textId="7A6E1D84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32C4EF5A" w14:textId="77777777" w:rsidTr="00EC0F20">
              <w:trPr>
                <w:trHeight w:val="510"/>
              </w:trPr>
              <w:tc>
                <w:tcPr>
                  <w:tcW w:w="4397" w:type="dxa"/>
                  <w:tcBorders>
                    <w:top w:val="single" w:sz="4" w:space="0" w:color="000000"/>
                    <w:left w:val="single" w:sz="8" w:space="0" w:color="000000"/>
                    <w:bottom w:val="single" w:sz="4" w:space="0" w:color="000000"/>
                    <w:right w:val="single" w:sz="8" w:space="0" w:color="000000"/>
                  </w:tcBorders>
                  <w:shd w:val="clear" w:color="CCFFFF" w:fill="CCFFCC"/>
                  <w:vAlign w:val="bottom"/>
                  <w:hideMark/>
                </w:tcPr>
                <w:p w14:paraId="563462F3" w14:textId="6D6F398D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  <w:tr w:rsidR="00EC0F20" w14:paraId="6C083B47" w14:textId="77777777" w:rsidTr="00EC0F20">
              <w:trPr>
                <w:trHeight w:val="255"/>
              </w:trPr>
              <w:tc>
                <w:tcPr>
                  <w:tcW w:w="439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14:paraId="481F18D3" w14:textId="5EFFC5F0" w:rsidR="00EC0F20" w:rsidRDefault="00EC0F20" w:rsidP="00EC0F20">
                  <w:pP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 CE" w:hAnsi="Arial CE" w:cs="Arial CE"/>
                      <w:b/>
                      <w:bCs/>
                      <w:sz w:val="20"/>
                      <w:szCs w:val="20"/>
                    </w:rPr>
                    <w:t>tak/nie*</w:t>
                  </w:r>
                </w:p>
              </w:tc>
            </w:tr>
          </w:tbl>
          <w:p w14:paraId="5DF53C05" w14:textId="12AC7EFB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</w:tbl>
    <w:p w14:paraId="0FB51561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57369CD4" w14:textId="3711E768" w:rsidR="005C2243" w:rsidRDefault="005C2243" w:rsidP="005C2243">
      <w:pPr>
        <w:pStyle w:val="Akapitzlist"/>
        <w:numPr>
          <w:ilvl w:val="0"/>
          <w:numId w:val="35"/>
        </w:numPr>
        <w:ind w:left="284" w:hanging="284"/>
        <w:rPr>
          <w:sz w:val="22"/>
        </w:rPr>
      </w:pPr>
      <w:r w:rsidRPr="005C2243">
        <w:rPr>
          <w:sz w:val="22"/>
        </w:rPr>
        <w:t>SKŁADAMY OFERTĘ na wykonanie przedmiotu zamówienia zgodnie ze Specyfikacją Warunków Zamówienia oraz załączonym formularzem asortymentowo – cenowym, za kwotę:</w:t>
      </w:r>
    </w:p>
    <w:p w14:paraId="70C73EED" w14:textId="77777777" w:rsidR="005C2243" w:rsidRDefault="005C2243" w:rsidP="005C2243">
      <w:pPr>
        <w:pStyle w:val="Akapitzlist"/>
        <w:ind w:left="284"/>
        <w:rPr>
          <w:sz w:val="22"/>
        </w:rPr>
      </w:pPr>
    </w:p>
    <w:p w14:paraId="44E763FD" w14:textId="1DC81BA9" w:rsidR="005C2243" w:rsidRPr="005C2243" w:rsidRDefault="005C2243" w:rsidP="005C2243">
      <w:pPr>
        <w:pStyle w:val="Akapitzlist"/>
        <w:ind w:left="284"/>
        <w:rPr>
          <w:b/>
          <w:bCs/>
          <w:sz w:val="22"/>
        </w:rPr>
      </w:pPr>
      <w:r w:rsidRPr="005C2243">
        <w:rPr>
          <w:b/>
          <w:bCs/>
          <w:sz w:val="22"/>
        </w:rPr>
        <w:t xml:space="preserve">……………………… zł brutto </w:t>
      </w:r>
    </w:p>
    <w:p w14:paraId="34C618CA" w14:textId="77777777" w:rsidR="005C2243" w:rsidRPr="005C2243" w:rsidRDefault="005C2243" w:rsidP="005C2243">
      <w:pPr>
        <w:rPr>
          <w:sz w:val="22"/>
        </w:rPr>
      </w:pPr>
    </w:p>
    <w:p w14:paraId="3101F278" w14:textId="2D169A9F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32BFC355" w14:textId="07DB4C58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 xml:space="preserve">zapoznaliśmy się ze Specyfikacją </w:t>
      </w:r>
      <w:r w:rsidR="000C6206">
        <w:rPr>
          <w:sz w:val="22"/>
        </w:rPr>
        <w:t>W</w:t>
      </w:r>
      <w:r w:rsidRPr="00114568">
        <w:rPr>
          <w:sz w:val="22"/>
        </w:rPr>
        <w:t>arunków Zamówienia i uznajemy się za związanych określonymi w niej zasadami postępowania;</w:t>
      </w:r>
    </w:p>
    <w:p w14:paraId="01B55046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23D55058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4977FB50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14:paraId="067FC501" w14:textId="77777777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1178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1FC23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369EE8E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F170C3" w14:textId="77777777"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14:paraId="20305532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57ADF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7B01A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BAF49" w14:textId="77777777"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14:paraId="0464D797" w14:textId="77777777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11230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B006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64C84C" w14:textId="77777777"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BAF7660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055D1566" w14:textId="77777777" w:rsidR="009E6514" w:rsidRDefault="009E6514" w:rsidP="009E6514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14:paraId="5F0A9955" w14:textId="1886102F" w:rsidR="00A01CAA" w:rsidRPr="00A01CAA" w:rsidRDefault="00A01CAA" w:rsidP="00A01CAA">
      <w:pPr>
        <w:pStyle w:val="Standard"/>
        <w:numPr>
          <w:ilvl w:val="0"/>
          <w:numId w:val="37"/>
        </w:numPr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  <w:lang w:bidi="ar-SA"/>
        </w:rPr>
        <w:t>o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świadczamy, że oferujemy </w:t>
      </w:r>
      <w:proofErr w:type="spellStart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termin</w:t>
      </w:r>
      <w:proofErr w:type="spellEnd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dostawy</w:t>
      </w:r>
      <w:proofErr w:type="spellEnd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 xml:space="preserve"> </w:t>
      </w:r>
      <w:proofErr w:type="spellStart"/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sprz</w:t>
      </w:r>
      <w:r w:rsidR="00635FF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ę</w:t>
      </w:r>
      <w:r w:rsidR="00E9096E">
        <w:rPr>
          <w:rFonts w:eastAsia="ArialMT, Arial" w:cs="Times New Roman"/>
          <w:b/>
          <w:bCs/>
          <w:color w:val="000000"/>
          <w:sz w:val="22"/>
          <w:szCs w:val="22"/>
          <w:lang w:val="en-US" w:bidi="ar-SA"/>
        </w:rPr>
        <w:t>tu</w:t>
      </w:r>
      <w:proofErr w:type="spellEnd"/>
      <w:r w:rsidRPr="00A01CAA">
        <w:rPr>
          <w:rFonts w:eastAsia="Times New Roman" w:cs="Times New Roman"/>
          <w:b/>
          <w:bCs/>
          <w:sz w:val="22"/>
          <w:szCs w:val="22"/>
          <w:lang w:bidi="ar-SA"/>
        </w:rPr>
        <w:t>:</w:t>
      </w:r>
    </w:p>
    <w:p w14:paraId="34A94352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5C887AC7" w14:textId="1A5C0EA2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a) czas realizacji  do </w:t>
      </w:r>
      <w:r w:rsidR="00276329">
        <w:rPr>
          <w:rFonts w:cs="Times New Roman"/>
          <w:sz w:val="22"/>
          <w:szCs w:val="22"/>
        </w:rPr>
        <w:t>6</w:t>
      </w:r>
      <w:r w:rsidR="00E9096E">
        <w:rPr>
          <w:rFonts w:cs="Times New Roman"/>
          <w:sz w:val="22"/>
          <w:szCs w:val="22"/>
        </w:rPr>
        <w:t xml:space="preserve"> </w:t>
      </w:r>
      <w:r w:rsidR="00276329">
        <w:rPr>
          <w:rFonts w:cs="Times New Roman"/>
          <w:sz w:val="22"/>
          <w:szCs w:val="22"/>
        </w:rPr>
        <w:t>tygodni</w:t>
      </w:r>
      <w:r w:rsidR="003641D5"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7ADB03E6" w14:textId="0DD8E885" w:rsidR="00A01CAA" w:rsidRPr="00A01CAA" w:rsidRDefault="00D61580" w:rsidP="00A01CAA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="00A01CAA" w:rsidRPr="00A01CAA">
        <w:rPr>
          <w:rFonts w:cs="Times New Roman"/>
          <w:sz w:val="22"/>
          <w:szCs w:val="22"/>
        </w:rPr>
        <w:t xml:space="preserve">) czas realizacji  max. </w:t>
      </w:r>
      <w:r w:rsidR="00E9096E">
        <w:rPr>
          <w:rFonts w:cs="Times New Roman"/>
          <w:sz w:val="22"/>
          <w:szCs w:val="22"/>
        </w:rPr>
        <w:t xml:space="preserve">do </w:t>
      </w:r>
      <w:r w:rsidR="00276329">
        <w:rPr>
          <w:rFonts w:cs="Times New Roman"/>
          <w:sz w:val="22"/>
          <w:szCs w:val="22"/>
        </w:rPr>
        <w:t>8</w:t>
      </w:r>
      <w:r w:rsidR="00E9096E">
        <w:rPr>
          <w:rFonts w:cs="Times New Roman"/>
          <w:sz w:val="22"/>
          <w:szCs w:val="22"/>
        </w:rPr>
        <w:t xml:space="preserve"> </w:t>
      </w:r>
      <w:r w:rsidR="00276329">
        <w:rPr>
          <w:rFonts w:cs="Times New Roman"/>
          <w:sz w:val="22"/>
          <w:szCs w:val="22"/>
        </w:rPr>
        <w:t>tygodni</w:t>
      </w:r>
      <w:r w:rsidR="003641D5">
        <w:rPr>
          <w:rFonts w:cs="Times New Roman"/>
          <w:sz w:val="22"/>
          <w:szCs w:val="22"/>
        </w:rPr>
        <w:t>*</w:t>
      </w:r>
      <w:r w:rsidR="00A01CAA" w:rsidRPr="00A01CAA">
        <w:rPr>
          <w:rFonts w:cs="Times New Roman"/>
          <w:sz w:val="22"/>
          <w:szCs w:val="22"/>
        </w:rPr>
        <w:t xml:space="preserve"> – …..............  (</w:t>
      </w:r>
      <w:r w:rsidR="003641D5">
        <w:rPr>
          <w:rFonts w:cs="Times New Roman"/>
          <w:sz w:val="22"/>
          <w:szCs w:val="22"/>
        </w:rPr>
        <w:t xml:space="preserve">* </w:t>
      </w:r>
      <w:r w:rsidR="003641D5" w:rsidRPr="00A01CAA">
        <w:rPr>
          <w:rFonts w:cs="Times New Roman"/>
          <w:sz w:val="22"/>
          <w:szCs w:val="22"/>
        </w:rPr>
        <w:t>Tak</w:t>
      </w:r>
      <w:r w:rsidR="003641D5">
        <w:rPr>
          <w:rFonts w:cs="Times New Roman"/>
          <w:sz w:val="22"/>
          <w:szCs w:val="22"/>
        </w:rPr>
        <w:t xml:space="preserve"> lub</w:t>
      </w:r>
      <w:r w:rsidR="003641D5" w:rsidRPr="00A01CAA">
        <w:rPr>
          <w:rFonts w:cs="Times New Roman"/>
          <w:sz w:val="22"/>
          <w:szCs w:val="22"/>
        </w:rPr>
        <w:t xml:space="preserve"> Nie</w:t>
      </w:r>
      <w:r w:rsidR="003641D5">
        <w:rPr>
          <w:rFonts w:cs="Times New Roman"/>
          <w:sz w:val="22"/>
          <w:szCs w:val="22"/>
        </w:rPr>
        <w:t xml:space="preserve"> -</w:t>
      </w:r>
      <w:r w:rsidR="00A01CAA" w:rsidRPr="00A01CAA">
        <w:rPr>
          <w:rFonts w:cs="Times New Roman"/>
          <w:sz w:val="22"/>
          <w:szCs w:val="22"/>
        </w:rPr>
        <w:t xml:space="preserve"> należy wyraźnie określić) </w:t>
      </w:r>
    </w:p>
    <w:p w14:paraId="3F318611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69F10939" w14:textId="6BB49169" w:rsidR="00A01CAA" w:rsidRPr="00A01CAA" w:rsidRDefault="00A01CAA" w:rsidP="00A01CAA">
      <w:pPr>
        <w:pStyle w:val="Standard"/>
        <w:ind w:left="644"/>
        <w:rPr>
          <w:sz w:val="22"/>
          <w:szCs w:val="22"/>
        </w:rPr>
      </w:pPr>
      <w:r w:rsidRPr="00A01CAA">
        <w:rPr>
          <w:rFonts w:cs="Times New Roman"/>
          <w:sz w:val="22"/>
          <w:szCs w:val="22"/>
        </w:rPr>
        <w:t>3.</w:t>
      </w:r>
      <w:r w:rsidRPr="00A01CAA">
        <w:rPr>
          <w:rFonts w:eastAsia="Times New Roman" w:cs="Times New Roman"/>
          <w:sz w:val="22"/>
          <w:szCs w:val="22"/>
          <w:lang w:bidi="ar-SA"/>
        </w:rPr>
        <w:t xml:space="preserve">Oświadczamy, że oferujemy </w:t>
      </w:r>
      <w:r w:rsidR="00E9096E">
        <w:rPr>
          <w:rFonts w:eastAsia="Times New Roman" w:cs="Times New Roman"/>
          <w:b/>
          <w:bCs/>
          <w:sz w:val="22"/>
          <w:szCs w:val="22"/>
          <w:lang w:bidi="ar-SA"/>
        </w:rPr>
        <w:t>termin dostawy materiałów</w:t>
      </w:r>
      <w:r w:rsidRPr="00A01CAA">
        <w:rPr>
          <w:rFonts w:eastAsia="ArialMT, Arial" w:cs="Times New Roman"/>
          <w:color w:val="000000"/>
          <w:sz w:val="22"/>
          <w:szCs w:val="22"/>
          <w:lang w:val="en-US"/>
        </w:rPr>
        <w:t>:</w:t>
      </w:r>
    </w:p>
    <w:p w14:paraId="5EFBC1BF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575BF113" w14:textId="0F928545" w:rsidR="00E9096E" w:rsidRPr="00A01CAA" w:rsidRDefault="00E9096E" w:rsidP="00E9096E">
      <w:pPr>
        <w:pStyle w:val="Standard"/>
        <w:ind w:left="644"/>
        <w:rPr>
          <w:rFonts w:cs="Times New Roman"/>
          <w:sz w:val="22"/>
          <w:szCs w:val="22"/>
        </w:rPr>
      </w:pPr>
      <w:r w:rsidRPr="00A01CAA">
        <w:rPr>
          <w:rFonts w:cs="Times New Roman"/>
          <w:sz w:val="22"/>
          <w:szCs w:val="22"/>
        </w:rPr>
        <w:t xml:space="preserve">a) czas realizacji  do </w:t>
      </w:r>
      <w:r w:rsidR="00276329">
        <w:rPr>
          <w:rFonts w:cs="Times New Roman"/>
          <w:sz w:val="22"/>
          <w:szCs w:val="22"/>
        </w:rPr>
        <w:t>3</w:t>
      </w:r>
      <w:r>
        <w:rPr>
          <w:rFonts w:cs="Times New Roman"/>
          <w:sz w:val="22"/>
          <w:szCs w:val="22"/>
        </w:rPr>
        <w:t xml:space="preserve"> dn</w:t>
      </w:r>
      <w:r w:rsidR="00276329">
        <w:rPr>
          <w:rFonts w:cs="Times New Roman"/>
          <w:sz w:val="22"/>
          <w:szCs w:val="22"/>
        </w:rPr>
        <w:t>i roboczych</w:t>
      </w:r>
      <w:r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>
        <w:rPr>
          <w:rFonts w:cs="Times New Roman"/>
          <w:sz w:val="22"/>
          <w:szCs w:val="22"/>
        </w:rPr>
        <w:t xml:space="preserve">* </w:t>
      </w:r>
      <w:r w:rsidRPr="00A01CAA">
        <w:rPr>
          <w:rFonts w:cs="Times New Roman"/>
          <w:sz w:val="22"/>
          <w:szCs w:val="22"/>
        </w:rPr>
        <w:t>Tak</w:t>
      </w:r>
      <w:r>
        <w:rPr>
          <w:rFonts w:cs="Times New Roman"/>
          <w:sz w:val="22"/>
          <w:szCs w:val="22"/>
        </w:rPr>
        <w:t xml:space="preserve"> lub</w:t>
      </w:r>
      <w:r w:rsidRPr="00A01CAA">
        <w:rPr>
          <w:rFonts w:cs="Times New Roman"/>
          <w:sz w:val="22"/>
          <w:szCs w:val="22"/>
        </w:rPr>
        <w:t xml:space="preserve"> Nie</w:t>
      </w:r>
      <w:r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7D3C523F" w14:textId="3FC3C016" w:rsidR="00E9096E" w:rsidRPr="00A01CAA" w:rsidRDefault="00E9096E" w:rsidP="00E9096E">
      <w:pPr>
        <w:pStyle w:val="Standard"/>
        <w:ind w:left="644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b</w:t>
      </w:r>
      <w:r w:rsidRPr="00A01CAA">
        <w:rPr>
          <w:rFonts w:cs="Times New Roman"/>
          <w:sz w:val="22"/>
          <w:szCs w:val="22"/>
        </w:rPr>
        <w:t xml:space="preserve">) czas realizacji  max. </w:t>
      </w:r>
      <w:r>
        <w:rPr>
          <w:rFonts w:cs="Times New Roman"/>
          <w:sz w:val="22"/>
          <w:szCs w:val="22"/>
        </w:rPr>
        <w:t>do 5 dni</w:t>
      </w:r>
      <w:r w:rsidR="00276329">
        <w:rPr>
          <w:rFonts w:cs="Times New Roman"/>
          <w:sz w:val="22"/>
          <w:szCs w:val="22"/>
        </w:rPr>
        <w:t xml:space="preserve"> roboczych</w:t>
      </w:r>
      <w:r>
        <w:rPr>
          <w:rFonts w:cs="Times New Roman"/>
          <w:sz w:val="22"/>
          <w:szCs w:val="22"/>
        </w:rPr>
        <w:t>*</w:t>
      </w:r>
      <w:r w:rsidRPr="00A01CAA">
        <w:rPr>
          <w:rFonts w:cs="Times New Roman"/>
          <w:sz w:val="22"/>
          <w:szCs w:val="22"/>
        </w:rPr>
        <w:t xml:space="preserve"> – …..............  (</w:t>
      </w:r>
      <w:r>
        <w:rPr>
          <w:rFonts w:cs="Times New Roman"/>
          <w:sz w:val="22"/>
          <w:szCs w:val="22"/>
        </w:rPr>
        <w:t xml:space="preserve">* </w:t>
      </w:r>
      <w:r w:rsidRPr="00A01CAA">
        <w:rPr>
          <w:rFonts w:cs="Times New Roman"/>
          <w:sz w:val="22"/>
          <w:szCs w:val="22"/>
        </w:rPr>
        <w:t>Tak</w:t>
      </w:r>
      <w:r>
        <w:rPr>
          <w:rFonts w:cs="Times New Roman"/>
          <w:sz w:val="22"/>
          <w:szCs w:val="22"/>
        </w:rPr>
        <w:t xml:space="preserve"> lub</w:t>
      </w:r>
      <w:r w:rsidRPr="00A01CAA">
        <w:rPr>
          <w:rFonts w:cs="Times New Roman"/>
          <w:sz w:val="22"/>
          <w:szCs w:val="22"/>
        </w:rPr>
        <w:t xml:space="preserve"> Nie</w:t>
      </w:r>
      <w:r>
        <w:rPr>
          <w:rFonts w:cs="Times New Roman"/>
          <w:sz w:val="22"/>
          <w:szCs w:val="22"/>
        </w:rPr>
        <w:t xml:space="preserve"> -</w:t>
      </w:r>
      <w:r w:rsidRPr="00A01CAA">
        <w:rPr>
          <w:rFonts w:cs="Times New Roman"/>
          <w:sz w:val="22"/>
          <w:szCs w:val="22"/>
        </w:rPr>
        <w:t xml:space="preserve"> należy wyraźnie określić) </w:t>
      </w:r>
    </w:p>
    <w:p w14:paraId="453A1CD4" w14:textId="77777777" w:rsidR="00A01CAA" w:rsidRPr="00A01CAA" w:rsidRDefault="00A01CAA" w:rsidP="00A01CAA">
      <w:pPr>
        <w:pStyle w:val="Standard"/>
        <w:ind w:left="644"/>
        <w:rPr>
          <w:rFonts w:cs="Times New Roman"/>
          <w:sz w:val="22"/>
          <w:szCs w:val="22"/>
        </w:rPr>
      </w:pPr>
    </w:p>
    <w:p w14:paraId="2440762C" w14:textId="403F7C50" w:rsidR="00114568" w:rsidRPr="00114568" w:rsidRDefault="002535F8" w:rsidP="00276329">
      <w:pPr>
        <w:numPr>
          <w:ilvl w:val="0"/>
          <w:numId w:val="37"/>
        </w:numPr>
        <w:spacing w:before="120" w:line="276" w:lineRule="auto"/>
        <w:ind w:left="567"/>
        <w:contextualSpacing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</w:t>
      </w:r>
      <w:r w:rsidR="00114568" w:rsidRPr="00114568">
        <w:rPr>
          <w:sz w:val="22"/>
        </w:rPr>
        <w:t>;</w:t>
      </w:r>
    </w:p>
    <w:p w14:paraId="58023B97" w14:textId="77777777" w:rsidR="00114568" w:rsidRPr="00114568" w:rsidRDefault="00114568" w:rsidP="00276329">
      <w:pPr>
        <w:numPr>
          <w:ilvl w:val="0"/>
          <w:numId w:val="37"/>
        </w:numPr>
        <w:spacing w:before="120" w:after="120" w:line="276" w:lineRule="auto"/>
        <w:ind w:left="567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14:paraId="60B98E65" w14:textId="770CF274" w:rsidR="00D159CC" w:rsidRDefault="00D159CC" w:rsidP="00D159CC">
      <w:pPr>
        <w:pStyle w:val="Akapitzlist"/>
        <w:numPr>
          <w:ilvl w:val="0"/>
          <w:numId w:val="37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998A99C" w14:textId="77777777" w:rsidR="00D159CC" w:rsidRDefault="00D159CC" w:rsidP="00D159CC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>
        <w:rPr>
          <w:bCs/>
          <w:sz w:val="22"/>
          <w:szCs w:val="22"/>
        </w:rPr>
        <w:t>t.j</w:t>
      </w:r>
      <w:proofErr w:type="spellEnd"/>
      <w:r>
        <w:rPr>
          <w:bCs/>
          <w:sz w:val="22"/>
          <w:szCs w:val="22"/>
        </w:rPr>
        <w:t xml:space="preserve">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0AF9540" w14:textId="77777777" w:rsidR="00D159CC" w:rsidRPr="00CE3AE6" w:rsidRDefault="00D159CC" w:rsidP="00D159CC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AFD67FA" w14:textId="77777777" w:rsidR="00D159CC" w:rsidRDefault="00D159CC" w:rsidP="00D159CC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CE3AE6">
        <w:rPr>
          <w:bCs/>
          <w:sz w:val="22"/>
          <w:szCs w:val="22"/>
        </w:rPr>
        <w:t>t.j</w:t>
      </w:r>
      <w:proofErr w:type="spellEnd"/>
      <w:r w:rsidRPr="00CE3AE6">
        <w:rPr>
          <w:bCs/>
          <w:sz w:val="22"/>
          <w:szCs w:val="22"/>
        </w:rPr>
        <w:t>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D159CC" w:rsidRPr="005844F6" w14:paraId="4F70761A" w14:textId="77777777" w:rsidTr="00512417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68AD6B6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75BD0EB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86AA82E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C2BA43" w14:textId="77777777" w:rsidR="00D159CC" w:rsidRPr="00CE3AE6" w:rsidRDefault="00D159CC" w:rsidP="00512417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85B9E" w:rsidRPr="00CE3AE6" w14:paraId="0674139F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C5031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77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382A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6E1C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85B9E" w:rsidRPr="00CE3AE6" w14:paraId="1F2570F3" w14:textId="77777777" w:rsidTr="0051241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1805F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8C89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3D4E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EDBDD" w14:textId="77777777" w:rsidR="00E85B9E" w:rsidRPr="00CE3AE6" w:rsidRDefault="00E85B9E" w:rsidP="00512417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1F36058" w14:textId="77777777" w:rsidR="00D159CC" w:rsidRPr="00D159CC" w:rsidRDefault="00D159CC" w:rsidP="00D159CC">
      <w:pPr>
        <w:spacing w:before="240" w:after="120" w:line="360" w:lineRule="auto"/>
        <w:ind w:left="284"/>
        <w:contextualSpacing/>
        <w:jc w:val="both"/>
        <w:rPr>
          <w:sz w:val="22"/>
          <w:szCs w:val="22"/>
        </w:rPr>
      </w:pPr>
    </w:p>
    <w:p w14:paraId="79B920A6" w14:textId="77777777" w:rsidR="00C4597B" w:rsidRPr="00C4597B" w:rsidRDefault="00C4597B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0E6920">
        <w:rPr>
          <w:rFonts w:ascii="Cambria" w:hAnsi="Cambria"/>
          <w:b/>
          <w:bCs/>
          <w:sz w:val="22"/>
          <w:szCs w:val="22"/>
        </w:rPr>
        <w:t>Dane do umowy</w:t>
      </w:r>
      <w:r>
        <w:rPr>
          <w:rFonts w:ascii="Cambria" w:hAnsi="Cambria"/>
          <w:sz w:val="22"/>
          <w:szCs w:val="22"/>
        </w:rPr>
        <w:t>:</w:t>
      </w:r>
    </w:p>
    <w:p w14:paraId="6DBED9A3" w14:textId="224C0D65" w:rsidR="003D18AD" w:rsidRPr="003D18AD" w:rsidRDefault="003D18AD" w:rsidP="007827CA">
      <w:pPr>
        <w:pStyle w:val="Akapitzlist"/>
        <w:spacing w:after="120"/>
        <w:ind w:left="644"/>
        <w:jc w:val="both"/>
        <w:rPr>
          <w:rFonts w:ascii="Cambria" w:hAnsi="Cambria"/>
          <w:sz w:val="22"/>
          <w:szCs w:val="22"/>
        </w:rPr>
      </w:pPr>
      <w:r w:rsidRPr="003D18AD">
        <w:rPr>
          <w:rFonts w:ascii="Cambria" w:hAnsi="Cambria"/>
          <w:sz w:val="22"/>
          <w:szCs w:val="22"/>
        </w:rPr>
        <w:t>osob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odpowiedzialn</w:t>
      </w:r>
      <w:r>
        <w:rPr>
          <w:rFonts w:ascii="Cambria" w:hAnsi="Cambria"/>
          <w:sz w:val="22"/>
          <w:szCs w:val="22"/>
        </w:rPr>
        <w:t>ą</w:t>
      </w:r>
      <w:r w:rsidRPr="003D18AD">
        <w:rPr>
          <w:rFonts w:ascii="Cambria" w:hAnsi="Cambria"/>
          <w:sz w:val="22"/>
          <w:szCs w:val="22"/>
        </w:rPr>
        <w:t xml:space="preserve"> za realizację Umowy będ</w:t>
      </w:r>
      <w:r>
        <w:rPr>
          <w:rFonts w:ascii="Cambria" w:hAnsi="Cambria"/>
          <w:sz w:val="22"/>
          <w:szCs w:val="22"/>
        </w:rPr>
        <w:t>zie</w:t>
      </w:r>
      <w:r w:rsidRPr="003D18AD">
        <w:rPr>
          <w:rFonts w:ascii="Cambria" w:hAnsi="Cambria"/>
          <w:sz w:val="22"/>
          <w:szCs w:val="22"/>
        </w:rPr>
        <w:t>:</w:t>
      </w:r>
    </w:p>
    <w:p w14:paraId="4DB02485" w14:textId="7696C086" w:rsidR="003D18AD" w:rsidRDefault="003D18AD" w:rsidP="003D18AD">
      <w:pPr>
        <w:pStyle w:val="Akapitzlist"/>
        <w:numPr>
          <w:ilvl w:val="0"/>
          <w:numId w:val="40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>
        <w:rPr>
          <w:rFonts w:ascii="Cambria" w:hAnsi="Cambria"/>
          <w:sz w:val="22"/>
          <w:szCs w:val="22"/>
        </w:rPr>
        <w:t>________________</w:t>
      </w:r>
      <w:r>
        <w:rPr>
          <w:rFonts w:ascii="Cambria" w:hAnsi="Cambria"/>
          <w:sz w:val="22"/>
          <w:szCs w:val="22"/>
        </w:rPr>
        <w:br/>
      </w:r>
      <w:r w:rsidRPr="005947DC">
        <w:rPr>
          <w:rFonts w:ascii="Cambria" w:hAnsi="Cambria"/>
          <w:sz w:val="22"/>
          <w:szCs w:val="22"/>
        </w:rPr>
        <w:t xml:space="preserve">adres e-mail: </w:t>
      </w:r>
      <w:hyperlink r:id="rId7" w:history="1">
        <w:r w:rsidR="00313CD2" w:rsidRPr="00703499">
          <w:rPr>
            <w:rStyle w:val="Hipercze"/>
            <w:rFonts w:ascii="Cambria" w:hAnsi="Cambria"/>
            <w:sz w:val="22"/>
            <w:szCs w:val="22"/>
          </w:rPr>
          <w:t>_________@________.___</w:t>
        </w:r>
      </w:hyperlink>
    </w:p>
    <w:p w14:paraId="0D266153" w14:textId="57609BBC" w:rsidR="00313CD2" w:rsidRPr="005947DC" w:rsidRDefault="00313CD2" w:rsidP="003D18AD">
      <w:pPr>
        <w:pStyle w:val="Akapitzlist"/>
        <w:numPr>
          <w:ilvl w:val="0"/>
          <w:numId w:val="40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color w:val="000000"/>
          <w:sz w:val="22"/>
          <w:szCs w:val="22"/>
        </w:rPr>
        <w:t>Adres serwisu: …..................................................................................................</w:t>
      </w:r>
    </w:p>
    <w:p w14:paraId="2FD9B22A" w14:textId="57609BBC" w:rsidR="003D18AD" w:rsidRPr="00897D2A" w:rsidRDefault="00897D2A" w:rsidP="00897D2A">
      <w:pPr>
        <w:pStyle w:val="Akapitzlist"/>
        <w:numPr>
          <w:ilvl w:val="0"/>
          <w:numId w:val="40"/>
        </w:numPr>
        <w:spacing w:before="240" w:line="276" w:lineRule="auto"/>
        <w:jc w:val="both"/>
        <w:rPr>
          <w:sz w:val="22"/>
          <w:szCs w:val="22"/>
        </w:rPr>
      </w:pPr>
      <w:r w:rsidRPr="00897D2A">
        <w:rPr>
          <w:color w:val="000000"/>
          <w:sz w:val="22"/>
          <w:szCs w:val="22"/>
        </w:rPr>
        <w:t>każda awaria sprzętu będzie zgłaszana na nr tel. …..............… oraz e-mail ….................</w:t>
      </w:r>
    </w:p>
    <w:p w14:paraId="40948D2F" w14:textId="38C93EE3" w:rsidR="00897D2A" w:rsidRDefault="00897D2A" w:rsidP="00897D2A">
      <w:pPr>
        <w:widowControl w:val="0"/>
        <w:numPr>
          <w:ilvl w:val="0"/>
          <w:numId w:val="40"/>
        </w:numPr>
        <w:tabs>
          <w:tab w:val="left" w:pos="297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>Zamówienia na zestawy będą składane przez Dzierżawcę za pośrednictwem faksu, telefonu albo poczty elektronicznej na nr tel</w:t>
      </w:r>
      <w:r w:rsidR="000E6920">
        <w:rPr>
          <w:color w:val="000000"/>
          <w:sz w:val="22"/>
          <w:szCs w:val="22"/>
          <w:lang w:eastAsia="ar-SA"/>
        </w:rPr>
        <w:t xml:space="preserve">. </w:t>
      </w:r>
      <w:r>
        <w:rPr>
          <w:color w:val="000000"/>
          <w:sz w:val="22"/>
          <w:szCs w:val="22"/>
          <w:lang w:eastAsia="ar-SA"/>
        </w:rPr>
        <w:t>............................... e-mail............................................</w:t>
      </w:r>
    </w:p>
    <w:p w14:paraId="1B7E4BF4" w14:textId="77777777" w:rsidR="000E6920" w:rsidRDefault="000E6920" w:rsidP="000E6920">
      <w:pPr>
        <w:widowControl w:val="0"/>
        <w:tabs>
          <w:tab w:val="left" w:pos="297"/>
        </w:tabs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14:paraId="4C064F93" w14:textId="20B0C6D9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sz w:val="22"/>
          <w:szCs w:val="22"/>
        </w:rPr>
        <w:t xml:space="preserve"> Załącznikami do niniejszej oferty są:</w:t>
      </w:r>
    </w:p>
    <w:p w14:paraId="29278E2D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6D86190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4C7C1D94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50879B65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184815D5" w14:textId="2BF5FAD2" w:rsidR="00114568" w:rsidRDefault="00F43C37" w:rsidP="000E6920">
      <w:pPr>
        <w:tabs>
          <w:tab w:val="center" w:pos="7655"/>
        </w:tabs>
        <w:spacing w:after="40" w:line="276" w:lineRule="auto"/>
        <w:jc w:val="right"/>
        <w:rPr>
          <w:i/>
          <w:sz w:val="18"/>
          <w:szCs w:val="18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</w:p>
    <w:p w14:paraId="46B77FEB" w14:textId="08B33C3B" w:rsidR="007827CA" w:rsidRDefault="007827CA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14:paraId="5ADA3A8A" w14:textId="7165C5DE" w:rsidR="007827CA" w:rsidRDefault="007827CA" w:rsidP="00FD714C">
      <w:pPr>
        <w:tabs>
          <w:tab w:val="center" w:pos="7655"/>
        </w:tabs>
        <w:rPr>
          <w:i/>
          <w:sz w:val="18"/>
          <w:szCs w:val="18"/>
        </w:rPr>
      </w:pPr>
    </w:p>
    <w:p w14:paraId="6864C4D7" w14:textId="7CE05B39" w:rsidR="00FD714C" w:rsidRDefault="00FD714C" w:rsidP="00FD714C">
      <w:pPr>
        <w:tabs>
          <w:tab w:val="center" w:pos="7655"/>
        </w:tabs>
        <w:rPr>
          <w:i/>
          <w:sz w:val="18"/>
          <w:szCs w:val="18"/>
        </w:rPr>
      </w:pPr>
    </w:p>
    <w:p w14:paraId="461881DB" w14:textId="3C3E56BC" w:rsidR="00FD714C" w:rsidRPr="00FD714C" w:rsidRDefault="00FD714C" w:rsidP="00FD714C">
      <w:pPr>
        <w:tabs>
          <w:tab w:val="center" w:pos="7655"/>
        </w:tabs>
        <w:rPr>
          <w:i/>
          <w:color w:val="FF0000"/>
          <w:sz w:val="18"/>
          <w:szCs w:val="18"/>
        </w:rPr>
      </w:pPr>
      <w:r w:rsidRPr="00FD714C">
        <w:rPr>
          <w:i/>
          <w:color w:val="FF0000"/>
          <w:sz w:val="18"/>
          <w:szCs w:val="18"/>
        </w:rPr>
        <w:t>Dokument musi być opatrzony, przez osobę lub osoby uprawnione do reprezentowania wykonawcy, kwalifikowanym podpisem elektronicznym lub podpisem zaufanym lub podpisem osobistym (e-dowód).</w:t>
      </w:r>
    </w:p>
    <w:p w14:paraId="6E7BD4CB" w14:textId="0D197284" w:rsidR="007827CA" w:rsidRPr="00FD714C" w:rsidRDefault="007827CA">
      <w:pPr>
        <w:rPr>
          <w:i/>
          <w:color w:val="FF0000"/>
          <w:sz w:val="18"/>
          <w:szCs w:val="18"/>
        </w:rPr>
        <w:sectPr w:rsidR="007827CA" w:rsidRPr="00FD714C" w:rsidSect="007827CA">
          <w:headerReference w:type="default" r:id="rId8"/>
          <w:footerReference w:type="default" r:id="rId9"/>
          <w:pgSz w:w="11906" w:h="16838"/>
          <w:pgMar w:top="993" w:right="1418" w:bottom="426" w:left="1418" w:header="142" w:footer="19" w:gutter="0"/>
          <w:pgNumType w:start="1"/>
          <w:cols w:space="708"/>
          <w:noEndnote/>
          <w:docGrid w:linePitch="326"/>
        </w:sectPr>
      </w:pPr>
    </w:p>
    <w:p w14:paraId="0F014AEF" w14:textId="77777777" w:rsidR="0062009E" w:rsidRDefault="0062009E" w:rsidP="0062009E">
      <w:pPr>
        <w:pStyle w:val="Standard"/>
        <w:rPr>
          <w:b/>
          <w:bCs/>
        </w:rPr>
      </w:pPr>
      <w:r>
        <w:rPr>
          <w:b/>
          <w:bCs/>
        </w:rPr>
        <w:lastRenderedPageBreak/>
        <w:t>Dzierżawa myjni  endoskopowej wraz z dostawą środków chemicznych na okres 36 miesięcy.</w:t>
      </w:r>
    </w:p>
    <w:p w14:paraId="3FA4604E" w14:textId="77777777" w:rsidR="0062009E" w:rsidRPr="00A25169" w:rsidRDefault="0062009E" w:rsidP="0062009E">
      <w:pPr>
        <w:pStyle w:val="Standard"/>
        <w:rPr>
          <w:b/>
          <w:bCs/>
          <w:sz w:val="12"/>
          <w:szCs w:val="12"/>
        </w:rPr>
      </w:pPr>
    </w:p>
    <w:tbl>
      <w:tblPr>
        <w:tblW w:w="15035" w:type="dxa"/>
        <w:tblInd w:w="-1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8"/>
        <w:gridCol w:w="5080"/>
        <w:gridCol w:w="850"/>
        <w:gridCol w:w="992"/>
        <w:gridCol w:w="851"/>
        <w:gridCol w:w="1417"/>
        <w:gridCol w:w="1134"/>
        <w:gridCol w:w="1418"/>
        <w:gridCol w:w="1417"/>
        <w:gridCol w:w="1418"/>
      </w:tblGrid>
      <w:tr w:rsidR="00A25169" w14:paraId="54984AF3" w14:textId="77777777" w:rsidTr="00A25169">
        <w:trPr>
          <w:trHeight w:val="525"/>
        </w:trPr>
        <w:tc>
          <w:tcPr>
            <w:tcW w:w="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0F73FE" w14:textId="77777777" w:rsidR="0062009E" w:rsidRDefault="0062009E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E1A115" w14:textId="77777777" w:rsidR="0062009E" w:rsidRDefault="0062009E" w:rsidP="00D75BFB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ED52E1" w14:textId="77777777" w:rsidR="0062009E" w:rsidRDefault="0062009E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91810A" w14:textId="77777777" w:rsidR="0062009E" w:rsidRDefault="0062009E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</w:t>
            </w:r>
          </w:p>
        </w:tc>
        <w:tc>
          <w:tcPr>
            <w:tcW w:w="25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104DC5" w14:textId="77777777" w:rsidR="0062009E" w:rsidRDefault="0062009E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42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84896A" w14:textId="77777777" w:rsidR="0062009E" w:rsidRDefault="0062009E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A25169" w14:paraId="7AEEA89D" w14:textId="77777777" w:rsidTr="00A25169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8022E5" w14:textId="77777777" w:rsidR="0062009E" w:rsidRDefault="0062009E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C78F98" w14:textId="77777777" w:rsidR="0062009E" w:rsidRDefault="0062009E" w:rsidP="000950B8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Myjnia dwustanowiskowa</w:t>
            </w:r>
            <w:r>
              <w:rPr>
                <w:sz w:val="18"/>
                <w:szCs w:val="18"/>
              </w:rPr>
              <w:t xml:space="preserve">, kompatybilna ze sprzętem firmy Olympus, typu: CF – H190L, </w:t>
            </w:r>
            <w:r>
              <w:rPr>
                <w:sz w:val="18"/>
                <w:szCs w:val="18"/>
              </w:rPr>
              <w:br/>
              <w:t>TJF – Q180V, GIF – H190.</w:t>
            </w:r>
          </w:p>
          <w:p w14:paraId="11DCA359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</w:p>
          <w:p w14:paraId="58733ABD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dwustanowiskowa musi być sprawna technicznie oraz przez okres trwania dzierżawy musi być objęta pełnym pakietem serwisowym – łącznie z przeglądami, wykonywanymi zgodnie </w:t>
            </w:r>
            <w:r>
              <w:rPr>
                <w:sz w:val="18"/>
                <w:szCs w:val="18"/>
              </w:rPr>
              <w:br/>
              <w:t>z zaleceniami producenta.</w:t>
            </w:r>
          </w:p>
          <w:p w14:paraId="57A14158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Myjnia musi być wyposażona w urządzenie do elektronicznej dokumentacji procesu mycia </w:t>
            </w:r>
            <w:r>
              <w:rPr>
                <w:sz w:val="18"/>
                <w:szCs w:val="18"/>
              </w:rPr>
              <w:br/>
              <w:t>i dezynfekcji z rozpoznawaniem typów endoskopów i osób nadzorujących proces dekontaminacji poprzez elektroniczne kody RFID, umieszczone na każdym endoskopie oraz na indywidualnych kartach chipowych, z możliwością eksportu raportu po dezynfekcji do systemu archiwizacji badań endoskopowych.</w:t>
            </w:r>
          </w:p>
          <w:p w14:paraId="6054C141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Urządzenie musi być zgodne z wymogami normy EN 15883- 1 i 4.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86D738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43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FB5BCF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miesięcy</w:t>
            </w:r>
          </w:p>
        </w:tc>
        <w:tc>
          <w:tcPr>
            <w:tcW w:w="2551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FDCD39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  <w:tc>
          <w:tcPr>
            <w:tcW w:w="4253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1B6BFF4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</w:p>
        </w:tc>
      </w:tr>
      <w:tr w:rsidR="00A25169" w14:paraId="55F0A1D4" w14:textId="77777777" w:rsidTr="00A25169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778FC" w14:textId="322EFCDF" w:rsidR="0062009E" w:rsidRDefault="0062009E" w:rsidP="00823C3D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792F64" w14:textId="669F89B4" w:rsidR="0062009E" w:rsidRPr="00823C3D" w:rsidRDefault="0062009E" w:rsidP="00823C3D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Przedmiot zamówienia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1BF2FC" w14:textId="486B2760" w:rsidR="0062009E" w:rsidRPr="00823C3D" w:rsidRDefault="0062009E" w:rsidP="00823C3D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 na 36 miesięcy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457781" w14:textId="5E2A2A9D" w:rsidR="0062009E" w:rsidRPr="00823C3D" w:rsidRDefault="0062009E" w:rsidP="00823C3D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netto za litr/kg/m-c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064E0E" w14:textId="6C1CA925" w:rsidR="0062009E" w:rsidRDefault="0062009E" w:rsidP="00823C3D">
            <w:pPr>
              <w:pStyle w:val="TableContents"/>
            </w:pPr>
            <w:r>
              <w:rPr>
                <w:b/>
                <w:bCs/>
                <w:sz w:val="18"/>
                <w:szCs w:val="18"/>
              </w:rPr>
              <w:t>Stawka podatku VAT %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ED3FC8" w14:textId="23912D3D" w:rsidR="0062009E" w:rsidRDefault="0062009E" w:rsidP="00823C3D">
            <w:pPr>
              <w:pStyle w:val="TableContents"/>
            </w:pPr>
            <w:r>
              <w:rPr>
                <w:b/>
                <w:bCs/>
                <w:sz w:val="18"/>
                <w:szCs w:val="18"/>
              </w:rPr>
              <w:t>Wartość netto (kol. 3x4)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B4CD8C" w14:textId="4D83E40D" w:rsidR="0062009E" w:rsidRDefault="0062009E" w:rsidP="00823C3D">
            <w:pPr>
              <w:pStyle w:val="TableContents"/>
            </w:pPr>
            <w:r>
              <w:rPr>
                <w:b/>
                <w:bCs/>
                <w:sz w:val="18"/>
                <w:szCs w:val="18"/>
              </w:rPr>
              <w:t>Wartość podatku VAT (kol. 6x5)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3E514C" w14:textId="1F0D7037" w:rsidR="0062009E" w:rsidRDefault="0062009E" w:rsidP="000950B8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Wartość brutto (kol. 6+7)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C1977F" w14:textId="77777777" w:rsidR="0062009E" w:rsidRDefault="0062009E" w:rsidP="000950B8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Nr katalogowy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DD902B" w14:textId="77777777" w:rsidR="0062009E" w:rsidRDefault="0062009E" w:rsidP="000950B8">
            <w:pPr>
              <w:pStyle w:val="TableContents"/>
              <w:jc w:val="center"/>
            </w:pPr>
            <w:r>
              <w:rPr>
                <w:b/>
                <w:bCs/>
                <w:sz w:val="18"/>
                <w:szCs w:val="18"/>
              </w:rPr>
              <w:t>Nazwa producenta</w:t>
            </w:r>
          </w:p>
        </w:tc>
      </w:tr>
      <w:tr w:rsidR="00823C3D" w:rsidRPr="00D75BFB" w14:paraId="02A04B12" w14:textId="77777777" w:rsidTr="00A25169">
        <w:trPr>
          <w:trHeight w:val="154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FCFD7B" w14:textId="3183FA4A" w:rsidR="00823C3D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951D38" w14:textId="4A089B2F" w:rsidR="00823C3D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8EB666" w14:textId="47364346" w:rsidR="00823C3D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F844B6" w14:textId="07BFAF2C" w:rsidR="00823C3D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70FC45" w14:textId="5FAFDD2F" w:rsidR="00823C3D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8AAA2C" w14:textId="78C548BC" w:rsidR="00823C3D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AF4248" w14:textId="43844D62" w:rsidR="00823C3D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8EBE5D" w14:textId="30716006" w:rsidR="00D75BFB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29D985" w14:textId="2A7C19C3" w:rsidR="00823C3D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A6DBA" w14:textId="57ACDF24" w:rsidR="00823C3D" w:rsidRPr="00D75BFB" w:rsidRDefault="00823C3D" w:rsidP="00D75BFB">
            <w:pPr>
              <w:pStyle w:val="TableContents"/>
              <w:jc w:val="center"/>
              <w:rPr>
                <w:b/>
                <w:bCs/>
                <w:sz w:val="16"/>
                <w:szCs w:val="16"/>
              </w:rPr>
            </w:pPr>
            <w:r w:rsidRPr="00D75BFB">
              <w:rPr>
                <w:b/>
                <w:bCs/>
                <w:sz w:val="16"/>
                <w:szCs w:val="16"/>
              </w:rPr>
              <w:t>10</w:t>
            </w:r>
          </w:p>
        </w:tc>
      </w:tr>
      <w:tr w:rsidR="00A25169" w14:paraId="2EB0ED86" w14:textId="77777777" w:rsidTr="00A25169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7D248D" w14:textId="3C7EA207" w:rsidR="0062009E" w:rsidRDefault="00823C3D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62009E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EFE33A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dezynfekcyjny oparty na kwasie nadoctowym /PAA/ przeznaczony do chemiczno-termicznej dezynfekcji endoskopów w myjniach/dezynfektorach typu ETD.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ED1624" w14:textId="6D0DB7B3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453,6</w:t>
            </w:r>
            <w:r w:rsidR="00520B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l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773667" w14:textId="2D0F8AD8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6EC04B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D3E3E6" w14:textId="70E34D55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DAC28D" w14:textId="4D87E183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666673" w14:textId="531AFDCF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57531B3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009DC2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A25169" w14:paraId="4D39BC98" w14:textId="77777777" w:rsidTr="00A25169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5038C" w14:textId="57FD5C2C" w:rsidR="0062009E" w:rsidRDefault="00823C3D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62009E">
              <w:rPr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B5F1D7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Płyn myjący do myjni ETD PAA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0BB919" w14:textId="424D471D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</w:t>
            </w:r>
            <w:r w:rsidR="00520B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l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C8AE74" w14:textId="484E55A9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D95EB8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13BD19" w14:textId="518B8E31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4A0C1F" w14:textId="27B478D0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BFE943" w14:textId="5B1AA18D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649936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3569FB6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A25169" w14:paraId="07B8DD53" w14:textId="77777777" w:rsidTr="00A25169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04E4E4" w14:textId="1CC46357" w:rsidR="0062009E" w:rsidRDefault="00823C3D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62009E">
              <w:rPr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CDD838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Środek aktywujący płyn dezynfekcyjny w procesie PAA, przeznaczony do chemiczno-termicznej dezynfekcji endoskopów w myjniach/dezynfektorach typu ETD.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ECAA93" w14:textId="29ADEB65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</w:t>
            </w:r>
            <w:r w:rsidR="00520B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l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586ECC" w14:textId="00392265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9F2DBA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A9F317" w14:textId="73412D99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DF8DE0" w14:textId="70AB35F0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F52A005" w14:textId="71DAC45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D1AAE6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95ED2D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A25169" w14:paraId="35FA1141" w14:textId="77777777" w:rsidTr="00A25169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0F63EF" w14:textId="39EDAB31" w:rsidR="0062009E" w:rsidRDefault="00823C3D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62009E">
              <w:rPr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79BD2A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Sól tabletkowa do ETD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5AB8F8" w14:textId="102C3C9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250 </w:t>
            </w:r>
            <w:r w:rsidR="00520B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76CB39" w14:textId="2AE922AF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5F2E56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8170E8" w14:textId="4849A21E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D5620C" w14:textId="79AEF714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61F6A9C" w14:textId="267F38B3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E49AD13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8199E6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A25169" w14:paraId="0A207040" w14:textId="77777777" w:rsidTr="00A25169">
        <w:trPr>
          <w:trHeight w:val="525"/>
        </w:trPr>
        <w:tc>
          <w:tcPr>
            <w:tcW w:w="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74B876" w14:textId="78C3B370" w:rsidR="0062009E" w:rsidRDefault="00823C3D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62009E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508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D57C80" w14:textId="77777777" w:rsidR="0062009E" w:rsidRDefault="0062009E" w:rsidP="000950B8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Czynsz dzierżawy myjni</w:t>
            </w:r>
          </w:p>
        </w:tc>
        <w:tc>
          <w:tcPr>
            <w:tcW w:w="8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164173" w14:textId="0C1D177E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 </w:t>
            </w:r>
            <w:r w:rsidR="00520B3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m-c</w:t>
            </w: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99180" w14:textId="4CE44A93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AFA23B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EF9D41" w14:textId="56DEA1D3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70AF0F" w14:textId="7E8BDE5D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FF8DA98" w14:textId="4BDD2972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8E6D4B5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A7AF546" w14:textId="77777777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</w:tr>
      <w:tr w:rsidR="00A25169" w14:paraId="15F8D621" w14:textId="77777777" w:rsidTr="00A25169">
        <w:trPr>
          <w:trHeight w:val="525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7EF75B" w14:textId="05B9DF9D" w:rsidR="0062009E" w:rsidRDefault="0062009E" w:rsidP="000950B8">
            <w:pPr>
              <w:pStyle w:val="TableContents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7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E42910" w14:textId="35F30839" w:rsidR="0062009E" w:rsidRDefault="0062009E" w:rsidP="000950B8">
            <w:pPr>
              <w:pStyle w:val="TableContents"/>
              <w:jc w:val="right"/>
            </w:pPr>
            <w:r>
              <w:t xml:space="preserve">RAZEM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081DD5" w14:textId="73090AAD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6D581C" w14:textId="3CEB7CB1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1D9FAF3" w14:textId="311B773B" w:rsidR="0062009E" w:rsidRDefault="0062009E" w:rsidP="000950B8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27CE86A" w14:textId="008A85E7" w:rsidR="0062009E" w:rsidRDefault="0062009E" w:rsidP="000950B8">
            <w:pPr>
              <w:pStyle w:val="TableContents"/>
              <w:jc w:val="center"/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ECDD76" w14:textId="5884193E" w:rsidR="0062009E" w:rsidRDefault="0062009E" w:rsidP="000950B8">
            <w:pPr>
              <w:pStyle w:val="TableContents"/>
              <w:jc w:val="center"/>
              <w:rPr>
                <w:color w:val="000000"/>
                <w:sz w:val="20"/>
                <w:szCs w:val="20"/>
                <w:shd w:val="clear" w:color="auto" w:fill="808080"/>
              </w:rPr>
            </w:pPr>
            <w:r>
              <w:rPr>
                <w:color w:val="000000"/>
                <w:sz w:val="20"/>
                <w:szCs w:val="20"/>
                <w:shd w:val="clear" w:color="auto" w:fill="808080"/>
              </w:rPr>
              <w:t>----------------------------------------</w:t>
            </w:r>
          </w:p>
        </w:tc>
      </w:tr>
    </w:tbl>
    <w:p w14:paraId="0090F8A8" w14:textId="77777777" w:rsidR="007827CA" w:rsidRPr="00114568" w:rsidRDefault="007827CA" w:rsidP="00A25169">
      <w:pPr>
        <w:tabs>
          <w:tab w:val="center" w:pos="7655"/>
        </w:tabs>
        <w:rPr>
          <w:i/>
          <w:sz w:val="18"/>
          <w:szCs w:val="18"/>
        </w:rPr>
      </w:pPr>
    </w:p>
    <w:sectPr w:rsidR="007827CA" w:rsidRPr="00114568" w:rsidSect="00520B3A">
      <w:pgSz w:w="16838" w:h="11906" w:orient="landscape"/>
      <w:pgMar w:top="851" w:right="567" w:bottom="851" w:left="454" w:header="142" w:footer="17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9FE321" w14:textId="77777777" w:rsidR="008B2E7E" w:rsidRDefault="008B2E7E">
      <w:r>
        <w:separator/>
      </w:r>
    </w:p>
  </w:endnote>
  <w:endnote w:type="continuationSeparator" w:id="0">
    <w:p w14:paraId="5F6FE180" w14:textId="77777777" w:rsidR="008B2E7E" w:rsidRDefault="008B2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DBDB2" w14:textId="77777777"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B72FD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33BB7" w14:textId="77777777"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41246" w14:textId="77777777" w:rsidR="008B2E7E" w:rsidRDefault="008B2E7E">
      <w:r>
        <w:separator/>
      </w:r>
    </w:p>
  </w:footnote>
  <w:footnote w:type="continuationSeparator" w:id="0">
    <w:p w14:paraId="0FF28146" w14:textId="77777777" w:rsidR="008B2E7E" w:rsidRDefault="008B2E7E">
      <w:r>
        <w:continuationSeparator/>
      </w:r>
    </w:p>
  </w:footnote>
  <w:footnote w:id="1">
    <w:p w14:paraId="4264022C" w14:textId="77777777"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11B41F2A" w14:textId="77777777"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461C452E" w14:textId="77777777"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4596D505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676FC74" w14:textId="77777777"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D7331" w14:textId="6EB9281A"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56538B">
      <w:t>19</w:t>
    </w:r>
    <w:r w:rsidR="0051049C">
      <w:t>/20</w:t>
    </w:r>
    <w:r w:rsidR="00A01CAA">
      <w:t>2</w:t>
    </w:r>
    <w:r w:rsidR="000C6206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4FA524EA"/>
    <w:multiLevelType w:val="hybridMultilevel"/>
    <w:tmpl w:val="A34414EE"/>
    <w:name w:val="WW8Num1123222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269CB42E"/>
    <w:lvl w:ilvl="0" w:tplc="DAA0B152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A6671E4"/>
    <w:multiLevelType w:val="multilevel"/>
    <w:tmpl w:val="222C5E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808551879">
    <w:abstractNumId w:val="12"/>
  </w:num>
  <w:num w:numId="2" w16cid:durableId="1036850348">
    <w:abstractNumId w:val="23"/>
  </w:num>
  <w:num w:numId="3" w16cid:durableId="1302734193">
    <w:abstractNumId w:val="26"/>
  </w:num>
  <w:num w:numId="4" w16cid:durableId="742988310">
    <w:abstractNumId w:val="8"/>
  </w:num>
  <w:num w:numId="5" w16cid:durableId="2143645402">
    <w:abstractNumId w:val="30"/>
  </w:num>
  <w:num w:numId="6" w16cid:durableId="731347786">
    <w:abstractNumId w:val="9"/>
  </w:num>
  <w:num w:numId="7" w16cid:durableId="1711954352">
    <w:abstractNumId w:val="10"/>
  </w:num>
  <w:num w:numId="8" w16cid:durableId="1790319751">
    <w:abstractNumId w:val="33"/>
  </w:num>
  <w:num w:numId="9" w16cid:durableId="306976611">
    <w:abstractNumId w:val="6"/>
  </w:num>
  <w:num w:numId="10" w16cid:durableId="1988581730">
    <w:abstractNumId w:val="32"/>
  </w:num>
  <w:num w:numId="11" w16cid:durableId="1084644311">
    <w:abstractNumId w:val="28"/>
  </w:num>
  <w:num w:numId="12" w16cid:durableId="763067672">
    <w:abstractNumId w:val="14"/>
  </w:num>
  <w:num w:numId="13" w16cid:durableId="1583880074">
    <w:abstractNumId w:val="27"/>
  </w:num>
  <w:num w:numId="14" w16cid:durableId="2083023876">
    <w:abstractNumId w:val="39"/>
  </w:num>
  <w:num w:numId="15" w16cid:durableId="1465352126">
    <w:abstractNumId w:val="25"/>
  </w:num>
  <w:num w:numId="16" w16cid:durableId="1715735314">
    <w:abstractNumId w:val="38"/>
  </w:num>
  <w:num w:numId="17" w16cid:durableId="349257832">
    <w:abstractNumId w:val="13"/>
  </w:num>
  <w:num w:numId="18" w16cid:durableId="1411585825">
    <w:abstractNumId w:val="17"/>
  </w:num>
  <w:num w:numId="19" w16cid:durableId="895820505">
    <w:abstractNumId w:val="36"/>
  </w:num>
  <w:num w:numId="20" w16cid:durableId="1520000937">
    <w:abstractNumId w:val="3"/>
  </w:num>
  <w:num w:numId="21" w16cid:durableId="2074693334">
    <w:abstractNumId w:val="31"/>
  </w:num>
  <w:num w:numId="22" w16cid:durableId="420836387">
    <w:abstractNumId w:val="4"/>
  </w:num>
  <w:num w:numId="23" w16cid:durableId="1126464663">
    <w:abstractNumId w:val="15"/>
  </w:num>
  <w:num w:numId="24" w16cid:durableId="1062027040">
    <w:abstractNumId w:val="34"/>
  </w:num>
  <w:num w:numId="25" w16cid:durableId="1056928793">
    <w:abstractNumId w:val="11"/>
  </w:num>
  <w:num w:numId="26" w16cid:durableId="419907272">
    <w:abstractNumId w:val="16"/>
  </w:num>
  <w:num w:numId="27" w16cid:durableId="1536306634">
    <w:abstractNumId w:val="21"/>
  </w:num>
  <w:num w:numId="28" w16cid:durableId="666714459">
    <w:abstractNumId w:val="18"/>
  </w:num>
  <w:num w:numId="29" w16cid:durableId="1311642292">
    <w:abstractNumId w:val="5"/>
  </w:num>
  <w:num w:numId="30" w16cid:durableId="1163349237">
    <w:abstractNumId w:val="19"/>
  </w:num>
  <w:num w:numId="31" w16cid:durableId="186525804">
    <w:abstractNumId w:val="2"/>
  </w:num>
  <w:num w:numId="32" w16cid:durableId="1557204671">
    <w:abstractNumId w:val="42"/>
  </w:num>
  <w:num w:numId="33" w16cid:durableId="253979283">
    <w:abstractNumId w:val="20"/>
  </w:num>
  <w:num w:numId="34" w16cid:durableId="821240772">
    <w:abstractNumId w:val="1"/>
  </w:num>
  <w:num w:numId="35" w16cid:durableId="1081219299">
    <w:abstractNumId w:val="0"/>
  </w:num>
  <w:num w:numId="36" w16cid:durableId="813449982">
    <w:abstractNumId w:val="37"/>
  </w:num>
  <w:num w:numId="37" w16cid:durableId="2072729540">
    <w:abstractNumId w:val="35"/>
  </w:num>
  <w:num w:numId="38" w16cid:durableId="1645116226">
    <w:abstractNumId w:val="41"/>
  </w:num>
  <w:num w:numId="39" w16cid:durableId="28721615">
    <w:abstractNumId w:val="22"/>
  </w:num>
  <w:num w:numId="40" w16cid:durableId="1810047546">
    <w:abstractNumId w:val="24"/>
  </w:num>
  <w:num w:numId="41" w16cid:durableId="728460841">
    <w:abstractNumId w:val="7"/>
  </w:num>
  <w:num w:numId="42" w16cid:durableId="6458232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1557075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C6206"/>
    <w:rsid w:val="000E6920"/>
    <w:rsid w:val="000F18FA"/>
    <w:rsid w:val="000F2C92"/>
    <w:rsid w:val="00114568"/>
    <w:rsid w:val="002535F8"/>
    <w:rsid w:val="00276329"/>
    <w:rsid w:val="00306360"/>
    <w:rsid w:val="00313CD2"/>
    <w:rsid w:val="00354AC4"/>
    <w:rsid w:val="003641D5"/>
    <w:rsid w:val="003C58A8"/>
    <w:rsid w:val="003D18AD"/>
    <w:rsid w:val="00457E10"/>
    <w:rsid w:val="004A6A43"/>
    <w:rsid w:val="0051049C"/>
    <w:rsid w:val="00520B3A"/>
    <w:rsid w:val="0056538B"/>
    <w:rsid w:val="00584405"/>
    <w:rsid w:val="005C2243"/>
    <w:rsid w:val="0060704B"/>
    <w:rsid w:val="0062009E"/>
    <w:rsid w:val="00635FFE"/>
    <w:rsid w:val="00637863"/>
    <w:rsid w:val="006703E0"/>
    <w:rsid w:val="00692F3E"/>
    <w:rsid w:val="00703495"/>
    <w:rsid w:val="00733F44"/>
    <w:rsid w:val="00754090"/>
    <w:rsid w:val="007827CA"/>
    <w:rsid w:val="00820E18"/>
    <w:rsid w:val="00823C3D"/>
    <w:rsid w:val="00866E4F"/>
    <w:rsid w:val="00897D2A"/>
    <w:rsid w:val="008B2E7E"/>
    <w:rsid w:val="009A6B36"/>
    <w:rsid w:val="009E6514"/>
    <w:rsid w:val="00A01CAA"/>
    <w:rsid w:val="00A25169"/>
    <w:rsid w:val="00A43132"/>
    <w:rsid w:val="00B21345"/>
    <w:rsid w:val="00B70888"/>
    <w:rsid w:val="00B948E1"/>
    <w:rsid w:val="00C33979"/>
    <w:rsid w:val="00C437AC"/>
    <w:rsid w:val="00C4597B"/>
    <w:rsid w:val="00C57DDD"/>
    <w:rsid w:val="00C724DE"/>
    <w:rsid w:val="00D159CC"/>
    <w:rsid w:val="00D274F5"/>
    <w:rsid w:val="00D61580"/>
    <w:rsid w:val="00D75BFB"/>
    <w:rsid w:val="00E54E5A"/>
    <w:rsid w:val="00E5508C"/>
    <w:rsid w:val="00E84DF3"/>
    <w:rsid w:val="00E85B9E"/>
    <w:rsid w:val="00E9096E"/>
    <w:rsid w:val="00EA7426"/>
    <w:rsid w:val="00EB3C67"/>
    <w:rsid w:val="00EB72FD"/>
    <w:rsid w:val="00EC0F20"/>
    <w:rsid w:val="00F43C37"/>
    <w:rsid w:val="00F46EEC"/>
    <w:rsid w:val="00F52B87"/>
    <w:rsid w:val="00FD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E2D1A9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  <w:style w:type="paragraph" w:customStyle="1" w:styleId="TableContents">
    <w:name w:val="Table Contents"/>
    <w:basedOn w:val="Standard"/>
    <w:rsid w:val="007827CA"/>
    <w:pPr>
      <w:suppressLineNumbers/>
    </w:pPr>
    <w:rPr>
      <w:rFonts w:cs="Arial"/>
    </w:rPr>
  </w:style>
  <w:style w:type="character" w:styleId="Hipercze">
    <w:name w:val="Hyperlink"/>
    <w:basedOn w:val="Domylnaczcionkaakapitu"/>
    <w:rsid w:val="00313CD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13C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_________@________.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1118</TotalTime>
  <Pages>4</Pages>
  <Words>783</Words>
  <Characters>5651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Małgorzata Marzec</cp:lastModifiedBy>
  <cp:revision>6</cp:revision>
  <cp:lastPrinted>2022-02-08T11:09:00Z</cp:lastPrinted>
  <dcterms:created xsi:type="dcterms:W3CDTF">2022-03-17T12:58:00Z</dcterms:created>
  <dcterms:modified xsi:type="dcterms:W3CDTF">2022-06-24T08:04:00Z</dcterms:modified>
</cp:coreProperties>
</file>