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52F19" w:rsidRPr="00952F1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52F1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52F19">
        <w:rPr>
          <w:rFonts w:ascii="Arial" w:hAnsi="Arial" w:cs="Arial"/>
        </w:rPr>
        <w:t>Politechnika Częstochowska</w:t>
      </w:r>
    </w:p>
    <w:p w:rsidR="006676AE" w:rsidRPr="0012157F" w:rsidRDefault="00952F1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52F1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52F1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52F1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52F1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52F1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F19" w:rsidRPr="0012157F" w:rsidTr="00700670">
        <w:tc>
          <w:tcPr>
            <w:tcW w:w="9104" w:type="dxa"/>
            <w:shd w:val="clear" w:color="auto" w:fill="D9D9D9"/>
          </w:tcPr>
          <w:p w:rsidR="00952F19" w:rsidRPr="0012157F" w:rsidRDefault="00952F19" w:rsidP="0070067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52F19" w:rsidRPr="0012157F" w:rsidRDefault="00952F19" w:rsidP="00700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52F1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52F1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52F1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952F1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52F1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52F19" w:rsidRPr="00612283" w:rsidRDefault="00952F19" w:rsidP="0070067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52F19" w:rsidRPr="0012157F" w:rsidRDefault="00952F19" w:rsidP="0070067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52F1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52F19">
        <w:rPr>
          <w:rFonts w:ascii="Arial" w:hAnsi="Arial" w:cs="Arial"/>
          <w:b/>
          <w:sz w:val="24"/>
          <w:szCs w:val="24"/>
        </w:rPr>
        <w:t>Zestawy szkoleniowe do Laboratorium Sterowników Przemysłowych dla Wydziału Elektrycznego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52F19" w:rsidRPr="00952F19">
        <w:rPr>
          <w:rFonts w:ascii="Arial" w:hAnsi="Arial" w:cs="Arial"/>
          <w:b/>
          <w:sz w:val="24"/>
          <w:szCs w:val="24"/>
        </w:rPr>
        <w:t>RK-NZ.261.43.2022.AR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52F19" w:rsidRPr="00952F1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775F2" w:rsidRDefault="007775F2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C803A3" w:rsidRDefault="00C803A3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803A3" w:rsidRDefault="00C803A3" w:rsidP="00257E73">
      <w:pPr>
        <w:spacing w:before="120" w:after="240" w:line="276" w:lineRule="auto"/>
        <w:jc w:val="center"/>
        <w:rPr>
          <w:rFonts w:ascii="Arial" w:hAnsi="Arial" w:cs="Arial"/>
          <w:color w:val="0070C0"/>
          <w:sz w:val="20"/>
          <w:szCs w:val="20"/>
        </w:rPr>
      </w:pPr>
    </w:p>
    <w:p w:rsidR="00C62F57" w:rsidRDefault="007775F2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21BB4">
        <w:rPr>
          <w:rFonts w:ascii="Arial" w:hAnsi="Arial" w:cs="Arial"/>
          <w:color w:val="0070C0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D4B" w:rsidRDefault="00142D4B" w:rsidP="0038231F">
      <w:pPr>
        <w:spacing w:after="0" w:line="240" w:lineRule="auto"/>
      </w:pPr>
      <w:r>
        <w:separator/>
      </w:r>
    </w:p>
  </w:endnote>
  <w:endnote w:type="continuationSeparator" w:id="0">
    <w:p w:rsidR="00142D4B" w:rsidRDefault="00142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19" w:rsidRDefault="00952F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03A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03A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19" w:rsidRDefault="00952F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D4B" w:rsidRDefault="00142D4B" w:rsidP="0038231F">
      <w:pPr>
        <w:spacing w:after="0" w:line="240" w:lineRule="auto"/>
      </w:pPr>
      <w:r>
        <w:separator/>
      </w:r>
    </w:p>
  </w:footnote>
  <w:footnote w:type="continuationSeparator" w:id="0">
    <w:p w:rsidR="00142D4B" w:rsidRDefault="00142D4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19" w:rsidRDefault="00952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19" w:rsidRDefault="00952F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19" w:rsidRDefault="00952F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D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2D4B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75F2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2F19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03A3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7E1FA6"/>
  <w15:docId w15:val="{FC4961B4-C153-41B3-A5D2-62823BB12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E1875-FB5C-4778-93A8-C2AF45DD5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2022-06-24T06:17:00Z</cp:lastPrinted>
  <dcterms:created xsi:type="dcterms:W3CDTF">2022-06-24T06:17:00Z</dcterms:created>
  <dcterms:modified xsi:type="dcterms:W3CDTF">2022-06-24T06:17:00Z</dcterms:modified>
</cp:coreProperties>
</file>