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13354" w:rsidRPr="0021335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1335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13354">
        <w:rPr>
          <w:rFonts w:ascii="Arial" w:hAnsi="Arial" w:cs="Arial"/>
        </w:rPr>
        <w:t>Politechnika Częstochowska</w:t>
      </w:r>
    </w:p>
    <w:p w:rsidR="006676AE" w:rsidRPr="0012157F" w:rsidRDefault="0021335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1335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1335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1335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1335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1335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3354" w:rsidRPr="0012157F" w:rsidTr="00700670">
        <w:tc>
          <w:tcPr>
            <w:tcW w:w="9104" w:type="dxa"/>
            <w:shd w:val="clear" w:color="auto" w:fill="D9D9D9"/>
          </w:tcPr>
          <w:p w:rsidR="00213354" w:rsidRPr="0012157F" w:rsidRDefault="00213354" w:rsidP="0070067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13354" w:rsidRPr="0012157F" w:rsidRDefault="00213354" w:rsidP="007006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1335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1335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13354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21335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1335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13354" w:rsidRPr="00612283" w:rsidRDefault="00213354" w:rsidP="0070067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13354" w:rsidRPr="0012157F" w:rsidRDefault="00213354" w:rsidP="0070067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1335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13354">
        <w:rPr>
          <w:rFonts w:ascii="Arial" w:hAnsi="Arial" w:cs="Arial"/>
          <w:b/>
          <w:sz w:val="24"/>
          <w:szCs w:val="24"/>
        </w:rPr>
        <w:t>Stanowiska dydaktyczne ze sterownikami programowalnymi do Laboratorium Sterowników Przemysłowych dla Wydziału Elektrycznego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13354" w:rsidRPr="00213354">
        <w:rPr>
          <w:rFonts w:ascii="Arial" w:hAnsi="Arial" w:cs="Arial"/>
          <w:b/>
          <w:sz w:val="24"/>
          <w:szCs w:val="24"/>
        </w:rPr>
        <w:t>RK-NZ.261.42..2022.AR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13354" w:rsidRPr="0021335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EA094D" w:rsidRDefault="00EA094D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EA094D" w:rsidRDefault="00EA094D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EA094D" w:rsidRDefault="00EA094D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D30B25" w:rsidRDefault="00D30B25" w:rsidP="00CD4DD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80A" w:rsidRDefault="0021180A" w:rsidP="0038231F">
      <w:pPr>
        <w:spacing w:after="0" w:line="240" w:lineRule="auto"/>
      </w:pPr>
      <w:r>
        <w:separator/>
      </w:r>
    </w:p>
  </w:endnote>
  <w:endnote w:type="continuationSeparator" w:id="0">
    <w:p w:rsidR="0021180A" w:rsidRDefault="002118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354" w:rsidRDefault="002133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094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094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354" w:rsidRDefault="002133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80A" w:rsidRDefault="0021180A" w:rsidP="0038231F">
      <w:pPr>
        <w:spacing w:after="0" w:line="240" w:lineRule="auto"/>
      </w:pPr>
      <w:r>
        <w:separator/>
      </w:r>
    </w:p>
  </w:footnote>
  <w:footnote w:type="continuationSeparator" w:id="0">
    <w:p w:rsidR="0021180A" w:rsidRDefault="0021180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354" w:rsidRDefault="00213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354" w:rsidRDefault="00213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354" w:rsidRDefault="002133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18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180A"/>
    <w:rsid w:val="00213354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0B25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094D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738ACC"/>
  <w15:docId w15:val="{6EC037EE-D0DD-4BDC-911D-85B5F01D4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218C4-5B2E-4C40-A3A1-C0408A2F1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2022-06-24T06:17:00Z</cp:lastPrinted>
  <dcterms:created xsi:type="dcterms:W3CDTF">2022-06-24T06:17:00Z</dcterms:created>
  <dcterms:modified xsi:type="dcterms:W3CDTF">2022-06-24T06:17:00Z</dcterms:modified>
</cp:coreProperties>
</file>