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5CE59" w14:textId="77777777" w:rsidR="00FB7F50" w:rsidRPr="002245BE" w:rsidRDefault="00FB39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39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39A0">
        <w:rPr>
          <w:sz w:val="22"/>
          <w:szCs w:val="22"/>
        </w:rPr>
        <w:t>2022-06-23</w:t>
      </w:r>
    </w:p>
    <w:p w14:paraId="00AA238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A22650A" w14:textId="77777777" w:rsidR="00FB39A0" w:rsidRPr="00FB39A0" w:rsidRDefault="00FB39A0" w:rsidP="00FB7F50">
      <w:pPr>
        <w:spacing w:after="40"/>
        <w:rPr>
          <w:b/>
          <w:bCs/>
          <w:sz w:val="22"/>
          <w:szCs w:val="22"/>
        </w:rPr>
      </w:pPr>
      <w:r w:rsidRPr="00FB39A0">
        <w:rPr>
          <w:b/>
          <w:bCs/>
          <w:sz w:val="22"/>
          <w:szCs w:val="22"/>
        </w:rPr>
        <w:t>Akademia Górniczo - Hutnicza</w:t>
      </w:r>
    </w:p>
    <w:p w14:paraId="348AE66F" w14:textId="77777777" w:rsidR="00FB39A0" w:rsidRPr="00FB39A0" w:rsidRDefault="00FB39A0" w:rsidP="00FB7F50">
      <w:pPr>
        <w:spacing w:after="40"/>
        <w:rPr>
          <w:b/>
          <w:bCs/>
          <w:sz w:val="22"/>
          <w:szCs w:val="22"/>
        </w:rPr>
      </w:pPr>
      <w:r w:rsidRPr="00FB39A0">
        <w:rPr>
          <w:b/>
          <w:bCs/>
          <w:sz w:val="22"/>
          <w:szCs w:val="22"/>
        </w:rPr>
        <w:t>im. Stanisława Staszica w Krakowie</w:t>
      </w:r>
    </w:p>
    <w:p w14:paraId="4FB6FF56" w14:textId="77777777" w:rsidR="00FB7F50" w:rsidRPr="002245BE" w:rsidRDefault="00FB39A0" w:rsidP="00FB7F50">
      <w:pPr>
        <w:spacing w:after="40"/>
        <w:rPr>
          <w:b/>
          <w:bCs/>
          <w:sz w:val="22"/>
          <w:szCs w:val="22"/>
        </w:rPr>
      </w:pPr>
      <w:r w:rsidRPr="00FB39A0">
        <w:rPr>
          <w:b/>
          <w:bCs/>
          <w:sz w:val="22"/>
          <w:szCs w:val="22"/>
        </w:rPr>
        <w:t>Dział Zamówień Publicznych</w:t>
      </w:r>
    </w:p>
    <w:p w14:paraId="3A6E619E" w14:textId="77777777" w:rsidR="00FB7F50" w:rsidRPr="002245BE" w:rsidRDefault="00FB39A0" w:rsidP="00FB7F50">
      <w:pPr>
        <w:rPr>
          <w:sz w:val="22"/>
          <w:szCs w:val="22"/>
        </w:rPr>
      </w:pPr>
      <w:r w:rsidRPr="00FB39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B39A0">
        <w:rPr>
          <w:sz w:val="22"/>
          <w:szCs w:val="22"/>
        </w:rPr>
        <w:t>30</w:t>
      </w:r>
    </w:p>
    <w:p w14:paraId="37A3C49D" w14:textId="77777777" w:rsidR="00FB7F50" w:rsidRPr="002245BE" w:rsidRDefault="00FB39A0" w:rsidP="00FB7F50">
      <w:pPr>
        <w:rPr>
          <w:sz w:val="22"/>
          <w:szCs w:val="22"/>
        </w:rPr>
      </w:pPr>
      <w:r w:rsidRPr="00FB39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B39A0">
        <w:rPr>
          <w:sz w:val="22"/>
          <w:szCs w:val="22"/>
        </w:rPr>
        <w:t>Kraków</w:t>
      </w:r>
    </w:p>
    <w:p w14:paraId="087449C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40445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B39A0" w:rsidRPr="00607F9B" w14:paraId="4EBF59F8" w14:textId="77777777" w:rsidTr="00FC343E">
        <w:trPr>
          <w:trHeight w:val="638"/>
        </w:trPr>
        <w:tc>
          <w:tcPr>
            <w:tcW w:w="959" w:type="dxa"/>
            <w:shd w:val="clear" w:color="auto" w:fill="auto"/>
          </w:tcPr>
          <w:p w14:paraId="6C8ABC02" w14:textId="77777777" w:rsidR="00FB39A0" w:rsidRPr="00607F9B" w:rsidRDefault="00FB39A0" w:rsidP="00FC34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5B830D" w14:textId="73EC8979" w:rsidR="00FB39A0" w:rsidRPr="00607F9B" w:rsidRDefault="00FB39A0" w:rsidP="00FC34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9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39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39A0">
              <w:rPr>
                <w:b/>
                <w:bCs/>
                <w:sz w:val="22"/>
                <w:szCs w:val="22"/>
              </w:rPr>
              <w:t>dostawa odczynników chemicznych dla potrzeb AGH - KC-zp.272-340/22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F3A9376" w14:textId="19E0802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B39A0" w:rsidRPr="00FB39A0">
        <w:rPr>
          <w:sz w:val="22"/>
          <w:szCs w:val="22"/>
        </w:rPr>
        <w:t>(</w:t>
      </w:r>
      <w:proofErr w:type="spellStart"/>
      <w:r w:rsidR="00FB39A0" w:rsidRPr="00FB39A0">
        <w:rPr>
          <w:sz w:val="22"/>
          <w:szCs w:val="22"/>
        </w:rPr>
        <w:t>t.j</w:t>
      </w:r>
      <w:proofErr w:type="spellEnd"/>
      <w:r w:rsidR="00FB39A0" w:rsidRPr="00FB39A0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39A0" w14:paraId="4AA63E8D" w14:textId="77777777" w:rsidTr="00FC34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537D807" w14:textId="77777777" w:rsidR="00FB39A0" w:rsidRPr="00D26ED6" w:rsidRDefault="00FB39A0" w:rsidP="00FC343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9A0">
              <w:rPr>
                <w:b/>
                <w:sz w:val="22"/>
                <w:szCs w:val="22"/>
              </w:rPr>
              <w:t>Przedsiębiorstwo Techniczno-Handlowe "CHEMLAND" Zbigniew Bartczak</w:t>
            </w:r>
          </w:p>
          <w:p w14:paraId="5A676D4B" w14:textId="77777777" w:rsidR="00FB39A0" w:rsidRPr="009F0E5C" w:rsidRDefault="00FB39A0" w:rsidP="00FC343E">
            <w:pPr>
              <w:jc w:val="both"/>
              <w:rPr>
                <w:bCs/>
                <w:sz w:val="22"/>
                <w:szCs w:val="22"/>
              </w:rPr>
            </w:pPr>
            <w:r w:rsidRPr="00FB39A0">
              <w:rPr>
                <w:bCs/>
                <w:sz w:val="22"/>
                <w:szCs w:val="22"/>
              </w:rPr>
              <w:t>Usługowa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9A0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D8AD89" w14:textId="77777777" w:rsidR="00FB39A0" w:rsidRPr="009F0E5C" w:rsidRDefault="00FB39A0" w:rsidP="00FC343E">
            <w:pPr>
              <w:jc w:val="both"/>
              <w:rPr>
                <w:bCs/>
                <w:sz w:val="22"/>
                <w:szCs w:val="22"/>
              </w:rPr>
            </w:pPr>
            <w:r w:rsidRPr="00FB39A0">
              <w:rPr>
                <w:bCs/>
                <w:sz w:val="22"/>
                <w:szCs w:val="22"/>
              </w:rPr>
              <w:t>73-110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9A0">
              <w:rPr>
                <w:bCs/>
                <w:sz w:val="22"/>
                <w:szCs w:val="22"/>
              </w:rPr>
              <w:t>Stargard</w:t>
            </w:r>
          </w:p>
          <w:p w14:paraId="2F865210" w14:textId="77777777" w:rsidR="00FB39A0" w:rsidRPr="00D26ED6" w:rsidRDefault="00FB39A0" w:rsidP="00FC343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06FBDD" w14:textId="77777777" w:rsidR="00FB39A0" w:rsidRPr="00D26ED6" w:rsidRDefault="00FB39A0" w:rsidP="00FC343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39A0">
              <w:rPr>
                <w:sz w:val="22"/>
                <w:szCs w:val="22"/>
              </w:rPr>
              <w:t>dostawa odczynników chemicznych dla potrzeb AGH - KC-zp.272-340/22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39A0">
              <w:rPr>
                <w:b/>
                <w:sz w:val="22"/>
                <w:szCs w:val="22"/>
              </w:rPr>
              <w:t>557 202.23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78501D" w14:textId="70A29FA0" w:rsidR="00FB39A0" w:rsidRPr="00042A8C" w:rsidRDefault="00FB39A0" w:rsidP="00042A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42A8C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66BA952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042A8C" w:rsidRPr="008567C7" w14:paraId="61569FF1" w14:textId="77777777" w:rsidTr="00042A8C">
        <w:trPr>
          <w:trHeight w:val="510"/>
        </w:trPr>
        <w:tc>
          <w:tcPr>
            <w:tcW w:w="595" w:type="pct"/>
            <w:vAlign w:val="center"/>
          </w:tcPr>
          <w:p w14:paraId="1EF871D4" w14:textId="77777777" w:rsidR="00042A8C" w:rsidRPr="008567C7" w:rsidRDefault="00042A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C338D22" w14:textId="77777777" w:rsidR="00042A8C" w:rsidRPr="008567C7" w:rsidRDefault="00042A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0BA3742" w14:textId="77777777" w:rsidR="00042A8C" w:rsidRPr="008567C7" w:rsidRDefault="00042A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2E693A7" w14:textId="77777777" w:rsidR="00042A8C" w:rsidRPr="008567C7" w:rsidRDefault="00042A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715" w:type="pct"/>
            <w:vAlign w:val="center"/>
          </w:tcPr>
          <w:p w14:paraId="090D6133" w14:textId="77777777" w:rsidR="00042A8C" w:rsidRPr="008567C7" w:rsidRDefault="00042A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42A8C" w:rsidRPr="008567C7" w14:paraId="42FD9D39" w14:textId="77777777" w:rsidTr="00042A8C">
        <w:tc>
          <w:tcPr>
            <w:tcW w:w="595" w:type="pct"/>
            <w:vAlign w:val="center"/>
          </w:tcPr>
          <w:p w14:paraId="5342C627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3B8ABB2" w14:textId="77777777" w:rsidR="00042A8C" w:rsidRPr="002B6761" w:rsidRDefault="00042A8C" w:rsidP="00FC343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Techniczno-Handlowe "CHEMLAND" Zbigniew Bartczak</w:t>
            </w:r>
          </w:p>
          <w:p w14:paraId="1E9FAA3A" w14:textId="77777777" w:rsidR="00042A8C" w:rsidRPr="008567C7" w:rsidRDefault="00042A8C" w:rsidP="00FC343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522F63" w14:textId="77777777" w:rsidR="00042A8C" w:rsidRPr="001B7815" w:rsidRDefault="00042A8C" w:rsidP="00FC343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Stargard</w:t>
            </w:r>
          </w:p>
        </w:tc>
        <w:tc>
          <w:tcPr>
            <w:tcW w:w="952" w:type="pct"/>
            <w:vAlign w:val="center"/>
          </w:tcPr>
          <w:p w14:paraId="61F0CB45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DB2FBE4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264E04D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2A8C" w:rsidRPr="008567C7" w14:paraId="0331B2FE" w14:textId="77777777" w:rsidTr="00042A8C">
        <w:tc>
          <w:tcPr>
            <w:tcW w:w="595" w:type="pct"/>
            <w:vAlign w:val="center"/>
          </w:tcPr>
          <w:p w14:paraId="168576D7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92CD57F" w14:textId="77777777" w:rsidR="00042A8C" w:rsidRPr="002B6761" w:rsidRDefault="00042A8C" w:rsidP="00FC343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Idalia Ludwikowscy </w:t>
            </w:r>
            <w:proofErr w:type="spellStart"/>
            <w:r w:rsidRPr="00FB39A0">
              <w:rPr>
                <w:rFonts w:ascii="Times New Roman" w:hAnsi="Times New Roman" w:cs="Times New Roman"/>
                <w:b/>
                <w:sz w:val="18"/>
                <w:szCs w:val="18"/>
              </w:rPr>
              <w:t>Sp.jawna</w:t>
            </w:r>
            <w:proofErr w:type="spellEnd"/>
          </w:p>
          <w:p w14:paraId="6807363C" w14:textId="77777777" w:rsidR="00042A8C" w:rsidRPr="008567C7" w:rsidRDefault="00042A8C" w:rsidP="00FC343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Marii Fołtyn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B89879" w14:textId="77777777" w:rsidR="00042A8C" w:rsidRPr="001B7815" w:rsidRDefault="00042A8C" w:rsidP="00FC343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26-615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9A0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952" w:type="pct"/>
            <w:vAlign w:val="center"/>
          </w:tcPr>
          <w:p w14:paraId="7FBE63BF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 xml:space="preserve">  44,31</w:t>
            </w:r>
          </w:p>
        </w:tc>
        <w:tc>
          <w:tcPr>
            <w:tcW w:w="952" w:type="pct"/>
            <w:vAlign w:val="center"/>
          </w:tcPr>
          <w:p w14:paraId="46059816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B5F544C" w14:textId="77777777" w:rsidR="00042A8C" w:rsidRPr="008567C7" w:rsidRDefault="00042A8C" w:rsidP="00FC34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A0">
              <w:rPr>
                <w:rFonts w:ascii="Times New Roman" w:hAnsi="Times New Roman" w:cs="Times New Roman"/>
                <w:sz w:val="18"/>
                <w:szCs w:val="18"/>
              </w:rPr>
              <w:t xml:space="preserve">  84,31</w:t>
            </w:r>
          </w:p>
        </w:tc>
      </w:tr>
    </w:tbl>
    <w:p w14:paraId="24AC636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46E824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4FF0BF6" w14:textId="34351828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0FA17" w14:textId="77777777" w:rsidR="009F7F20" w:rsidRDefault="009F7F20">
      <w:r>
        <w:separator/>
      </w:r>
    </w:p>
  </w:endnote>
  <w:endnote w:type="continuationSeparator" w:id="0">
    <w:p w14:paraId="15E3E0C6" w14:textId="77777777" w:rsidR="009F7F20" w:rsidRDefault="009F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2D30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954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D0C0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801D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A51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8FE54" w14:textId="77777777" w:rsidR="009F7F20" w:rsidRDefault="009F7F20">
      <w:r>
        <w:separator/>
      </w:r>
    </w:p>
  </w:footnote>
  <w:footnote w:type="continuationSeparator" w:id="0">
    <w:p w14:paraId="2E6F843F" w14:textId="77777777" w:rsidR="009F7F20" w:rsidRDefault="009F7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DF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CDC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11C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F20"/>
    <w:rsid w:val="00005838"/>
    <w:rsid w:val="00022322"/>
    <w:rsid w:val="00042497"/>
    <w:rsid w:val="00042A8C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7F20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9A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82F1A"/>
  <w15:chartTrackingRefBased/>
  <w15:docId w15:val="{B47116E1-6B76-48C0-9DB8-8BC569FF6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2022-06-23T12:41:00Z</cp:lastPrinted>
  <dcterms:created xsi:type="dcterms:W3CDTF">2022-06-23T12:41:00Z</dcterms:created>
  <dcterms:modified xsi:type="dcterms:W3CDTF">2022-06-23T12:41:00Z</dcterms:modified>
</cp:coreProperties>
</file>