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3050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46A9E" w:rsidRPr="00E46A9E">
        <w:rPr>
          <w:b/>
        </w:rPr>
        <w:t>CRZP/95/2022/AZP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46A9E" w:rsidRPr="004A5DB6" w:rsidTr="000D1BAE">
        <w:tc>
          <w:tcPr>
            <w:tcW w:w="9212" w:type="dxa"/>
            <w:shd w:val="clear" w:color="auto" w:fill="auto"/>
          </w:tcPr>
          <w:p w:rsidR="00E46A9E" w:rsidRPr="004A5DB6" w:rsidRDefault="00E46A9E" w:rsidP="000D1BA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46A9E" w:rsidRPr="004A5DB6" w:rsidRDefault="00E46A9E" w:rsidP="000D1BA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46A9E">
              <w:t>(</w:t>
            </w:r>
            <w:proofErr w:type="spellStart"/>
            <w:r w:rsidRPr="00E46A9E">
              <w:t>t.j</w:t>
            </w:r>
            <w:proofErr w:type="spellEnd"/>
            <w:r w:rsidRPr="00E46A9E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46A9E" w:rsidRPr="004A5DB6" w:rsidRDefault="00E46A9E" w:rsidP="000D1BA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46A9E" w:rsidRPr="004A5DB6" w:rsidRDefault="00E46A9E" w:rsidP="000D1BA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46A9E" w:rsidRPr="004A5DB6" w:rsidRDefault="00E46A9E" w:rsidP="000D1BA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46A9E" w:rsidRPr="00E46A9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46A9E" w:rsidP="005434B3">
      <w:pPr>
        <w:spacing w:after="240" w:line="276" w:lineRule="auto"/>
        <w:jc w:val="center"/>
      </w:pPr>
      <w:r w:rsidRPr="00E46A9E">
        <w:rPr>
          <w:b/>
        </w:rPr>
        <w:t xml:space="preserve">Aktualizacja oprogramowania do analizy i rejestracji pomiarów </w:t>
      </w:r>
      <w:proofErr w:type="spellStart"/>
      <w:r w:rsidRPr="00E46A9E">
        <w:rPr>
          <w:b/>
        </w:rPr>
        <w:t>wibrodiagnostycznych</w:t>
      </w:r>
      <w:proofErr w:type="spellEnd"/>
      <w:r w:rsidRPr="00E46A9E">
        <w:rPr>
          <w:b/>
        </w:rPr>
        <w:t xml:space="preserve"> w ramach projektu  RID/2022/GA/2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3D5" w:rsidRDefault="00CA33D5" w:rsidP="0038231F">
      <w:pPr>
        <w:spacing w:after="0" w:line="240" w:lineRule="auto"/>
      </w:pPr>
      <w:r>
        <w:separator/>
      </w:r>
    </w:p>
  </w:endnote>
  <w:endnote w:type="continuationSeparator" w:id="0">
    <w:p w:rsidR="00CA33D5" w:rsidRDefault="00CA33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A9E" w:rsidRDefault="00E4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A9E" w:rsidRDefault="00E46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3D5" w:rsidRDefault="00CA33D5" w:rsidP="0038231F">
      <w:pPr>
        <w:spacing w:after="0" w:line="240" w:lineRule="auto"/>
      </w:pPr>
      <w:r>
        <w:separator/>
      </w:r>
    </w:p>
  </w:footnote>
  <w:footnote w:type="continuationSeparator" w:id="0">
    <w:p w:rsidR="00CA33D5" w:rsidRDefault="00CA33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A9E" w:rsidRDefault="00E46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A9E" w:rsidRDefault="00E46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A9E" w:rsidRDefault="00E46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3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050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33D5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A9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6B872D"/>
  <w15:chartTrackingRefBased/>
  <w15:docId w15:val="{5FB8BD6A-6F27-45AA-A5F5-38B49A81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BC7EF-E9ED-4AD3-9375-968F82EE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250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2022-06-21T10:22:00Z</dcterms:created>
  <dcterms:modified xsi:type="dcterms:W3CDTF">2022-06-21T10:22:00Z</dcterms:modified>
</cp:coreProperties>
</file>