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81D863" w14:textId="291B80AE"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2502D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14:paraId="5957360A" w14:textId="77777777" w:rsidR="005103B9" w:rsidRPr="004A5DB6" w:rsidRDefault="005103B9" w:rsidP="005103B9">
      <w:pPr>
        <w:spacing w:after="0" w:line="480" w:lineRule="auto"/>
        <w:rPr>
          <w:b/>
        </w:rPr>
      </w:pPr>
    </w:p>
    <w:p w14:paraId="01C102F1" w14:textId="77777777"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B6FE9" w:rsidRPr="00FB6FE9">
        <w:rPr>
          <w:b/>
        </w:rPr>
        <w:t>CRZP/93/2022/AZP</w:t>
      </w:r>
    </w:p>
    <w:p w14:paraId="649A7AD7" w14:textId="77777777"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14:paraId="15677928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14:paraId="3D9F9EFD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14:paraId="2FA3373D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14:paraId="238AE525" w14:textId="77777777"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B6FE9" w:rsidRPr="004A5DB6" w14:paraId="7183BA13" w14:textId="77777777" w:rsidTr="00DD6364">
        <w:tc>
          <w:tcPr>
            <w:tcW w:w="9212" w:type="dxa"/>
            <w:shd w:val="clear" w:color="auto" w:fill="auto"/>
          </w:tcPr>
          <w:p w14:paraId="228588F2" w14:textId="77777777" w:rsidR="00FB6FE9" w:rsidRPr="004A5DB6" w:rsidRDefault="00FB6FE9" w:rsidP="00DD636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14:paraId="77E370D8" w14:textId="77777777" w:rsidR="00FB6FE9" w:rsidRPr="004A5DB6" w:rsidRDefault="00FB6FE9" w:rsidP="00DD636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B6FE9">
              <w:t>(</w:t>
            </w:r>
            <w:proofErr w:type="spellStart"/>
            <w:r w:rsidRPr="00FB6FE9">
              <w:t>t.j</w:t>
            </w:r>
            <w:proofErr w:type="spellEnd"/>
            <w:r w:rsidRPr="00FB6FE9">
              <w:t>. Dz.U. z 2021r. poz. 1129)</w:t>
            </w:r>
            <w:r w:rsidRPr="004A5DB6">
              <w:t xml:space="preserve"> (dalej jako: ustawa Pzp), dotyczące:</w:t>
            </w:r>
          </w:p>
          <w:p w14:paraId="6B6D12DD" w14:textId="77777777" w:rsidR="00FB6FE9" w:rsidRPr="004A5DB6" w:rsidRDefault="00FB6FE9" w:rsidP="00DD636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279A6FD" w14:textId="77777777" w:rsidR="00FB6FE9" w:rsidRPr="004A5DB6" w:rsidRDefault="00FB6FE9" w:rsidP="00DD636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14:paraId="200817BF" w14:textId="77777777" w:rsidR="00FB6FE9" w:rsidRPr="004A5DB6" w:rsidRDefault="00FB6FE9" w:rsidP="00DD636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658653E0" w14:textId="77777777"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14:paraId="6D4CA4A5" w14:textId="77777777"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14:paraId="305539D7" w14:textId="77777777"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B6FE9" w:rsidRPr="00FB6FE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14:paraId="5098B629" w14:textId="24BDCFC9" w:rsidR="005434B3" w:rsidRPr="004A5DB6" w:rsidRDefault="00FB6FE9" w:rsidP="005434B3">
      <w:pPr>
        <w:spacing w:after="240" w:line="276" w:lineRule="auto"/>
        <w:jc w:val="center"/>
      </w:pPr>
      <w:r w:rsidRPr="00FB6FE9">
        <w:rPr>
          <w:b/>
        </w:rPr>
        <w:t xml:space="preserve">Aktualizacja oprogramowania dla symulatora </w:t>
      </w:r>
      <w:proofErr w:type="spellStart"/>
      <w:r w:rsidRPr="00FB6FE9">
        <w:rPr>
          <w:b/>
        </w:rPr>
        <w:t>Wartsila</w:t>
      </w:r>
      <w:proofErr w:type="spellEnd"/>
      <w:r w:rsidRPr="00FB6FE9">
        <w:rPr>
          <w:b/>
        </w:rPr>
        <w:t xml:space="preserve"> </w:t>
      </w:r>
      <w:proofErr w:type="spellStart"/>
      <w:r w:rsidRPr="00FB6FE9">
        <w:rPr>
          <w:b/>
        </w:rPr>
        <w:t>Voyage</w:t>
      </w:r>
      <w:proofErr w:type="spellEnd"/>
      <w:r w:rsidRPr="00FB6FE9">
        <w:rPr>
          <w:b/>
        </w:rPr>
        <w:t xml:space="preserve"> </w:t>
      </w:r>
      <w:proofErr w:type="spellStart"/>
      <w:r w:rsidRPr="00FB6FE9">
        <w:rPr>
          <w:b/>
        </w:rPr>
        <w:t>NTPro</w:t>
      </w:r>
      <w:proofErr w:type="spellEnd"/>
      <w:r w:rsidRPr="00FB6FE9">
        <w:rPr>
          <w:b/>
        </w:rPr>
        <w:t xml:space="preserve"> 5000</w:t>
      </w:r>
      <w:bookmarkStart w:id="0" w:name="_GoBack"/>
      <w:bookmarkEnd w:id="0"/>
    </w:p>
    <w:p w14:paraId="0D91208F" w14:textId="77777777"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14:paraId="139AC360" w14:textId="77777777"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14:paraId="334600E8" w14:textId="77777777"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14:paraId="1F9DA59E" w14:textId="77777777" w:rsidR="00710937" w:rsidRPr="004A5DB6" w:rsidRDefault="00710937" w:rsidP="005E24AA"/>
    <w:p w14:paraId="7DE74FFF" w14:textId="77777777"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14:paraId="2DF4F348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2925DE8F" w14:textId="77777777"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2CD7DFC7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14:paraId="70B0A83C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443308EC" w14:textId="77777777"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74EA1AC6" w14:textId="77777777"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14:paraId="5412245A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14:paraId="57096570" w14:textId="77777777"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1E85643D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7E6336DF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3F3D0A7D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14:paraId="23C83275" w14:textId="77777777" w:rsidR="00D2702A" w:rsidRPr="0002502D" w:rsidRDefault="004F23F7" w:rsidP="000857C0">
      <w:pPr>
        <w:spacing w:after="120" w:line="276" w:lineRule="auto"/>
        <w:jc w:val="both"/>
      </w:pPr>
      <w:r w:rsidRPr="0002502D">
        <w:t>Oświadczam,</w:t>
      </w:r>
      <w:r w:rsidR="00313417" w:rsidRPr="0002502D">
        <w:t xml:space="preserve"> że spełniam</w:t>
      </w:r>
      <w:r w:rsidR="004541F9" w:rsidRPr="0002502D">
        <w:t>, określone przez Zamawiającego,</w:t>
      </w:r>
      <w:r w:rsidR="00313417" w:rsidRPr="0002502D">
        <w:t xml:space="preserve"> warunki udziału </w:t>
      </w:r>
      <w:r w:rsidR="004541F9" w:rsidRPr="0002502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2502D" w14:paraId="2AEC42E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46C33" w14:textId="77777777" w:rsidR="00D2702A" w:rsidRPr="0002502D" w:rsidRDefault="00D2702A" w:rsidP="00D2702A">
            <w:pPr>
              <w:spacing w:before="60" w:after="120"/>
              <w:jc w:val="center"/>
              <w:rPr>
                <w:b/>
              </w:rPr>
            </w:pPr>
            <w:r w:rsidRPr="0002502D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7B520" w14:textId="77777777" w:rsidR="00D2702A" w:rsidRPr="0002502D" w:rsidRDefault="00D2702A" w:rsidP="00D2702A">
            <w:pPr>
              <w:spacing w:before="60" w:after="120"/>
            </w:pPr>
            <w:r w:rsidRPr="0002502D">
              <w:rPr>
                <w:b/>
              </w:rPr>
              <w:t>Warunki udziału w postępowaniu</w:t>
            </w:r>
          </w:p>
        </w:tc>
      </w:tr>
      <w:tr w:rsidR="00D2702A" w:rsidRPr="0002502D" w14:paraId="2E7E3A9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E5255" w14:textId="77777777" w:rsidR="00D2702A" w:rsidRPr="0002502D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9613E" w14:textId="1F245872" w:rsidR="00D2702A" w:rsidRPr="0002502D" w:rsidRDefault="00D2702A" w:rsidP="00D2702A">
            <w:pPr>
              <w:spacing w:before="60" w:after="120"/>
              <w:jc w:val="both"/>
              <w:rPr>
                <w:b/>
                <w:bCs/>
              </w:rPr>
            </w:pPr>
          </w:p>
          <w:p w14:paraId="5061E0F5" w14:textId="76EA143F" w:rsidR="0002502D" w:rsidRPr="0002502D" w:rsidRDefault="0002502D" w:rsidP="00D2702A">
            <w:pPr>
              <w:spacing w:before="60" w:after="120"/>
              <w:jc w:val="both"/>
            </w:pPr>
            <w:r w:rsidRPr="0002502D">
              <w:t>Zamawiający nie określa szczegółowych warunków.</w:t>
            </w:r>
          </w:p>
          <w:p w14:paraId="182696C5" w14:textId="77777777" w:rsidR="0002502D" w:rsidRPr="0002502D" w:rsidRDefault="0002502D" w:rsidP="00D2702A">
            <w:pPr>
              <w:spacing w:before="60" w:after="120"/>
              <w:jc w:val="both"/>
              <w:rPr>
                <w:b/>
                <w:bCs/>
              </w:rPr>
            </w:pPr>
          </w:p>
          <w:p w14:paraId="4654639C" w14:textId="77777777" w:rsidR="00D2702A" w:rsidRPr="0002502D" w:rsidRDefault="00D2702A" w:rsidP="00D2702A">
            <w:pPr>
              <w:spacing w:before="60" w:after="120"/>
              <w:jc w:val="both"/>
            </w:pPr>
          </w:p>
        </w:tc>
      </w:tr>
    </w:tbl>
    <w:p w14:paraId="3B9A109D" w14:textId="77777777" w:rsidR="00D2702A" w:rsidRPr="0002502D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14:paraId="207C3080" w14:textId="77777777" w:rsidR="00025C8D" w:rsidRPr="0002502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2502D">
        <w:rPr>
          <w:sz w:val="20"/>
          <w:szCs w:val="20"/>
        </w:rPr>
        <w:t xml:space="preserve">…………….……. </w:t>
      </w:r>
      <w:r w:rsidRPr="0002502D">
        <w:rPr>
          <w:i/>
          <w:sz w:val="16"/>
          <w:szCs w:val="16"/>
        </w:rPr>
        <w:t>(miejscowość),</w:t>
      </w:r>
      <w:r w:rsidRPr="0002502D">
        <w:rPr>
          <w:i/>
          <w:sz w:val="18"/>
          <w:szCs w:val="18"/>
        </w:rPr>
        <w:t xml:space="preserve"> </w:t>
      </w:r>
      <w:r w:rsidRPr="0002502D">
        <w:rPr>
          <w:sz w:val="20"/>
          <w:szCs w:val="20"/>
        </w:rPr>
        <w:t xml:space="preserve">dnia ………….……. r. </w:t>
      </w:r>
    </w:p>
    <w:p w14:paraId="575D73B1" w14:textId="77777777" w:rsidR="00025C8D" w:rsidRPr="0002502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2502D">
        <w:rPr>
          <w:sz w:val="20"/>
          <w:szCs w:val="20"/>
        </w:rPr>
        <w:tab/>
      </w:r>
      <w:r w:rsidRPr="0002502D">
        <w:rPr>
          <w:sz w:val="20"/>
          <w:szCs w:val="20"/>
        </w:rPr>
        <w:tab/>
      </w:r>
      <w:r w:rsidRPr="0002502D">
        <w:rPr>
          <w:sz w:val="20"/>
          <w:szCs w:val="20"/>
        </w:rPr>
        <w:tab/>
      </w:r>
      <w:r w:rsidRPr="0002502D">
        <w:rPr>
          <w:sz w:val="20"/>
          <w:szCs w:val="20"/>
        </w:rPr>
        <w:tab/>
      </w:r>
      <w:r w:rsidRPr="0002502D">
        <w:rPr>
          <w:sz w:val="20"/>
          <w:szCs w:val="20"/>
        </w:rPr>
        <w:tab/>
      </w:r>
      <w:r w:rsidRPr="0002502D">
        <w:rPr>
          <w:sz w:val="20"/>
          <w:szCs w:val="20"/>
        </w:rPr>
        <w:tab/>
      </w:r>
      <w:r w:rsidRPr="0002502D">
        <w:rPr>
          <w:sz w:val="20"/>
          <w:szCs w:val="20"/>
        </w:rPr>
        <w:tab/>
        <w:t>…………………………………………</w:t>
      </w:r>
    </w:p>
    <w:p w14:paraId="372C3B4C" w14:textId="77777777" w:rsidR="00F8042D" w:rsidRPr="0002502D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2502D">
        <w:rPr>
          <w:i/>
          <w:sz w:val="16"/>
          <w:szCs w:val="16"/>
        </w:rPr>
        <w:t>(podpis)</w:t>
      </w:r>
    </w:p>
    <w:p w14:paraId="36EB9EF6" w14:textId="77777777" w:rsidR="00D23F3D" w:rsidRPr="004A5DB6" w:rsidRDefault="00D23F3D" w:rsidP="00D2702A">
      <w:pPr>
        <w:spacing w:before="120" w:line="276" w:lineRule="auto"/>
        <w:jc w:val="both"/>
      </w:pPr>
      <w:r w:rsidRPr="0002502D">
        <w:t>Oświadczam</w:t>
      </w:r>
      <w:r w:rsidRPr="004A5DB6">
        <w:t xml:space="preserve">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14:paraId="083E20BB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14:paraId="527A65D9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14:paraId="3CA20D59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2FE6EF2B" w14:textId="77777777"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C4D552" w14:textId="77777777" w:rsidR="004A18E1" w:rsidRDefault="004A18E1" w:rsidP="0038231F">
      <w:pPr>
        <w:spacing w:after="0" w:line="240" w:lineRule="auto"/>
      </w:pPr>
      <w:r>
        <w:separator/>
      </w:r>
    </w:p>
  </w:endnote>
  <w:endnote w:type="continuationSeparator" w:id="0">
    <w:p w14:paraId="0B4463C9" w14:textId="77777777" w:rsidR="004A18E1" w:rsidRDefault="004A18E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E9DB4C" w14:textId="77777777" w:rsidR="00FB6FE9" w:rsidRDefault="00FB6FE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296AB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D15C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D15C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3F0D74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D1EDEF" w14:textId="77777777" w:rsidR="00FB6FE9" w:rsidRDefault="00FB6F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2EC54E" w14:textId="77777777" w:rsidR="004A18E1" w:rsidRDefault="004A18E1" w:rsidP="0038231F">
      <w:pPr>
        <w:spacing w:after="0" w:line="240" w:lineRule="auto"/>
      </w:pPr>
      <w:r>
        <w:separator/>
      </w:r>
    </w:p>
  </w:footnote>
  <w:footnote w:type="continuationSeparator" w:id="0">
    <w:p w14:paraId="6BE095DA" w14:textId="77777777" w:rsidR="004A18E1" w:rsidRDefault="004A18E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BFF48A" w14:textId="77777777" w:rsidR="00FB6FE9" w:rsidRDefault="00FB6F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B8C104" w14:textId="77777777" w:rsidR="00FB6FE9" w:rsidRDefault="00FB6F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C313E4" w14:textId="77777777" w:rsidR="00FB6FE9" w:rsidRDefault="00FB6FE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18E1"/>
    <w:rsid w:val="00023477"/>
    <w:rsid w:val="000247FF"/>
    <w:rsid w:val="0002502D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18E1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15CC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6FE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8CD4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F6A532-AECE-444E-A68B-FC495180D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user</cp:lastModifiedBy>
  <cp:revision>2</cp:revision>
  <cp:lastPrinted>2022-06-20T07:17:00Z</cp:lastPrinted>
  <dcterms:created xsi:type="dcterms:W3CDTF">2022-06-20T07:17:00Z</dcterms:created>
  <dcterms:modified xsi:type="dcterms:W3CDTF">2022-06-20T07:17:00Z</dcterms:modified>
</cp:coreProperties>
</file>