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314F39" w:rsidRDefault="000F430E" w:rsidP="00314F3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14F39">
        <w:rPr>
          <w:rFonts w:ascii="Arial" w:hAnsi="Arial" w:cs="Arial"/>
          <w:sz w:val="24"/>
          <w:szCs w:val="24"/>
        </w:rPr>
        <w:t>Częstochowa</w:t>
      </w:r>
      <w:r w:rsidR="00D665F5" w:rsidRPr="00314F39">
        <w:rPr>
          <w:rFonts w:ascii="Arial" w:hAnsi="Arial" w:cs="Arial"/>
          <w:sz w:val="24"/>
          <w:szCs w:val="24"/>
        </w:rPr>
        <w:t xml:space="preserve"> dnia: </w:t>
      </w:r>
      <w:r w:rsidRPr="00314F39">
        <w:rPr>
          <w:rFonts w:ascii="Arial" w:hAnsi="Arial" w:cs="Arial"/>
          <w:sz w:val="24"/>
          <w:szCs w:val="24"/>
        </w:rPr>
        <w:t>2022-06-14</w:t>
      </w:r>
    </w:p>
    <w:p w:rsidR="00D665F5" w:rsidRPr="00314F39" w:rsidRDefault="000F430E" w:rsidP="00314F39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314F3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314F39" w:rsidRDefault="000F430E" w:rsidP="00314F39">
      <w:pPr>
        <w:spacing w:line="360" w:lineRule="auto"/>
        <w:rPr>
          <w:rFonts w:ascii="Arial" w:hAnsi="Arial" w:cs="Arial"/>
          <w:sz w:val="24"/>
          <w:szCs w:val="24"/>
        </w:rPr>
      </w:pPr>
      <w:r w:rsidRPr="00314F39">
        <w:rPr>
          <w:rFonts w:ascii="Arial" w:hAnsi="Arial" w:cs="Arial"/>
          <w:sz w:val="24"/>
          <w:szCs w:val="24"/>
        </w:rPr>
        <w:t>Dąbrowskiego</w:t>
      </w:r>
      <w:r w:rsidR="00D665F5" w:rsidRPr="00314F39">
        <w:rPr>
          <w:rFonts w:ascii="Arial" w:hAnsi="Arial" w:cs="Arial"/>
          <w:sz w:val="24"/>
          <w:szCs w:val="24"/>
        </w:rPr>
        <w:t xml:space="preserve"> </w:t>
      </w:r>
      <w:r w:rsidRPr="00314F39">
        <w:rPr>
          <w:rFonts w:ascii="Arial" w:hAnsi="Arial" w:cs="Arial"/>
          <w:sz w:val="24"/>
          <w:szCs w:val="24"/>
        </w:rPr>
        <w:t>69</w:t>
      </w:r>
    </w:p>
    <w:p w:rsidR="00D665F5" w:rsidRPr="00314F39" w:rsidRDefault="000F430E" w:rsidP="00314F39">
      <w:pPr>
        <w:spacing w:line="360" w:lineRule="auto"/>
        <w:rPr>
          <w:rFonts w:ascii="Arial" w:hAnsi="Arial" w:cs="Arial"/>
          <w:sz w:val="24"/>
          <w:szCs w:val="24"/>
        </w:rPr>
      </w:pPr>
      <w:r w:rsidRPr="00314F39">
        <w:rPr>
          <w:rFonts w:ascii="Arial" w:hAnsi="Arial" w:cs="Arial"/>
          <w:sz w:val="24"/>
          <w:szCs w:val="24"/>
        </w:rPr>
        <w:t>42-201</w:t>
      </w:r>
      <w:r w:rsidR="00D665F5" w:rsidRPr="00314F39">
        <w:rPr>
          <w:rFonts w:ascii="Arial" w:hAnsi="Arial" w:cs="Arial"/>
          <w:sz w:val="24"/>
          <w:szCs w:val="24"/>
        </w:rPr>
        <w:t xml:space="preserve"> </w:t>
      </w:r>
      <w:r w:rsidRPr="00314F39">
        <w:rPr>
          <w:rFonts w:ascii="Arial" w:hAnsi="Arial" w:cs="Arial"/>
          <w:sz w:val="24"/>
          <w:szCs w:val="24"/>
        </w:rPr>
        <w:t>Częstochowa</w:t>
      </w:r>
    </w:p>
    <w:p w:rsidR="00D665F5" w:rsidRPr="00314F39" w:rsidRDefault="00D665F5" w:rsidP="00314F3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14F39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Default="00D665F5" w:rsidP="00314F3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14F39">
        <w:rPr>
          <w:rFonts w:ascii="Arial" w:hAnsi="Arial" w:cs="Arial"/>
          <w:bCs/>
          <w:sz w:val="24"/>
          <w:szCs w:val="24"/>
        </w:rPr>
        <w:t>[nazwa zamawiającego, adres]</w:t>
      </w:r>
    </w:p>
    <w:p w:rsidR="00314F39" w:rsidRPr="00314F39" w:rsidRDefault="00314F39" w:rsidP="00314F3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A80738" w:rsidRPr="00314F39" w:rsidRDefault="00D665F5" w:rsidP="00314F3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14F39">
        <w:rPr>
          <w:rFonts w:ascii="Arial" w:hAnsi="Arial" w:cs="Arial"/>
          <w:sz w:val="24"/>
          <w:szCs w:val="24"/>
        </w:rPr>
        <w:t>Znak sprawy:</w:t>
      </w:r>
      <w:r w:rsidRPr="00314F39">
        <w:rPr>
          <w:rFonts w:ascii="Arial" w:hAnsi="Arial" w:cs="Arial"/>
          <w:b/>
          <w:sz w:val="24"/>
          <w:szCs w:val="24"/>
        </w:rPr>
        <w:t xml:space="preserve"> </w:t>
      </w:r>
      <w:r w:rsidR="000F430E" w:rsidRPr="00314F39">
        <w:rPr>
          <w:rFonts w:ascii="Arial" w:hAnsi="Arial" w:cs="Arial"/>
          <w:b/>
          <w:sz w:val="24"/>
          <w:szCs w:val="24"/>
        </w:rPr>
        <w:t>RK-NZ.261.39.2022.MT</w:t>
      </w:r>
      <w:r w:rsidR="00A80738" w:rsidRPr="00314F3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Default="00A80738" w:rsidP="00314F3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314F39" w:rsidRPr="00314F39" w:rsidRDefault="00314F39" w:rsidP="00314F3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14F39" w:rsidRDefault="00A80738" w:rsidP="00314F3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14F39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314F39" w:rsidRDefault="00C659E2" w:rsidP="00314F39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14F39">
        <w:rPr>
          <w:rFonts w:ascii="Arial" w:hAnsi="Arial" w:cs="Arial"/>
          <w:bCs/>
          <w:sz w:val="24"/>
          <w:szCs w:val="24"/>
        </w:rPr>
        <w:t xml:space="preserve">Dotyczy </w:t>
      </w:r>
      <w:r w:rsidRPr="00314F3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F430E" w:rsidRPr="00314F3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F430E" w:rsidRPr="00314F39">
        <w:rPr>
          <w:rFonts w:ascii="Arial" w:hAnsi="Arial" w:cs="Arial"/>
          <w:sz w:val="24"/>
          <w:szCs w:val="24"/>
        </w:rPr>
        <w:t>Pzp</w:t>
      </w:r>
      <w:proofErr w:type="spellEnd"/>
      <w:r w:rsidRPr="00314F39">
        <w:rPr>
          <w:rFonts w:ascii="Arial" w:hAnsi="Arial" w:cs="Arial"/>
          <w:sz w:val="24"/>
          <w:szCs w:val="24"/>
        </w:rPr>
        <w:t xml:space="preserve"> na:</w:t>
      </w:r>
    </w:p>
    <w:p w:rsidR="00A80738" w:rsidRPr="00314F39" w:rsidRDefault="000F430E" w:rsidP="00314F39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314F39">
        <w:rPr>
          <w:rFonts w:ascii="Arial" w:hAnsi="Arial" w:cs="Arial"/>
          <w:b/>
          <w:szCs w:val="24"/>
        </w:rPr>
        <w:t>Dostawa artykułów reklamowych dla jednostek organizacyjnych Politechniki Częstochowskiej</w:t>
      </w:r>
    </w:p>
    <w:p w:rsidR="00D665F5" w:rsidRPr="00314F39" w:rsidRDefault="00D665F5" w:rsidP="00314F39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314F39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314F39">
        <w:rPr>
          <w:rFonts w:ascii="Arial" w:hAnsi="Arial" w:cs="Arial"/>
          <w:sz w:val="24"/>
          <w:szCs w:val="24"/>
        </w:rPr>
        <w:t>2</w:t>
      </w:r>
      <w:r w:rsidRPr="00314F39">
        <w:rPr>
          <w:rFonts w:ascii="Arial" w:hAnsi="Arial" w:cs="Arial"/>
          <w:sz w:val="24"/>
          <w:szCs w:val="24"/>
        </w:rPr>
        <w:t xml:space="preserve"> ust. 5 </w:t>
      </w:r>
      <w:r w:rsidRPr="00314F3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14F39">
        <w:rPr>
          <w:rFonts w:ascii="Arial" w:hAnsi="Arial" w:cs="Arial"/>
          <w:sz w:val="24"/>
          <w:szCs w:val="24"/>
        </w:rPr>
        <w:t xml:space="preserve"> </w:t>
      </w:r>
      <w:r w:rsidR="000F430E" w:rsidRPr="00314F39">
        <w:rPr>
          <w:rFonts w:ascii="Arial" w:hAnsi="Arial" w:cs="Arial"/>
          <w:sz w:val="24"/>
          <w:szCs w:val="24"/>
        </w:rPr>
        <w:t>(</w:t>
      </w:r>
      <w:proofErr w:type="spellStart"/>
      <w:r w:rsidR="000F430E" w:rsidRPr="00314F39">
        <w:rPr>
          <w:rFonts w:ascii="Arial" w:hAnsi="Arial" w:cs="Arial"/>
          <w:sz w:val="24"/>
          <w:szCs w:val="24"/>
        </w:rPr>
        <w:t>t.j</w:t>
      </w:r>
      <w:proofErr w:type="spellEnd"/>
      <w:r w:rsidR="000F430E" w:rsidRPr="00314F39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0F430E" w:rsidRPr="00314F39">
        <w:rPr>
          <w:rFonts w:ascii="Arial" w:hAnsi="Arial" w:cs="Arial"/>
          <w:sz w:val="24"/>
          <w:szCs w:val="24"/>
        </w:rPr>
        <w:t>późn</w:t>
      </w:r>
      <w:proofErr w:type="spellEnd"/>
      <w:r w:rsidR="000F430E" w:rsidRPr="00314F39">
        <w:rPr>
          <w:rFonts w:ascii="Arial" w:hAnsi="Arial" w:cs="Arial"/>
          <w:sz w:val="24"/>
          <w:szCs w:val="24"/>
        </w:rPr>
        <w:t>. zm.)</w:t>
      </w:r>
      <w:r w:rsidR="00490DC0" w:rsidRPr="00314F39">
        <w:rPr>
          <w:rFonts w:ascii="Arial" w:hAnsi="Arial" w:cs="Arial"/>
          <w:sz w:val="24"/>
          <w:szCs w:val="24"/>
        </w:rPr>
        <w:t xml:space="preserve"> </w:t>
      </w:r>
      <w:r w:rsidRPr="00314F39">
        <w:rPr>
          <w:rFonts w:ascii="Arial" w:hAnsi="Arial" w:cs="Arial"/>
          <w:sz w:val="24"/>
          <w:szCs w:val="24"/>
        </w:rPr>
        <w:t>udostępnia</w:t>
      </w:r>
      <w:r w:rsidR="00F95C33" w:rsidRPr="00314F39">
        <w:rPr>
          <w:rFonts w:ascii="Arial" w:hAnsi="Arial" w:cs="Arial"/>
          <w:sz w:val="24"/>
          <w:szCs w:val="24"/>
        </w:rPr>
        <w:t xml:space="preserve"> </w:t>
      </w:r>
      <w:r w:rsidR="004C7E9B" w:rsidRPr="00314F39">
        <w:rPr>
          <w:rFonts w:ascii="Arial" w:hAnsi="Arial" w:cs="Arial"/>
          <w:sz w:val="24"/>
          <w:szCs w:val="24"/>
        </w:rPr>
        <w:t>informacj</w:t>
      </w:r>
      <w:r w:rsidR="00577BC6" w:rsidRPr="00314F39">
        <w:rPr>
          <w:rFonts w:ascii="Arial" w:hAnsi="Arial" w:cs="Arial"/>
          <w:sz w:val="24"/>
          <w:szCs w:val="24"/>
        </w:rPr>
        <w:t>ę</w:t>
      </w:r>
      <w:r w:rsidR="00035488" w:rsidRPr="00314F39">
        <w:rPr>
          <w:rFonts w:ascii="Arial" w:hAnsi="Arial" w:cs="Arial"/>
          <w:sz w:val="24"/>
          <w:szCs w:val="24"/>
        </w:rPr>
        <w:t xml:space="preserve"> z otwarcia ofert</w:t>
      </w:r>
      <w:r w:rsidR="00577BC6" w:rsidRPr="00314F39">
        <w:rPr>
          <w:rFonts w:ascii="Arial" w:hAnsi="Arial" w:cs="Arial"/>
          <w:sz w:val="24"/>
          <w:szCs w:val="24"/>
        </w:rPr>
        <w:t>.</w:t>
      </w:r>
    </w:p>
    <w:p w:rsidR="00A80738" w:rsidRPr="00314F39" w:rsidRDefault="00D665F5" w:rsidP="00314F3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14F39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14F39">
        <w:rPr>
          <w:rFonts w:ascii="Arial" w:hAnsi="Arial" w:cs="Arial"/>
          <w:sz w:val="24"/>
          <w:szCs w:val="24"/>
        </w:rPr>
        <w:t xml:space="preserve"> w dniu </w:t>
      </w:r>
      <w:r w:rsidR="000F430E" w:rsidRPr="00314F39">
        <w:rPr>
          <w:rFonts w:ascii="Arial" w:hAnsi="Arial" w:cs="Arial"/>
          <w:sz w:val="24"/>
          <w:szCs w:val="24"/>
        </w:rPr>
        <w:t>14/06/2022</w:t>
      </w:r>
      <w:r w:rsidR="00FF4AB1" w:rsidRPr="00314F39">
        <w:rPr>
          <w:rFonts w:ascii="Arial" w:hAnsi="Arial" w:cs="Arial"/>
          <w:sz w:val="24"/>
          <w:szCs w:val="24"/>
        </w:rPr>
        <w:t xml:space="preserve"> o godz. </w:t>
      </w:r>
      <w:r w:rsidR="000F430E" w:rsidRPr="00314F39">
        <w:rPr>
          <w:rFonts w:ascii="Arial" w:hAnsi="Arial" w:cs="Arial"/>
          <w:sz w:val="24"/>
          <w:szCs w:val="24"/>
        </w:rPr>
        <w:t>11:10</w:t>
      </w:r>
      <w:r w:rsidRPr="00314F39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14F39" w:rsidTr="00C82837">
        <w:tc>
          <w:tcPr>
            <w:tcW w:w="993" w:type="dxa"/>
            <w:shd w:val="clear" w:color="auto" w:fill="auto"/>
            <w:vAlign w:val="center"/>
          </w:tcPr>
          <w:p w:rsidR="006B27ED" w:rsidRPr="00314F39" w:rsidRDefault="006B27ED" w:rsidP="00314F3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314F39" w:rsidRDefault="006B27ED" w:rsidP="00314F3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314F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14F39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314F39" w:rsidRDefault="006B27ED" w:rsidP="00314F3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314F39" w:rsidRDefault="006B27ED" w:rsidP="00314F3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F430E" w:rsidRPr="00314F39" w:rsidTr="004839ED">
        <w:tc>
          <w:tcPr>
            <w:tcW w:w="993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F430E" w:rsidRPr="00314F39" w:rsidRDefault="000F430E" w:rsidP="00314F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4F39">
              <w:rPr>
                <w:rFonts w:ascii="Arial" w:hAnsi="Arial" w:cs="Arial"/>
                <w:sz w:val="24"/>
                <w:szCs w:val="24"/>
              </w:rPr>
              <w:t>Asten</w:t>
            </w:r>
            <w:proofErr w:type="spellEnd"/>
            <w:r w:rsidRPr="00314F3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4F39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314F39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0F430E" w:rsidRPr="00314F39" w:rsidRDefault="000F430E" w:rsidP="00314F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 xml:space="preserve">Bór 77/81 </w:t>
            </w:r>
          </w:p>
          <w:p w:rsidR="000F430E" w:rsidRPr="00314F39" w:rsidRDefault="000F430E" w:rsidP="00314F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12 229.85 zł</w:t>
            </w:r>
          </w:p>
        </w:tc>
      </w:tr>
      <w:tr w:rsidR="000F430E" w:rsidRPr="00314F39" w:rsidTr="004839ED">
        <w:tc>
          <w:tcPr>
            <w:tcW w:w="993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0F430E" w:rsidRPr="00314F39" w:rsidRDefault="000F430E" w:rsidP="00314F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4F39">
              <w:rPr>
                <w:rFonts w:ascii="Arial" w:hAnsi="Arial" w:cs="Arial"/>
                <w:sz w:val="24"/>
                <w:szCs w:val="24"/>
              </w:rPr>
              <w:t>Asten</w:t>
            </w:r>
            <w:proofErr w:type="spellEnd"/>
            <w:r w:rsidRPr="00314F3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4F39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314F39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0F430E" w:rsidRPr="00314F39" w:rsidRDefault="000F430E" w:rsidP="00314F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 xml:space="preserve">Bór 77/81 </w:t>
            </w:r>
          </w:p>
          <w:p w:rsidR="000F430E" w:rsidRPr="00314F39" w:rsidRDefault="000F430E" w:rsidP="00314F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3 114.20 zł</w:t>
            </w:r>
          </w:p>
        </w:tc>
      </w:tr>
      <w:tr w:rsidR="000F430E" w:rsidRPr="00314F39" w:rsidTr="004839ED">
        <w:tc>
          <w:tcPr>
            <w:tcW w:w="993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0F430E" w:rsidRPr="00314F39" w:rsidRDefault="000F430E" w:rsidP="00314F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4F39">
              <w:rPr>
                <w:rFonts w:ascii="Arial" w:hAnsi="Arial" w:cs="Arial"/>
                <w:sz w:val="24"/>
                <w:szCs w:val="24"/>
              </w:rPr>
              <w:t>Asten</w:t>
            </w:r>
            <w:proofErr w:type="spellEnd"/>
            <w:r w:rsidRPr="00314F3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4F39">
              <w:rPr>
                <w:rFonts w:ascii="Arial" w:hAnsi="Arial" w:cs="Arial"/>
                <w:sz w:val="24"/>
                <w:szCs w:val="24"/>
              </w:rPr>
              <w:t>Group</w:t>
            </w:r>
            <w:proofErr w:type="spellEnd"/>
            <w:r w:rsidRPr="00314F39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0F430E" w:rsidRPr="00314F39" w:rsidRDefault="000F430E" w:rsidP="00314F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 xml:space="preserve">Bór 77/81 </w:t>
            </w:r>
          </w:p>
          <w:p w:rsidR="000F430E" w:rsidRPr="00314F39" w:rsidRDefault="000F430E" w:rsidP="00314F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39 852.00 zł</w:t>
            </w:r>
          </w:p>
        </w:tc>
      </w:tr>
      <w:tr w:rsidR="000F430E" w:rsidRPr="00314F39" w:rsidTr="004839ED">
        <w:tc>
          <w:tcPr>
            <w:tcW w:w="993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0F430E" w:rsidRPr="00314F39" w:rsidRDefault="000F430E" w:rsidP="00314F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ANADO Anna Romejko</w:t>
            </w:r>
          </w:p>
          <w:p w:rsidR="000F430E" w:rsidRPr="00314F39" w:rsidRDefault="000F430E" w:rsidP="00314F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 xml:space="preserve">Okólna 5/2 </w:t>
            </w:r>
          </w:p>
          <w:p w:rsidR="000F430E" w:rsidRPr="00314F39" w:rsidRDefault="000F430E" w:rsidP="00314F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30-669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19 680.00 zł</w:t>
            </w:r>
          </w:p>
        </w:tc>
      </w:tr>
      <w:tr w:rsidR="000F430E" w:rsidRPr="00314F39" w:rsidTr="004839ED">
        <w:tc>
          <w:tcPr>
            <w:tcW w:w="993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F430E" w:rsidRPr="00314F39" w:rsidRDefault="001737EC" w:rsidP="00314F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Zapol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Sobczyk Sp.k</w:t>
            </w:r>
            <w:r w:rsidR="000F430E" w:rsidRPr="00314F39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0F430E" w:rsidRPr="00314F39" w:rsidRDefault="000F430E" w:rsidP="00314F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 xml:space="preserve">Piastów 42 </w:t>
            </w:r>
          </w:p>
          <w:p w:rsidR="000F430E" w:rsidRPr="00314F39" w:rsidRDefault="000F430E" w:rsidP="00314F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71-062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12 177.00 zł</w:t>
            </w:r>
          </w:p>
        </w:tc>
      </w:tr>
      <w:tr w:rsidR="000F430E" w:rsidRPr="00314F39" w:rsidTr="004839ED">
        <w:tc>
          <w:tcPr>
            <w:tcW w:w="993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0F430E" w:rsidRPr="00314F39" w:rsidRDefault="001737EC" w:rsidP="00314F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Zapol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Sobczyk Sp.k</w:t>
            </w:r>
            <w:r w:rsidR="000F430E" w:rsidRPr="00314F39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0F430E" w:rsidRPr="00314F39" w:rsidRDefault="000F430E" w:rsidP="00314F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 xml:space="preserve">Piastów 42 </w:t>
            </w:r>
          </w:p>
          <w:p w:rsidR="000F430E" w:rsidRPr="00314F39" w:rsidRDefault="000F430E" w:rsidP="00314F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71-062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3 690.00 zł</w:t>
            </w:r>
          </w:p>
        </w:tc>
      </w:tr>
      <w:tr w:rsidR="000F430E" w:rsidRPr="00314F39" w:rsidTr="004839ED">
        <w:tc>
          <w:tcPr>
            <w:tcW w:w="993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0F430E" w:rsidRPr="00314F39" w:rsidRDefault="001737EC" w:rsidP="00314F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Zapol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Sobczyk Sp.k</w:t>
            </w:r>
            <w:r w:rsidR="000F430E" w:rsidRPr="00314F39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0F430E" w:rsidRPr="00314F39" w:rsidRDefault="000F430E" w:rsidP="00314F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 xml:space="preserve">Piastów 42 </w:t>
            </w:r>
          </w:p>
          <w:p w:rsidR="000F430E" w:rsidRPr="00314F39" w:rsidRDefault="000F430E" w:rsidP="00314F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71-062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20 664.00 zł</w:t>
            </w:r>
          </w:p>
        </w:tc>
      </w:tr>
      <w:tr w:rsidR="000F430E" w:rsidRPr="00314F39" w:rsidTr="004839ED">
        <w:tc>
          <w:tcPr>
            <w:tcW w:w="993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0F430E" w:rsidRPr="00314F39" w:rsidRDefault="001737EC" w:rsidP="00314F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Zapol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Sobczyk Sp.k</w:t>
            </w:r>
            <w:bookmarkStart w:id="1" w:name="_GoBack"/>
            <w:bookmarkEnd w:id="1"/>
            <w:r w:rsidR="000F430E" w:rsidRPr="00314F39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0F430E" w:rsidRPr="00314F39" w:rsidRDefault="000F430E" w:rsidP="00314F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 xml:space="preserve">Piastów 42 </w:t>
            </w:r>
          </w:p>
          <w:p w:rsidR="000F430E" w:rsidRPr="00314F39" w:rsidRDefault="000F430E" w:rsidP="00314F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71-062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8 555.88 zł</w:t>
            </w:r>
          </w:p>
        </w:tc>
      </w:tr>
      <w:tr w:rsidR="000F430E" w:rsidRPr="00314F39" w:rsidTr="004839ED">
        <w:tc>
          <w:tcPr>
            <w:tcW w:w="993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F430E" w:rsidRPr="00314F39" w:rsidRDefault="000F430E" w:rsidP="00314F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4F39">
              <w:rPr>
                <w:rFonts w:ascii="Arial" w:hAnsi="Arial" w:cs="Arial"/>
                <w:sz w:val="24"/>
                <w:szCs w:val="24"/>
              </w:rPr>
              <w:t>Mikodruk</w:t>
            </w:r>
            <w:proofErr w:type="spellEnd"/>
            <w:r w:rsidRPr="00314F3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4F39">
              <w:rPr>
                <w:rFonts w:ascii="Arial" w:hAnsi="Arial" w:cs="Arial"/>
                <w:sz w:val="24"/>
                <w:szCs w:val="24"/>
              </w:rPr>
              <w:t>Computer</w:t>
            </w:r>
            <w:proofErr w:type="spellEnd"/>
            <w:r w:rsidRPr="00314F39">
              <w:rPr>
                <w:rFonts w:ascii="Arial" w:hAnsi="Arial" w:cs="Arial"/>
                <w:sz w:val="24"/>
                <w:szCs w:val="24"/>
              </w:rPr>
              <w:t xml:space="preserve"> s.c. Jacek i Sylwia Mikołajczyk</w:t>
            </w:r>
          </w:p>
          <w:p w:rsidR="000F430E" w:rsidRPr="00314F39" w:rsidRDefault="000F430E" w:rsidP="00314F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 xml:space="preserve">Ptolemeusza 23 </w:t>
            </w:r>
          </w:p>
          <w:p w:rsidR="000F430E" w:rsidRPr="00314F39" w:rsidRDefault="000F430E" w:rsidP="00314F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62-800 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9 840.00 zł</w:t>
            </w:r>
          </w:p>
        </w:tc>
      </w:tr>
      <w:tr w:rsidR="000F430E" w:rsidRPr="00314F39" w:rsidTr="004839ED">
        <w:tc>
          <w:tcPr>
            <w:tcW w:w="993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0F430E" w:rsidRPr="00314F39" w:rsidRDefault="000F430E" w:rsidP="00314F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4F39">
              <w:rPr>
                <w:rFonts w:ascii="Arial" w:hAnsi="Arial" w:cs="Arial"/>
                <w:sz w:val="24"/>
                <w:szCs w:val="24"/>
              </w:rPr>
              <w:t>Mikodruk</w:t>
            </w:r>
            <w:proofErr w:type="spellEnd"/>
            <w:r w:rsidRPr="00314F3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4F39">
              <w:rPr>
                <w:rFonts w:ascii="Arial" w:hAnsi="Arial" w:cs="Arial"/>
                <w:sz w:val="24"/>
                <w:szCs w:val="24"/>
              </w:rPr>
              <w:t>Computer</w:t>
            </w:r>
            <w:proofErr w:type="spellEnd"/>
            <w:r w:rsidRPr="00314F39">
              <w:rPr>
                <w:rFonts w:ascii="Arial" w:hAnsi="Arial" w:cs="Arial"/>
                <w:sz w:val="24"/>
                <w:szCs w:val="24"/>
              </w:rPr>
              <w:t xml:space="preserve"> s.c. Jacek i Sylwia Mikołajczyk</w:t>
            </w:r>
          </w:p>
          <w:p w:rsidR="000F430E" w:rsidRPr="00314F39" w:rsidRDefault="000F430E" w:rsidP="00314F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 xml:space="preserve">Ptolemeusza 23 </w:t>
            </w:r>
          </w:p>
          <w:p w:rsidR="000F430E" w:rsidRPr="00314F39" w:rsidRDefault="000F430E" w:rsidP="00314F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62-800 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4 305.00 zł</w:t>
            </w:r>
          </w:p>
        </w:tc>
      </w:tr>
      <w:tr w:rsidR="000F430E" w:rsidRPr="00314F39" w:rsidTr="004839ED">
        <w:tc>
          <w:tcPr>
            <w:tcW w:w="993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0F430E" w:rsidRPr="00314F39" w:rsidRDefault="000F430E" w:rsidP="00314F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4F39">
              <w:rPr>
                <w:rFonts w:ascii="Arial" w:hAnsi="Arial" w:cs="Arial"/>
                <w:sz w:val="24"/>
                <w:szCs w:val="24"/>
              </w:rPr>
              <w:t>Mikodruk</w:t>
            </w:r>
            <w:proofErr w:type="spellEnd"/>
            <w:r w:rsidRPr="00314F3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4F39">
              <w:rPr>
                <w:rFonts w:ascii="Arial" w:hAnsi="Arial" w:cs="Arial"/>
                <w:sz w:val="24"/>
                <w:szCs w:val="24"/>
              </w:rPr>
              <w:t>Computer</w:t>
            </w:r>
            <w:proofErr w:type="spellEnd"/>
            <w:r w:rsidRPr="00314F39">
              <w:rPr>
                <w:rFonts w:ascii="Arial" w:hAnsi="Arial" w:cs="Arial"/>
                <w:sz w:val="24"/>
                <w:szCs w:val="24"/>
              </w:rPr>
              <w:t xml:space="preserve"> s.c. Jacek i Sylwia Mikołajczyk</w:t>
            </w:r>
          </w:p>
          <w:p w:rsidR="000F430E" w:rsidRPr="00314F39" w:rsidRDefault="000F430E" w:rsidP="00314F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 xml:space="preserve">Ptolemeusza 23 </w:t>
            </w:r>
          </w:p>
          <w:p w:rsidR="000F430E" w:rsidRPr="00314F39" w:rsidRDefault="000F430E" w:rsidP="00314F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62-800 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23 985.00 zł</w:t>
            </w:r>
          </w:p>
        </w:tc>
      </w:tr>
      <w:tr w:rsidR="000F430E" w:rsidRPr="00314F39" w:rsidTr="004839ED">
        <w:tc>
          <w:tcPr>
            <w:tcW w:w="993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0F430E" w:rsidRPr="00314F39" w:rsidRDefault="000F430E" w:rsidP="00314F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14F39">
              <w:rPr>
                <w:rFonts w:ascii="Arial" w:hAnsi="Arial" w:cs="Arial"/>
                <w:sz w:val="24"/>
                <w:szCs w:val="24"/>
              </w:rPr>
              <w:t>Mikodruk</w:t>
            </w:r>
            <w:proofErr w:type="spellEnd"/>
            <w:r w:rsidRPr="00314F3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4F39">
              <w:rPr>
                <w:rFonts w:ascii="Arial" w:hAnsi="Arial" w:cs="Arial"/>
                <w:sz w:val="24"/>
                <w:szCs w:val="24"/>
              </w:rPr>
              <w:t>Computer</w:t>
            </w:r>
            <w:proofErr w:type="spellEnd"/>
            <w:r w:rsidRPr="00314F39">
              <w:rPr>
                <w:rFonts w:ascii="Arial" w:hAnsi="Arial" w:cs="Arial"/>
                <w:sz w:val="24"/>
                <w:szCs w:val="24"/>
              </w:rPr>
              <w:t xml:space="preserve"> s.c. Jacek i Sylwia Mikołajczyk</w:t>
            </w:r>
          </w:p>
          <w:p w:rsidR="000F430E" w:rsidRPr="00314F39" w:rsidRDefault="000F430E" w:rsidP="00314F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 xml:space="preserve">Ptolemeusza 23 </w:t>
            </w:r>
          </w:p>
          <w:p w:rsidR="000F430E" w:rsidRPr="00314F39" w:rsidRDefault="000F430E" w:rsidP="00314F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62-800 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7 330.80 zł</w:t>
            </w:r>
          </w:p>
        </w:tc>
      </w:tr>
      <w:tr w:rsidR="000F430E" w:rsidRPr="00314F39" w:rsidTr="004839ED">
        <w:tc>
          <w:tcPr>
            <w:tcW w:w="993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F430E" w:rsidRPr="00314F39" w:rsidRDefault="000F430E" w:rsidP="00314F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 xml:space="preserve">PPHU LIR </w:t>
            </w:r>
            <w:proofErr w:type="spellStart"/>
            <w:r w:rsidRPr="00314F39">
              <w:rPr>
                <w:rFonts w:ascii="Arial" w:hAnsi="Arial" w:cs="Arial"/>
                <w:sz w:val="24"/>
                <w:szCs w:val="24"/>
              </w:rPr>
              <w:t>Elzbieta</w:t>
            </w:r>
            <w:proofErr w:type="spellEnd"/>
            <w:r w:rsidRPr="00314F3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4F39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0F430E" w:rsidRPr="00314F39" w:rsidRDefault="000F430E" w:rsidP="00314F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 xml:space="preserve">Grunwaldzka 2 </w:t>
            </w:r>
          </w:p>
          <w:p w:rsidR="000F430E" w:rsidRPr="00314F39" w:rsidRDefault="000F430E" w:rsidP="00314F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82-300 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36 900.00 zł</w:t>
            </w:r>
          </w:p>
        </w:tc>
      </w:tr>
      <w:tr w:rsidR="000F430E" w:rsidRPr="00314F39" w:rsidTr="004839ED">
        <w:tc>
          <w:tcPr>
            <w:tcW w:w="993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0F430E" w:rsidRPr="00314F39" w:rsidRDefault="000F430E" w:rsidP="00314F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 xml:space="preserve">PPHU LIR </w:t>
            </w:r>
            <w:proofErr w:type="spellStart"/>
            <w:r w:rsidRPr="00314F39">
              <w:rPr>
                <w:rFonts w:ascii="Arial" w:hAnsi="Arial" w:cs="Arial"/>
                <w:sz w:val="24"/>
                <w:szCs w:val="24"/>
              </w:rPr>
              <w:t>Elzbieta</w:t>
            </w:r>
            <w:proofErr w:type="spellEnd"/>
            <w:r w:rsidRPr="00314F3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4F39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0F430E" w:rsidRPr="00314F39" w:rsidRDefault="000F430E" w:rsidP="00314F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 xml:space="preserve">Grunwaldzka 2 </w:t>
            </w:r>
          </w:p>
          <w:p w:rsidR="000F430E" w:rsidRPr="00314F39" w:rsidRDefault="000F430E" w:rsidP="00314F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82-300 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17 220.00 zł</w:t>
            </w:r>
          </w:p>
        </w:tc>
      </w:tr>
      <w:tr w:rsidR="000F430E" w:rsidRPr="00314F39" w:rsidTr="004839ED">
        <w:tc>
          <w:tcPr>
            <w:tcW w:w="993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0F430E" w:rsidRPr="00314F39" w:rsidRDefault="000F430E" w:rsidP="00314F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 xml:space="preserve">PPHU LIR </w:t>
            </w:r>
            <w:proofErr w:type="spellStart"/>
            <w:r w:rsidRPr="00314F39">
              <w:rPr>
                <w:rFonts w:ascii="Arial" w:hAnsi="Arial" w:cs="Arial"/>
                <w:sz w:val="24"/>
                <w:szCs w:val="24"/>
              </w:rPr>
              <w:t>Elzbieta</w:t>
            </w:r>
            <w:proofErr w:type="spellEnd"/>
            <w:r w:rsidRPr="00314F3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4F39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0F430E" w:rsidRPr="00314F39" w:rsidRDefault="000F430E" w:rsidP="00314F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 xml:space="preserve">Grunwaldzka 2 </w:t>
            </w:r>
          </w:p>
          <w:p w:rsidR="000F430E" w:rsidRPr="00314F39" w:rsidRDefault="000F430E" w:rsidP="00314F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82-300 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23 370.00 zł</w:t>
            </w:r>
          </w:p>
        </w:tc>
      </w:tr>
      <w:tr w:rsidR="000F430E" w:rsidRPr="00314F39" w:rsidTr="004839ED">
        <w:tc>
          <w:tcPr>
            <w:tcW w:w="993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0F430E" w:rsidRPr="00314F39" w:rsidRDefault="000F430E" w:rsidP="00314F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 xml:space="preserve">PPHU LIR </w:t>
            </w:r>
            <w:proofErr w:type="spellStart"/>
            <w:r w:rsidRPr="00314F39">
              <w:rPr>
                <w:rFonts w:ascii="Arial" w:hAnsi="Arial" w:cs="Arial"/>
                <w:sz w:val="24"/>
                <w:szCs w:val="24"/>
              </w:rPr>
              <w:t>Elzbieta</w:t>
            </w:r>
            <w:proofErr w:type="spellEnd"/>
            <w:r w:rsidRPr="00314F39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14F39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0F430E" w:rsidRPr="00314F39" w:rsidRDefault="000F430E" w:rsidP="00314F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 xml:space="preserve">Grunwaldzka 2 </w:t>
            </w:r>
          </w:p>
          <w:p w:rsidR="000F430E" w:rsidRDefault="000F430E" w:rsidP="00314F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82-300 Elbląg</w:t>
            </w:r>
          </w:p>
          <w:p w:rsidR="00314F39" w:rsidRPr="00314F39" w:rsidRDefault="00314F39" w:rsidP="00314F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5 535.00 zł</w:t>
            </w:r>
          </w:p>
        </w:tc>
      </w:tr>
      <w:tr w:rsidR="000F430E" w:rsidRPr="00314F39" w:rsidTr="004839ED">
        <w:tc>
          <w:tcPr>
            <w:tcW w:w="993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F430E" w:rsidRPr="00314F39" w:rsidRDefault="000F430E" w:rsidP="00314F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Studio Siedem Żółtowski Grzegorz</w:t>
            </w:r>
          </w:p>
          <w:p w:rsidR="000F430E" w:rsidRPr="00314F39" w:rsidRDefault="000F430E" w:rsidP="00314F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 xml:space="preserve">Myślenicka 186 </w:t>
            </w:r>
          </w:p>
          <w:p w:rsidR="000F430E" w:rsidRPr="00314F39" w:rsidRDefault="000F430E" w:rsidP="00314F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30-698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14 760.00 zł</w:t>
            </w:r>
          </w:p>
        </w:tc>
      </w:tr>
      <w:tr w:rsidR="000F430E" w:rsidRPr="00314F39" w:rsidTr="004839ED">
        <w:tc>
          <w:tcPr>
            <w:tcW w:w="993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0F430E" w:rsidRPr="00314F39" w:rsidRDefault="000F430E" w:rsidP="00314F3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Studio Siedem Żółtowski Grzegorz</w:t>
            </w:r>
          </w:p>
          <w:p w:rsidR="000F430E" w:rsidRPr="00314F39" w:rsidRDefault="000F430E" w:rsidP="00314F3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 xml:space="preserve">Myślenicka 186 </w:t>
            </w:r>
          </w:p>
          <w:p w:rsidR="000F430E" w:rsidRPr="00314F39" w:rsidRDefault="000F430E" w:rsidP="00314F3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30-698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F430E" w:rsidRPr="00314F39" w:rsidRDefault="000F430E" w:rsidP="00314F3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4F39">
              <w:rPr>
                <w:rFonts w:ascii="Arial" w:hAnsi="Arial" w:cs="Arial"/>
                <w:sz w:val="24"/>
                <w:szCs w:val="24"/>
              </w:rPr>
              <w:t>7 687.50 zł</w:t>
            </w:r>
          </w:p>
        </w:tc>
      </w:tr>
      <w:bookmarkEnd w:id="0"/>
    </w:tbl>
    <w:p w:rsidR="00C236D3" w:rsidRPr="00314F39" w:rsidRDefault="00C236D3" w:rsidP="00314F39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314F39" w:rsidSect="00314F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56C7" w:rsidRDefault="003B56C7">
      <w:r>
        <w:separator/>
      </w:r>
    </w:p>
  </w:endnote>
  <w:endnote w:type="continuationSeparator" w:id="0">
    <w:p w:rsidR="003B56C7" w:rsidRDefault="003B5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F39" w:rsidRPr="00314F39" w:rsidRDefault="001737EC" w:rsidP="00314F3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14F39" w:rsidRPr="00314F39" w:rsidTr="004839ED">
      <w:tc>
        <w:tcPr>
          <w:tcW w:w="0" w:type="auto"/>
          <w:shd w:val="clear" w:color="auto" w:fill="auto"/>
          <w:vAlign w:val="center"/>
        </w:tcPr>
        <w:p w:rsidR="00314F39" w:rsidRPr="00314F39" w:rsidRDefault="00314F39" w:rsidP="00314F3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14F39" w:rsidRPr="00314F39" w:rsidRDefault="00314F39" w:rsidP="00314F3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14F3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14F39" w:rsidRPr="00314F39" w:rsidRDefault="00314F39" w:rsidP="00314F3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14F39" w:rsidRPr="00314F39" w:rsidRDefault="00314F39" w:rsidP="00314F3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14F39" w:rsidRPr="00314F39" w:rsidRDefault="00314F39" w:rsidP="00314F39">
    <w:pPr>
      <w:spacing w:line="276" w:lineRule="auto"/>
      <w:rPr>
        <w:rFonts w:ascii="Roboto" w:hAnsi="Roboto"/>
        <w:b/>
        <w:bCs/>
        <w:sz w:val="24"/>
        <w:szCs w:val="24"/>
      </w:rPr>
    </w:pPr>
    <w:r w:rsidRPr="00314F39">
      <w:rPr>
        <w:rFonts w:ascii="Roboto" w:hAnsi="Roboto"/>
        <w:b/>
        <w:bCs/>
        <w:sz w:val="24"/>
        <w:szCs w:val="18"/>
      </w:rPr>
      <w:t>Kanclerz Politechniki Częstochowskiej</w:t>
    </w:r>
  </w:p>
  <w:p w:rsidR="00314F39" w:rsidRPr="00314F39" w:rsidRDefault="001737EC" w:rsidP="00314F39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314F39" w:rsidRPr="00314F39">
      <w:rPr>
        <w:rFonts w:ascii="Roboto" w:hAnsi="Roboto"/>
        <w:sz w:val="24"/>
        <w:szCs w:val="24"/>
      </w:rPr>
      <w:t>ul. Gen. J.H. Dąbrowskiego 69, 42-201 Częstochowa</w:t>
    </w:r>
  </w:p>
  <w:p w:rsidR="00314F39" w:rsidRPr="00314F39" w:rsidRDefault="00314F39" w:rsidP="00314F39">
    <w:pPr>
      <w:spacing w:line="276" w:lineRule="auto"/>
      <w:rPr>
        <w:rFonts w:ascii="Arial" w:hAnsi="Arial"/>
        <w:noProof/>
        <w:sz w:val="24"/>
        <w:szCs w:val="24"/>
      </w:rPr>
    </w:pPr>
    <w:r w:rsidRPr="00314F39">
      <w:rPr>
        <w:rFonts w:ascii="Roboto" w:hAnsi="Roboto"/>
        <w:sz w:val="24"/>
        <w:szCs w:val="24"/>
      </w:rPr>
      <w:t>tel. +48 34 325 02 56, e-mail: kanclerz@pcz.pl</w:t>
    </w:r>
  </w:p>
  <w:p w:rsidR="00314F39" w:rsidRPr="00314F39" w:rsidRDefault="00314F39" w:rsidP="00314F39">
    <w:pPr>
      <w:rPr>
        <w:rFonts w:ascii="Roboto" w:hAnsi="Roboto"/>
        <w:b/>
        <w:sz w:val="24"/>
        <w:szCs w:val="24"/>
      </w:rPr>
    </w:pPr>
    <w:r w:rsidRPr="00314F39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7EC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7EC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B56C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56C7" w:rsidRDefault="003B56C7">
      <w:r>
        <w:separator/>
      </w:r>
    </w:p>
  </w:footnote>
  <w:footnote w:type="continuationSeparator" w:id="0">
    <w:p w:rsidR="003B56C7" w:rsidRDefault="003B56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30E" w:rsidRDefault="000F43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F39" w:rsidRPr="00314F39" w:rsidRDefault="001737EC" w:rsidP="00314F3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0F430E" w:rsidRDefault="000F43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430E" w:rsidRDefault="000F43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56C7"/>
    <w:rsid w:val="00007727"/>
    <w:rsid w:val="00017720"/>
    <w:rsid w:val="00035488"/>
    <w:rsid w:val="000D7F25"/>
    <w:rsid w:val="000E00E5"/>
    <w:rsid w:val="000F430E"/>
    <w:rsid w:val="001737EC"/>
    <w:rsid w:val="00173B20"/>
    <w:rsid w:val="001C69FF"/>
    <w:rsid w:val="0023318D"/>
    <w:rsid w:val="00314F39"/>
    <w:rsid w:val="003B56C7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0BB240E"/>
  <w15:chartTrackingRefBased/>
  <w15:docId w15:val="{5BADA396-6230-4A15-83A6-998B64AD2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351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2022-06-14T12:50:00Z</dcterms:created>
  <dcterms:modified xsi:type="dcterms:W3CDTF">2022-06-14T12:50:00Z</dcterms:modified>
</cp:coreProperties>
</file>