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44208">
        <w:rPr>
          <w:rFonts w:ascii="Calibri" w:hAnsi="Calibri"/>
          <w:bCs/>
          <w:i w:val="0"/>
          <w:sz w:val="22"/>
          <w:szCs w:val="22"/>
        </w:rPr>
        <w:t>2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01638" w:rsidRPr="00C01638">
        <w:rPr>
          <w:b/>
        </w:rPr>
        <w:t>CRZP/91/2022/AZP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01638" w:rsidRPr="004A5DB6" w:rsidTr="00C15E04">
        <w:tc>
          <w:tcPr>
            <w:tcW w:w="9212" w:type="dxa"/>
            <w:shd w:val="clear" w:color="auto" w:fill="auto"/>
          </w:tcPr>
          <w:p w:rsidR="00C01638" w:rsidRPr="004A5DB6" w:rsidRDefault="00C01638" w:rsidP="00C15E0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01638" w:rsidRPr="004A5DB6" w:rsidRDefault="00C01638" w:rsidP="00C15E0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01638">
              <w:t>(</w:t>
            </w:r>
            <w:proofErr w:type="spellStart"/>
            <w:r w:rsidRPr="00C01638">
              <w:t>t.j</w:t>
            </w:r>
            <w:proofErr w:type="spellEnd"/>
            <w:r w:rsidRPr="00C01638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C01638" w:rsidRPr="004A5DB6" w:rsidRDefault="00C01638" w:rsidP="00C15E0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01638" w:rsidRPr="004A5DB6" w:rsidRDefault="00C01638" w:rsidP="00C15E0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01638" w:rsidRPr="004A5DB6" w:rsidRDefault="00C01638" w:rsidP="00C15E0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01638" w:rsidRPr="00C0163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01638" w:rsidP="005434B3">
      <w:pPr>
        <w:spacing w:after="240" w:line="276" w:lineRule="auto"/>
        <w:jc w:val="center"/>
      </w:pPr>
      <w:r w:rsidRPr="00C01638">
        <w:rPr>
          <w:b/>
        </w:rPr>
        <w:t>c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28AF" w:rsidRDefault="00A428AF" w:rsidP="0038231F">
      <w:pPr>
        <w:spacing w:after="0" w:line="240" w:lineRule="auto"/>
      </w:pPr>
      <w:r>
        <w:separator/>
      </w:r>
    </w:p>
  </w:endnote>
  <w:endnote w:type="continuationSeparator" w:id="0">
    <w:p w:rsidR="00A428AF" w:rsidRDefault="00A428A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1638" w:rsidRDefault="00C016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2239D3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1638" w:rsidRDefault="00C016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28AF" w:rsidRDefault="00A428AF" w:rsidP="0038231F">
      <w:pPr>
        <w:spacing w:after="0" w:line="240" w:lineRule="auto"/>
      </w:pPr>
      <w:r>
        <w:separator/>
      </w:r>
    </w:p>
  </w:footnote>
  <w:footnote w:type="continuationSeparator" w:id="0">
    <w:p w:rsidR="00A428AF" w:rsidRDefault="00A428A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1638" w:rsidRDefault="00C016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1638" w:rsidRDefault="00C016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28A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44208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428AF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1638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4:docId w14:val="68EE0D0C"/>
  <w15:chartTrackingRefBased/>
  <w15:docId w15:val="{FAA02682-7A20-41EA-A585-531DF2C1A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DF792-A0AD-46B6-AFB1-3C92DCA0D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2022-06-13T09:41:00Z</cp:lastPrinted>
  <dcterms:created xsi:type="dcterms:W3CDTF">2022-06-13T09:41:00Z</dcterms:created>
  <dcterms:modified xsi:type="dcterms:W3CDTF">2022-06-13T09:41:00Z</dcterms:modified>
</cp:coreProperties>
</file>