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1072E" w:rsidRDefault="00FD4FE8" w:rsidP="004A215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178A5" w:rsidRPr="004A215B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3E57CF">
        <w:rPr>
          <w:rFonts w:ascii="Arial" w:hAnsi="Arial" w:cs="Arial"/>
          <w:b/>
          <w:sz w:val="24"/>
          <w:szCs w:val="24"/>
        </w:rPr>
        <w:t>RK-NZ.262.17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.2022.MM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1072E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F1072E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1072E" w:rsidRDefault="0046167F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EBB" w:rsidRDefault="00C24EBB">
      <w:r>
        <w:separator/>
      </w:r>
    </w:p>
  </w:endnote>
  <w:endnote w:type="continuationSeparator" w:id="0">
    <w:p w:rsidR="00C24EBB" w:rsidRDefault="00C2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EBB" w:rsidRDefault="00C24EBB">
      <w:r>
        <w:separator/>
      </w:r>
    </w:p>
  </w:footnote>
  <w:footnote w:type="continuationSeparator" w:id="0">
    <w:p w:rsidR="00C24EBB" w:rsidRDefault="00C24EBB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5B" w:rsidRDefault="004A215B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3E57CF"/>
    <w:rsid w:val="0043369E"/>
    <w:rsid w:val="0046167F"/>
    <w:rsid w:val="00463E3A"/>
    <w:rsid w:val="00475D21"/>
    <w:rsid w:val="004A215B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FBDA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155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2022-06-03T08:59:00Z</cp:lastPrinted>
  <dcterms:created xsi:type="dcterms:W3CDTF">2022-06-03T08:59:00Z</dcterms:created>
  <dcterms:modified xsi:type="dcterms:W3CDTF">2022-06-03T08:59:00Z</dcterms:modified>
</cp:coreProperties>
</file>