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8E0511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635700" w:rsidRPr="00635700">
        <w:rPr>
          <w:rFonts w:ascii="Calibri" w:hAnsi="Calibri" w:cs="Calibri"/>
          <w:b/>
        </w:rPr>
        <w:t>CRZP/82/2022/AZP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B70F29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635700" w:rsidRPr="00635700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35700" w:rsidRPr="00635700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635700" w:rsidRPr="00635700">
        <w:rPr>
          <w:rFonts w:ascii="Calibri" w:hAnsi="Calibri" w:cs="Calibri"/>
          <w:b/>
        </w:rPr>
        <w:t xml:space="preserve">Zabudowa łącznika budynku laboratoryjno-biurowo-warsztatowo-magazynowego  przy ul. Roberta de </w:t>
      </w:r>
      <w:proofErr w:type="spellStart"/>
      <w:r w:rsidR="00635700" w:rsidRPr="00635700">
        <w:rPr>
          <w:rFonts w:ascii="Calibri" w:hAnsi="Calibri" w:cs="Calibri"/>
          <w:b/>
        </w:rPr>
        <w:t>Plelo</w:t>
      </w:r>
      <w:proofErr w:type="spellEnd"/>
      <w:r w:rsidR="00635700" w:rsidRPr="00635700">
        <w:rPr>
          <w:rFonts w:ascii="Calibri" w:hAnsi="Calibri" w:cs="Calibri"/>
          <w:b/>
        </w:rPr>
        <w:t xml:space="preserve"> w Gdańsku</w:t>
      </w:r>
      <w:r w:rsidRPr="00C84D38">
        <w:rPr>
          <w:rFonts w:ascii="Calibri" w:hAnsi="Calibri" w:cs="Calibri"/>
          <w:b/>
        </w:rPr>
        <w:t>”</w:t>
      </w:r>
    </w:p>
    <w:p w:rsidR="008E0511" w:rsidRDefault="008E0511" w:rsidP="008E051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2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</w:tblGrid>
      <w:tr w:rsidR="008E0511" w:rsidTr="008E051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</w:tr>
      <w:tr w:rsidR="008E0511" w:rsidTr="008E051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</w:tr>
      <w:tr w:rsidR="008E0511" w:rsidTr="008E0511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</w:tr>
      <w:tr w:rsidR="008E0511" w:rsidTr="008E051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</w:tr>
      <w:tr w:rsidR="008E0511" w:rsidTr="008E051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Default="008E0511" w:rsidP="00E27509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8E0511" w:rsidRDefault="008E0511" w:rsidP="008E0511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C84D38" w:rsidRPr="00C84D38" w:rsidRDefault="00C84D38" w:rsidP="008E0511">
      <w:pPr>
        <w:jc w:val="both"/>
        <w:rPr>
          <w:rFonts w:ascii="Calibri" w:hAnsi="Calibri" w:cs="Calibri"/>
        </w:rPr>
      </w:pPr>
      <w:bookmarkStart w:id="0" w:name="_GoBack"/>
      <w:bookmarkEnd w:id="0"/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8E05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E16" w:rsidRDefault="00544E16">
      <w:r>
        <w:separator/>
      </w:r>
    </w:p>
  </w:endnote>
  <w:endnote w:type="continuationSeparator" w:id="0">
    <w:p w:rsidR="00544E16" w:rsidRDefault="00544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E16" w:rsidRDefault="00544E16">
      <w:r>
        <w:separator/>
      </w:r>
    </w:p>
  </w:footnote>
  <w:footnote w:type="continuationSeparator" w:id="0">
    <w:p w:rsidR="00544E16" w:rsidRDefault="00544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700" w:rsidRDefault="00635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635700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Zabudowa łącznika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</w:p>
  <w:p w:rsidR="00383224" w:rsidRPr="00C84FD3" w:rsidRDefault="0038322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E16"/>
    <w:rsid w:val="00013C96"/>
    <w:rsid w:val="000D6FE5"/>
    <w:rsid w:val="001B7A22"/>
    <w:rsid w:val="001F059E"/>
    <w:rsid w:val="00383224"/>
    <w:rsid w:val="00425DD9"/>
    <w:rsid w:val="00514AD2"/>
    <w:rsid w:val="00541AEB"/>
    <w:rsid w:val="00544E16"/>
    <w:rsid w:val="005E43A0"/>
    <w:rsid w:val="00635700"/>
    <w:rsid w:val="00792635"/>
    <w:rsid w:val="008E0511"/>
    <w:rsid w:val="008F50C0"/>
    <w:rsid w:val="00A43C8C"/>
    <w:rsid w:val="00B70F29"/>
    <w:rsid w:val="00C75AFF"/>
    <w:rsid w:val="00C84D38"/>
    <w:rsid w:val="00CB0252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C06C27"/>
  <w15:chartTrackingRefBased/>
  <w15:docId w15:val="{B9CCCD2E-BCBB-426C-9904-7573E955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2000-12-14T19:24:00Z</cp:lastPrinted>
  <dcterms:created xsi:type="dcterms:W3CDTF">2022-06-01T12:11:00Z</dcterms:created>
  <dcterms:modified xsi:type="dcterms:W3CDTF">2022-06-01T12:11:00Z</dcterms:modified>
</cp:coreProperties>
</file>