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E0BBE" w:rsidRPr="003E0BB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E0BB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3E0BBE">
        <w:rPr>
          <w:rFonts w:ascii="Arial" w:hAnsi="Arial" w:cs="Arial"/>
        </w:rPr>
        <w:t>Politechnika Częstochowska</w:t>
      </w:r>
    </w:p>
    <w:p w:rsidR="006676AE" w:rsidRPr="0012157F" w:rsidRDefault="003E0BB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E0BB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3E0BB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E0BB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E0BB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3E0BB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E0BBE" w:rsidRPr="0012157F" w:rsidTr="002F4DC2">
        <w:tc>
          <w:tcPr>
            <w:tcW w:w="9104" w:type="dxa"/>
            <w:shd w:val="clear" w:color="auto" w:fill="D9D9D9"/>
          </w:tcPr>
          <w:p w:rsidR="003E0BBE" w:rsidRPr="0012157F" w:rsidRDefault="003E0BBE" w:rsidP="002F4DC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E0BBE" w:rsidRPr="0012157F" w:rsidRDefault="003E0BBE" w:rsidP="002F4DC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E0BB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E0BB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E0BBE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3E0BBE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E0BBE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E0BBE" w:rsidRPr="00612283" w:rsidRDefault="003E0BBE" w:rsidP="002F4DC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E0BBE" w:rsidRPr="0012157F" w:rsidRDefault="003E0BBE" w:rsidP="002F4DC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E0BB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E0BBE">
        <w:rPr>
          <w:rFonts w:ascii="Arial" w:hAnsi="Arial" w:cs="Arial"/>
          <w:b/>
          <w:sz w:val="24"/>
          <w:szCs w:val="24"/>
        </w:rPr>
        <w:t>Dostawa frezarki CNC dla Wydziału Inżynierii Mechanicznej i Informatyki Politechniki Częstochowskiej.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E0BBE" w:rsidRPr="003E0BBE">
        <w:rPr>
          <w:rFonts w:ascii="Arial" w:hAnsi="Arial" w:cs="Arial"/>
          <w:b/>
          <w:sz w:val="24"/>
          <w:szCs w:val="24"/>
        </w:rPr>
        <w:t>RK-NZ.261.38.2022.AR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E0BBE" w:rsidRPr="003E0BB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3C10AE">
      <w:pPr>
        <w:pBdr>
          <w:bottom w:val="single" w:sz="12" w:space="1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3C10AE" w:rsidRDefault="003C10AE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</w:p>
    <w:p w:rsidR="003C10AE" w:rsidRDefault="003C10AE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</w:p>
    <w:p w:rsidR="0011306C" w:rsidRDefault="007A2BCB" w:rsidP="003C10A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3C10AE" w:rsidRDefault="003C10AE" w:rsidP="003C10A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3C10A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3C10AE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3C10A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A7C" w:rsidRDefault="002C3A7C" w:rsidP="0038231F">
      <w:pPr>
        <w:spacing w:after="0" w:line="240" w:lineRule="auto"/>
      </w:pPr>
      <w:r>
        <w:separator/>
      </w:r>
    </w:p>
  </w:endnote>
  <w:endnote w:type="continuationSeparator" w:id="0">
    <w:p w:rsidR="002C3A7C" w:rsidRDefault="002C3A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BBE" w:rsidRDefault="003E0B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C10A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C10A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BBE" w:rsidRDefault="003E0B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A7C" w:rsidRDefault="002C3A7C" w:rsidP="0038231F">
      <w:pPr>
        <w:spacing w:after="0" w:line="240" w:lineRule="auto"/>
      </w:pPr>
      <w:r>
        <w:separator/>
      </w:r>
    </w:p>
  </w:footnote>
  <w:footnote w:type="continuationSeparator" w:id="0">
    <w:p w:rsidR="002C3A7C" w:rsidRDefault="002C3A7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BBE" w:rsidRDefault="003E0B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BBE" w:rsidRDefault="003E0B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BBE" w:rsidRDefault="003E0B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3A7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3A7C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10AE"/>
    <w:rsid w:val="003C3B64"/>
    <w:rsid w:val="003E0BBE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4887C0"/>
  <w15:docId w15:val="{2DFFFF36-EF24-4E62-95C8-A2816EBBA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1EC0B-FFE5-49E4-B965-9F263BD5E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2022-06-02T10:43:00Z</cp:lastPrinted>
  <dcterms:created xsi:type="dcterms:W3CDTF">2022-06-02T10:43:00Z</dcterms:created>
  <dcterms:modified xsi:type="dcterms:W3CDTF">2022-06-02T10:43:00Z</dcterms:modified>
</cp:coreProperties>
</file>