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F17F6">
        <w:rPr>
          <w:rFonts w:ascii="Arial" w:hAnsi="Arial" w:cs="Arial"/>
          <w:b/>
          <w:sz w:val="24"/>
          <w:szCs w:val="24"/>
        </w:rPr>
        <w:t>RK-NZ.262.18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0F17F6" w:rsidRDefault="000F17F6" w:rsidP="000F17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17F6">
        <w:rPr>
          <w:rFonts w:ascii="Arial" w:hAnsi="Arial" w:cs="Arial"/>
          <w:b/>
          <w:sz w:val="24"/>
          <w:szCs w:val="24"/>
        </w:rPr>
        <w:t>Zadanie nr 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689" w:rsidRDefault="003C4689">
      <w:r>
        <w:separator/>
      </w:r>
    </w:p>
  </w:endnote>
  <w:endnote w:type="continuationSeparator" w:id="0">
    <w:p w:rsidR="003C4689" w:rsidRDefault="003C4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689" w:rsidRDefault="003C4689">
      <w:r>
        <w:separator/>
      </w:r>
    </w:p>
  </w:footnote>
  <w:footnote w:type="continuationSeparator" w:id="0">
    <w:p w:rsidR="003C4689" w:rsidRDefault="003C468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17F6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8C4"/>
    <w:rsid w:val="00334B53"/>
    <w:rsid w:val="003617E1"/>
    <w:rsid w:val="003A6849"/>
    <w:rsid w:val="003C468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E1FA5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166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2022-06-02T11:51:00Z</cp:lastPrinted>
  <dcterms:created xsi:type="dcterms:W3CDTF">2022-06-02T11:51:00Z</dcterms:created>
  <dcterms:modified xsi:type="dcterms:W3CDTF">2022-06-02T11:51:00Z</dcterms:modified>
</cp:coreProperties>
</file>