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3BB" w:rsidRDefault="009873BB" w:rsidP="009873BB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9873BB" w:rsidRDefault="00EE3D2E" w:rsidP="009873BB">
      <w:pPr>
        <w:spacing w:after="240" w:line="360" w:lineRule="auto"/>
        <w:jc w:val="right"/>
        <w:rPr>
          <w:rFonts w:ascii="Arial" w:hAnsi="Arial" w:cs="Arial"/>
        </w:rPr>
      </w:pPr>
      <w:r w:rsidRPr="009873BB">
        <w:rPr>
          <w:rFonts w:ascii="Arial" w:hAnsi="Arial" w:cs="Arial"/>
        </w:rPr>
        <w:t>Częstochowa</w:t>
      </w:r>
      <w:r w:rsidR="00FB7F50" w:rsidRPr="009873BB">
        <w:rPr>
          <w:rFonts w:ascii="Arial" w:hAnsi="Arial" w:cs="Arial"/>
        </w:rPr>
        <w:t xml:space="preserve"> dnia: </w:t>
      </w:r>
      <w:r w:rsidRPr="009873BB">
        <w:rPr>
          <w:rFonts w:ascii="Arial" w:hAnsi="Arial" w:cs="Arial"/>
        </w:rPr>
        <w:t>2022-0</w:t>
      </w:r>
      <w:r w:rsidR="00007415">
        <w:rPr>
          <w:rFonts w:ascii="Arial" w:hAnsi="Arial" w:cs="Arial"/>
        </w:rPr>
        <w:t>6-01</w:t>
      </w:r>
    </w:p>
    <w:p w:rsidR="00FB7F50" w:rsidRPr="009873BB" w:rsidRDefault="00FB7F50" w:rsidP="009873BB">
      <w:pPr>
        <w:spacing w:after="240" w:line="360" w:lineRule="auto"/>
        <w:rPr>
          <w:rFonts w:ascii="Arial" w:hAnsi="Arial" w:cs="Arial"/>
        </w:rPr>
      </w:pPr>
    </w:p>
    <w:p w:rsidR="00FB7F50" w:rsidRPr="009873BB" w:rsidRDefault="00EE3D2E" w:rsidP="009873BB">
      <w:pPr>
        <w:spacing w:after="40" w:line="360" w:lineRule="auto"/>
        <w:rPr>
          <w:rFonts w:ascii="Arial" w:hAnsi="Arial" w:cs="Arial"/>
          <w:b/>
          <w:bCs/>
        </w:rPr>
      </w:pPr>
      <w:r w:rsidRPr="009873BB">
        <w:rPr>
          <w:rFonts w:ascii="Arial" w:hAnsi="Arial" w:cs="Arial"/>
          <w:b/>
          <w:bCs/>
        </w:rPr>
        <w:t>Politechnika Częstochowska</w:t>
      </w:r>
    </w:p>
    <w:p w:rsidR="00FB7F50" w:rsidRPr="009873BB" w:rsidRDefault="00EE3D2E" w:rsidP="009873BB">
      <w:pPr>
        <w:spacing w:line="360" w:lineRule="auto"/>
        <w:rPr>
          <w:rFonts w:ascii="Arial" w:hAnsi="Arial" w:cs="Arial"/>
        </w:rPr>
      </w:pPr>
      <w:r w:rsidRPr="009873BB">
        <w:rPr>
          <w:rFonts w:ascii="Arial" w:hAnsi="Arial" w:cs="Arial"/>
        </w:rPr>
        <w:t>Dąbrowskiego</w:t>
      </w:r>
      <w:r w:rsidR="00FB7F50" w:rsidRPr="009873BB">
        <w:rPr>
          <w:rFonts w:ascii="Arial" w:hAnsi="Arial" w:cs="Arial"/>
        </w:rPr>
        <w:t xml:space="preserve"> </w:t>
      </w:r>
      <w:r w:rsidRPr="009873BB">
        <w:rPr>
          <w:rFonts w:ascii="Arial" w:hAnsi="Arial" w:cs="Arial"/>
        </w:rPr>
        <w:t>69</w:t>
      </w:r>
    </w:p>
    <w:p w:rsidR="00FB7F50" w:rsidRPr="009873BB" w:rsidRDefault="00EE3D2E" w:rsidP="009873BB">
      <w:pPr>
        <w:spacing w:line="360" w:lineRule="auto"/>
        <w:rPr>
          <w:rFonts w:ascii="Arial" w:hAnsi="Arial" w:cs="Arial"/>
        </w:rPr>
      </w:pPr>
      <w:r w:rsidRPr="009873BB">
        <w:rPr>
          <w:rFonts w:ascii="Arial" w:hAnsi="Arial" w:cs="Arial"/>
        </w:rPr>
        <w:t>42-201</w:t>
      </w:r>
      <w:r w:rsidR="00FB7F50" w:rsidRPr="009873BB">
        <w:rPr>
          <w:rFonts w:ascii="Arial" w:hAnsi="Arial" w:cs="Arial"/>
        </w:rPr>
        <w:t xml:space="preserve"> </w:t>
      </w:r>
      <w:r w:rsidRPr="009873BB">
        <w:rPr>
          <w:rFonts w:ascii="Arial" w:hAnsi="Arial" w:cs="Arial"/>
        </w:rPr>
        <w:t>Częstochowa</w:t>
      </w:r>
    </w:p>
    <w:p w:rsidR="00FB7F50" w:rsidRPr="009873BB" w:rsidRDefault="00FB7F50" w:rsidP="009873BB">
      <w:pPr>
        <w:spacing w:line="360" w:lineRule="auto"/>
        <w:jc w:val="both"/>
        <w:rPr>
          <w:rFonts w:ascii="Arial" w:hAnsi="Arial" w:cs="Arial"/>
          <w:bCs/>
        </w:rPr>
      </w:pPr>
      <w:r w:rsidRPr="009873BB">
        <w:rPr>
          <w:rFonts w:ascii="Arial" w:hAnsi="Arial" w:cs="Arial"/>
          <w:bCs/>
        </w:rPr>
        <w:t>……………………………………</w:t>
      </w:r>
      <w:r w:rsidR="004E7234" w:rsidRPr="009873BB">
        <w:rPr>
          <w:rFonts w:ascii="Arial" w:hAnsi="Arial" w:cs="Arial"/>
          <w:bCs/>
        </w:rPr>
        <w:t>………….</w:t>
      </w:r>
    </w:p>
    <w:p w:rsidR="00FB7F50" w:rsidRPr="009873BB" w:rsidRDefault="00FB7F50" w:rsidP="009873BB">
      <w:pPr>
        <w:spacing w:line="360" w:lineRule="auto"/>
        <w:jc w:val="both"/>
        <w:rPr>
          <w:rFonts w:ascii="Arial" w:hAnsi="Arial" w:cs="Arial"/>
          <w:bCs/>
        </w:rPr>
      </w:pPr>
      <w:r w:rsidRPr="009873BB">
        <w:rPr>
          <w:rFonts w:ascii="Arial" w:hAnsi="Arial" w:cs="Arial"/>
          <w:bCs/>
        </w:rPr>
        <w:t>[nazwa zamawiającego, adres]</w:t>
      </w:r>
    </w:p>
    <w:p w:rsidR="008642B3" w:rsidRPr="009873BB" w:rsidRDefault="00836DAF" w:rsidP="009873BB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9873BB">
        <w:rPr>
          <w:rFonts w:ascii="Arial" w:hAnsi="Arial" w:cs="Arial"/>
          <w:szCs w:val="24"/>
        </w:rPr>
        <w:t>OGŁOSZENIE</w:t>
      </w:r>
    </w:p>
    <w:p w:rsidR="008642B3" w:rsidRPr="009873BB" w:rsidRDefault="008642B3" w:rsidP="009873BB">
      <w:pPr>
        <w:spacing w:after="480" w:line="360" w:lineRule="auto"/>
        <w:jc w:val="center"/>
        <w:rPr>
          <w:rFonts w:ascii="Arial" w:hAnsi="Arial" w:cs="Arial"/>
          <w:b/>
        </w:rPr>
      </w:pPr>
      <w:r w:rsidRPr="009873BB">
        <w:rPr>
          <w:rFonts w:ascii="Arial" w:hAnsi="Arial" w:cs="Arial"/>
          <w:b/>
        </w:rPr>
        <w:t xml:space="preserve">o </w:t>
      </w:r>
      <w:r w:rsidR="0054734E" w:rsidRPr="009873BB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EE3D2E" w:rsidRPr="009873BB" w:rsidTr="00B9609C">
        <w:trPr>
          <w:trHeight w:val="638"/>
        </w:trPr>
        <w:tc>
          <w:tcPr>
            <w:tcW w:w="959" w:type="dxa"/>
            <w:shd w:val="clear" w:color="auto" w:fill="auto"/>
          </w:tcPr>
          <w:p w:rsidR="00EE3D2E" w:rsidRPr="009873BB" w:rsidRDefault="00EE3D2E" w:rsidP="009873B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E3D2E" w:rsidRPr="009873BB" w:rsidRDefault="00EE3D2E" w:rsidP="009873B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9873BB">
              <w:rPr>
                <w:rFonts w:ascii="Arial" w:hAnsi="Arial" w:cs="Arial"/>
              </w:rPr>
              <w:t>Pzp</w:t>
            </w:r>
            <w:proofErr w:type="spellEnd"/>
            <w:r w:rsidRPr="009873BB">
              <w:rPr>
                <w:rFonts w:ascii="Arial" w:hAnsi="Arial" w:cs="Arial"/>
                <w:b/>
              </w:rPr>
              <w:t xml:space="preserve"> </w:t>
            </w:r>
            <w:r w:rsidRPr="009873BB">
              <w:rPr>
                <w:rFonts w:ascii="Arial" w:hAnsi="Arial" w:cs="Arial"/>
                <w:bCs/>
              </w:rPr>
              <w:t>na</w:t>
            </w:r>
            <w:r w:rsidRPr="009873BB">
              <w:rPr>
                <w:rFonts w:ascii="Arial" w:hAnsi="Arial" w:cs="Arial"/>
                <w:b/>
              </w:rPr>
              <w:t xml:space="preserve"> </w:t>
            </w:r>
            <w:r w:rsidRPr="009873BB">
              <w:rPr>
                <w:rFonts w:ascii="Arial" w:hAnsi="Arial" w:cs="Arial"/>
                <w:bCs/>
              </w:rPr>
              <w:t>”</w:t>
            </w:r>
            <w:r w:rsidRPr="009873BB">
              <w:rPr>
                <w:rFonts w:ascii="Arial" w:hAnsi="Arial" w:cs="Arial"/>
                <w:b/>
                <w:bCs/>
              </w:rPr>
              <w:t>Dostawa projektorów i ekranów projekcyjnych ręcznych dla jednostek organizacyjnych Politechniki Częstochowskiej</w:t>
            </w:r>
            <w:r w:rsidRPr="009873BB">
              <w:rPr>
                <w:rFonts w:ascii="Arial" w:hAnsi="Arial" w:cs="Arial"/>
                <w:bCs/>
              </w:rPr>
              <w:t>”</w:t>
            </w:r>
            <w:r w:rsidRPr="009873BB">
              <w:rPr>
                <w:rFonts w:ascii="Arial" w:hAnsi="Arial" w:cs="Arial"/>
                <w:b/>
              </w:rPr>
              <w:t xml:space="preserve"> </w:t>
            </w:r>
            <w:r w:rsidRPr="009873BB">
              <w:rPr>
                <w:rFonts w:ascii="Arial" w:hAnsi="Arial" w:cs="Arial"/>
                <w:bCs/>
              </w:rPr>
              <w:t>– znak sprawy</w:t>
            </w:r>
            <w:r w:rsidRPr="009873BB">
              <w:rPr>
                <w:rFonts w:ascii="Arial" w:hAnsi="Arial" w:cs="Arial"/>
                <w:b/>
              </w:rPr>
              <w:t xml:space="preserve"> RK-NZ.261.19.2022.AR</w:t>
            </w:r>
            <w:r w:rsidRPr="009873B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9873B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9873BB">
        <w:rPr>
          <w:rFonts w:ascii="Arial" w:hAnsi="Arial" w:cs="Arial"/>
        </w:rPr>
        <w:t xml:space="preserve">Zamawiający, </w:t>
      </w:r>
      <w:r w:rsidR="00EE3D2E" w:rsidRPr="009873BB">
        <w:rPr>
          <w:rFonts w:ascii="Arial" w:hAnsi="Arial" w:cs="Arial"/>
          <w:b/>
        </w:rPr>
        <w:t>Politechnika Częstochowska</w:t>
      </w:r>
      <w:r w:rsidRPr="009873BB">
        <w:rPr>
          <w:rFonts w:ascii="Arial" w:hAnsi="Arial" w:cs="Arial"/>
        </w:rPr>
        <w:t>, działając na podstawie art. 253 ust. 1</w:t>
      </w:r>
      <w:r w:rsidR="00836DAF" w:rsidRPr="009873BB">
        <w:rPr>
          <w:rFonts w:ascii="Arial" w:hAnsi="Arial" w:cs="Arial"/>
        </w:rPr>
        <w:t xml:space="preserve"> pkt. 1 i ust. 2</w:t>
      </w:r>
      <w:r w:rsidRPr="009873BB">
        <w:rPr>
          <w:rFonts w:ascii="Arial" w:hAnsi="Arial" w:cs="Arial"/>
        </w:rPr>
        <w:t xml:space="preserve"> ustawy z dnia 11 września 2019r. Prawo zamówień publicznych </w:t>
      </w:r>
      <w:r w:rsidR="00EE3D2E" w:rsidRPr="009873BB">
        <w:rPr>
          <w:rFonts w:ascii="Arial" w:hAnsi="Arial" w:cs="Arial"/>
        </w:rPr>
        <w:t>(</w:t>
      </w:r>
      <w:proofErr w:type="spellStart"/>
      <w:r w:rsidR="00EE3D2E" w:rsidRPr="009873BB">
        <w:rPr>
          <w:rFonts w:ascii="Arial" w:hAnsi="Arial" w:cs="Arial"/>
        </w:rPr>
        <w:t>t.j</w:t>
      </w:r>
      <w:proofErr w:type="spellEnd"/>
      <w:r w:rsidR="00EE3D2E" w:rsidRPr="009873BB">
        <w:rPr>
          <w:rFonts w:ascii="Arial" w:hAnsi="Arial" w:cs="Arial"/>
        </w:rPr>
        <w:t>. Dz.U. z 2021r. poz. 1129)</w:t>
      </w:r>
      <w:r w:rsidRPr="009873BB">
        <w:rPr>
          <w:rFonts w:ascii="Arial" w:hAnsi="Arial" w:cs="Arial"/>
        </w:rPr>
        <w:t>, zwanej dalej „ustawą Pzp”</w:t>
      </w:r>
      <w:r w:rsidR="00D26ED6" w:rsidRPr="009873BB">
        <w:rPr>
          <w:rFonts w:ascii="Arial" w:hAnsi="Arial" w:cs="Arial"/>
        </w:rPr>
        <w:t xml:space="preserve">, </w:t>
      </w:r>
      <w:r w:rsidRPr="009873BB">
        <w:rPr>
          <w:rFonts w:ascii="Arial" w:hAnsi="Arial" w:cs="Arial"/>
        </w:rPr>
        <w:t>informuje</w:t>
      </w:r>
      <w:r w:rsidR="00D26ED6" w:rsidRPr="009873B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9873BB">
        <w:rPr>
          <w:rFonts w:ascii="Arial" w:hAnsi="Arial" w:cs="Arial"/>
        </w:rPr>
        <w:t>najkorzystniejsz</w:t>
      </w:r>
      <w:r w:rsidR="00D26ED6" w:rsidRPr="009873BB">
        <w:rPr>
          <w:rFonts w:ascii="Arial" w:hAnsi="Arial" w:cs="Arial"/>
        </w:rPr>
        <w:t xml:space="preserve">a wybrana została </w:t>
      </w:r>
      <w:r w:rsidR="00756CDA" w:rsidRPr="009873BB">
        <w:rPr>
          <w:rFonts w:ascii="Arial" w:hAnsi="Arial" w:cs="Arial"/>
        </w:rPr>
        <w:t>ofer</w:t>
      </w:r>
      <w:r w:rsidR="00D26ED6" w:rsidRPr="009873BB">
        <w:rPr>
          <w:rFonts w:ascii="Arial" w:hAnsi="Arial" w:cs="Arial"/>
        </w:rPr>
        <w:t>t</w:t>
      </w:r>
      <w:r w:rsidR="009F0E5C" w:rsidRPr="009873BB">
        <w:rPr>
          <w:rFonts w:ascii="Arial" w:hAnsi="Arial" w:cs="Arial"/>
        </w:rPr>
        <w:t>a</w:t>
      </w:r>
      <w:r w:rsidR="00D26ED6" w:rsidRPr="009873BB">
        <w:rPr>
          <w:rFonts w:ascii="Arial" w:hAnsi="Arial" w:cs="Arial"/>
        </w:rPr>
        <w:t>:</w:t>
      </w:r>
    </w:p>
    <w:p w:rsidR="009873BB" w:rsidRDefault="009873BB" w:rsidP="009873B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9873BB" w:rsidRDefault="009873BB" w:rsidP="009873B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9873BB" w:rsidRPr="009873BB" w:rsidRDefault="009873BB" w:rsidP="009873B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E3D2E" w:rsidRPr="009873BB" w:rsidTr="00B9609C">
        <w:trPr>
          <w:cantSplit/>
        </w:trPr>
        <w:tc>
          <w:tcPr>
            <w:tcW w:w="9498" w:type="dxa"/>
          </w:tcPr>
          <w:p w:rsidR="00EE3D2E" w:rsidRPr="009873BB" w:rsidRDefault="00EE3D2E" w:rsidP="009873B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873BB">
              <w:rPr>
                <w:rFonts w:ascii="Arial" w:hAnsi="Arial" w:cs="Arial"/>
                <w:b/>
              </w:rPr>
              <w:t>visunext</w:t>
            </w:r>
            <w:proofErr w:type="spellEnd"/>
            <w:r w:rsidRPr="009873BB">
              <w:rPr>
                <w:rFonts w:ascii="Arial" w:hAnsi="Arial" w:cs="Arial"/>
                <w:b/>
              </w:rPr>
              <w:t xml:space="preserve"> </w:t>
            </w:r>
            <w:r w:rsidR="00865D2F">
              <w:rPr>
                <w:rFonts w:ascii="Arial" w:hAnsi="Arial" w:cs="Arial"/>
                <w:b/>
              </w:rPr>
              <w:t xml:space="preserve">Poland </w:t>
            </w:r>
            <w:r w:rsidRPr="009873BB">
              <w:rPr>
                <w:rFonts w:ascii="Arial" w:hAnsi="Arial" w:cs="Arial"/>
                <w:b/>
              </w:rPr>
              <w:t>Spółka z ograniczoną odpowiedzialnością Sp.k.</w:t>
            </w:r>
          </w:p>
          <w:p w:rsidR="00EE3D2E" w:rsidRPr="009873BB" w:rsidRDefault="00EE3D2E" w:rsidP="009873B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873BB">
              <w:rPr>
                <w:rFonts w:ascii="Arial" w:hAnsi="Arial" w:cs="Arial"/>
                <w:bCs/>
              </w:rPr>
              <w:t>Plac Matejki 19 /15</w:t>
            </w:r>
          </w:p>
          <w:p w:rsidR="00EE3D2E" w:rsidRPr="009873BB" w:rsidRDefault="00EE3D2E" w:rsidP="009873B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873BB">
              <w:rPr>
                <w:rFonts w:ascii="Arial" w:hAnsi="Arial" w:cs="Arial"/>
                <w:bCs/>
              </w:rPr>
              <w:t>65-056 Zielona Góra</w:t>
            </w:r>
          </w:p>
          <w:p w:rsidR="00EE3D2E" w:rsidRPr="009873BB" w:rsidRDefault="00EE3D2E" w:rsidP="009873B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na:</w:t>
            </w:r>
          </w:p>
          <w:p w:rsidR="00EE3D2E" w:rsidRPr="009873BB" w:rsidRDefault="00EE3D2E" w:rsidP="009873B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D5415">
              <w:rPr>
                <w:rFonts w:ascii="Arial" w:hAnsi="Arial" w:cs="Arial"/>
                <w:b/>
              </w:rPr>
              <w:t>Zadanie nr 1</w:t>
            </w:r>
            <w:r w:rsidRPr="009873BB">
              <w:rPr>
                <w:rFonts w:ascii="Arial" w:hAnsi="Arial" w:cs="Arial"/>
              </w:rPr>
              <w:t xml:space="preserve">: Dostawa projektora  multimedialnego  dla Wydziału Inżynierii Produkcji i Technologii Materiałów za cenę brutto </w:t>
            </w:r>
            <w:r w:rsidRPr="009873BB">
              <w:rPr>
                <w:rFonts w:ascii="Arial" w:hAnsi="Arial" w:cs="Arial"/>
                <w:b/>
              </w:rPr>
              <w:t>4 138.00 zł</w:t>
            </w:r>
            <w:r w:rsidRPr="009873BB">
              <w:rPr>
                <w:rFonts w:ascii="Arial" w:hAnsi="Arial" w:cs="Arial"/>
                <w:bCs/>
              </w:rPr>
              <w:t>.</w:t>
            </w:r>
          </w:p>
          <w:p w:rsidR="00EE3D2E" w:rsidRPr="009873BB" w:rsidRDefault="00EE3D2E" w:rsidP="009873B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  <w:color w:val="000000"/>
              </w:rPr>
              <w:t>Uzasadnienie wyboru:</w:t>
            </w:r>
          </w:p>
          <w:p w:rsidR="00EE3D2E" w:rsidRPr="009873BB" w:rsidRDefault="00EE3D2E" w:rsidP="009873B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Wybrana oferta jest jedyną jaka została złożona na Zadanie nr 1. Oferta ta spełnia wymagania określone w SWZ i nie podlega odrzuceniu, a w wyniku przeprowadzonej oceny oferta przedmiotowego Wykonawcy otrzymała 100 punktów</w:t>
            </w:r>
          </w:p>
        </w:tc>
      </w:tr>
      <w:tr w:rsidR="00EE3D2E" w:rsidRPr="009873BB" w:rsidTr="00B9609C">
        <w:trPr>
          <w:cantSplit/>
        </w:trPr>
        <w:tc>
          <w:tcPr>
            <w:tcW w:w="9498" w:type="dxa"/>
          </w:tcPr>
          <w:p w:rsidR="00EE3D2E" w:rsidRPr="009873BB" w:rsidRDefault="00EE3D2E" w:rsidP="009873B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9873BB">
              <w:rPr>
                <w:rFonts w:ascii="Arial" w:hAnsi="Arial" w:cs="Arial"/>
                <w:b/>
              </w:rPr>
              <w:t>SHADOK AV Sp. z o.o. Sp. k.</w:t>
            </w:r>
          </w:p>
          <w:p w:rsidR="00EE3D2E" w:rsidRPr="009873BB" w:rsidRDefault="00EE3D2E" w:rsidP="009873B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873BB">
              <w:rPr>
                <w:rFonts w:ascii="Arial" w:hAnsi="Arial" w:cs="Arial"/>
                <w:bCs/>
              </w:rPr>
              <w:t xml:space="preserve">WOLNOŚCI 404 </w:t>
            </w:r>
          </w:p>
          <w:p w:rsidR="00EE3D2E" w:rsidRPr="009873BB" w:rsidRDefault="00EE3D2E" w:rsidP="009873B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873BB">
              <w:rPr>
                <w:rFonts w:ascii="Arial" w:hAnsi="Arial" w:cs="Arial"/>
                <w:bCs/>
              </w:rPr>
              <w:t>41-806 ZABRZE</w:t>
            </w:r>
          </w:p>
          <w:p w:rsidR="00EE3D2E" w:rsidRPr="009873BB" w:rsidRDefault="00EE3D2E" w:rsidP="009873B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na:</w:t>
            </w:r>
          </w:p>
          <w:p w:rsidR="00EE3D2E" w:rsidRPr="009873BB" w:rsidRDefault="00EE3D2E" w:rsidP="009873B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D5415">
              <w:rPr>
                <w:rFonts w:ascii="Arial" w:hAnsi="Arial" w:cs="Arial"/>
                <w:b/>
              </w:rPr>
              <w:t>Zadanie nr 3:</w:t>
            </w:r>
            <w:r w:rsidRPr="009873BB">
              <w:rPr>
                <w:rFonts w:ascii="Arial" w:hAnsi="Arial" w:cs="Arial"/>
              </w:rPr>
              <w:t xml:space="preserve"> Dostawa 8 sztuk projektorów multimedialnych dla Wydziału Infrastruktury i Środowiska za cenę brutto </w:t>
            </w:r>
            <w:r w:rsidRPr="009873BB">
              <w:rPr>
                <w:rFonts w:ascii="Arial" w:hAnsi="Arial" w:cs="Arial"/>
                <w:b/>
              </w:rPr>
              <w:t>27 601.20 zł</w:t>
            </w:r>
            <w:r w:rsidRPr="009873BB">
              <w:rPr>
                <w:rFonts w:ascii="Arial" w:hAnsi="Arial" w:cs="Arial"/>
                <w:bCs/>
              </w:rPr>
              <w:t>.</w:t>
            </w:r>
          </w:p>
          <w:p w:rsidR="00EE3D2E" w:rsidRPr="009873BB" w:rsidRDefault="00EE3D2E" w:rsidP="009873B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  <w:color w:val="000000"/>
              </w:rPr>
              <w:t>Uzasadnienie wyboru:</w:t>
            </w:r>
          </w:p>
          <w:p w:rsidR="00EE3D2E" w:rsidRPr="009873BB" w:rsidRDefault="00EE3D2E" w:rsidP="009873B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100 punktów. Cena oferty mieści się w możliwościach finansowych Zamawiającego.</w:t>
            </w:r>
          </w:p>
        </w:tc>
      </w:tr>
      <w:tr w:rsidR="00EE3D2E" w:rsidRPr="009873BB" w:rsidTr="00B9609C">
        <w:trPr>
          <w:cantSplit/>
        </w:trPr>
        <w:tc>
          <w:tcPr>
            <w:tcW w:w="9498" w:type="dxa"/>
          </w:tcPr>
          <w:p w:rsidR="009873BB" w:rsidRDefault="009873BB" w:rsidP="009873B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</w:p>
          <w:p w:rsidR="00EE3D2E" w:rsidRPr="009873BB" w:rsidRDefault="00EE3D2E" w:rsidP="009873B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9873BB">
              <w:rPr>
                <w:rFonts w:ascii="Arial" w:hAnsi="Arial" w:cs="Arial"/>
                <w:b/>
              </w:rPr>
              <w:t>SHADOK AV Sp. z o.o. Sp. k.</w:t>
            </w:r>
          </w:p>
          <w:p w:rsidR="00EE3D2E" w:rsidRPr="009873BB" w:rsidRDefault="00EE3D2E" w:rsidP="009873B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873BB">
              <w:rPr>
                <w:rFonts w:ascii="Arial" w:hAnsi="Arial" w:cs="Arial"/>
                <w:bCs/>
              </w:rPr>
              <w:t xml:space="preserve">WOLNOŚCI 404 </w:t>
            </w:r>
          </w:p>
          <w:p w:rsidR="00EE3D2E" w:rsidRPr="009873BB" w:rsidRDefault="00EE3D2E" w:rsidP="009873B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873BB">
              <w:rPr>
                <w:rFonts w:ascii="Arial" w:hAnsi="Arial" w:cs="Arial"/>
                <w:bCs/>
              </w:rPr>
              <w:t>41-806 ZABRZE</w:t>
            </w:r>
          </w:p>
          <w:p w:rsidR="00EE3D2E" w:rsidRPr="009873BB" w:rsidRDefault="00EE3D2E" w:rsidP="009873B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na:</w:t>
            </w:r>
          </w:p>
          <w:p w:rsidR="00EE3D2E" w:rsidRPr="009873BB" w:rsidRDefault="00EE3D2E" w:rsidP="009873B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D5415">
              <w:rPr>
                <w:rFonts w:ascii="Arial" w:hAnsi="Arial" w:cs="Arial"/>
                <w:b/>
              </w:rPr>
              <w:t>Zadanie nr 4</w:t>
            </w:r>
            <w:r w:rsidRPr="009873BB">
              <w:rPr>
                <w:rFonts w:ascii="Arial" w:hAnsi="Arial" w:cs="Arial"/>
              </w:rPr>
              <w:t xml:space="preserve">: Dostawa projektora dla Działu Nauczania za cenę brutto </w:t>
            </w:r>
            <w:r w:rsidRPr="009873BB">
              <w:rPr>
                <w:rFonts w:ascii="Arial" w:hAnsi="Arial" w:cs="Arial"/>
                <w:b/>
              </w:rPr>
              <w:t>3 308.70 zł</w:t>
            </w:r>
            <w:r w:rsidRPr="009873BB">
              <w:rPr>
                <w:rFonts w:ascii="Arial" w:hAnsi="Arial" w:cs="Arial"/>
                <w:bCs/>
              </w:rPr>
              <w:t>.</w:t>
            </w:r>
          </w:p>
          <w:p w:rsidR="00EE3D2E" w:rsidRPr="009873BB" w:rsidRDefault="00EE3D2E" w:rsidP="009873B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  <w:color w:val="000000"/>
              </w:rPr>
              <w:t>Uzasadnienie wyboru:</w:t>
            </w:r>
          </w:p>
          <w:p w:rsidR="00EE3D2E" w:rsidRPr="009873BB" w:rsidRDefault="00EE3D2E" w:rsidP="009873B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100 punktów. Cena oferty mieści się w możliwościach finansowych Zamawiającego.</w:t>
            </w:r>
          </w:p>
        </w:tc>
      </w:tr>
      <w:tr w:rsidR="00EE3D2E" w:rsidRPr="009873BB" w:rsidTr="00B9609C">
        <w:trPr>
          <w:cantSplit/>
        </w:trPr>
        <w:tc>
          <w:tcPr>
            <w:tcW w:w="9498" w:type="dxa"/>
          </w:tcPr>
          <w:p w:rsidR="00EE3D2E" w:rsidRPr="009873BB" w:rsidRDefault="00EE3D2E" w:rsidP="009873B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873BB">
              <w:rPr>
                <w:rFonts w:ascii="Arial" w:hAnsi="Arial" w:cs="Arial"/>
                <w:b/>
              </w:rPr>
              <w:t>visunext</w:t>
            </w:r>
            <w:proofErr w:type="spellEnd"/>
            <w:r w:rsidRPr="009873BB">
              <w:rPr>
                <w:rFonts w:ascii="Arial" w:hAnsi="Arial" w:cs="Arial"/>
                <w:b/>
              </w:rPr>
              <w:t xml:space="preserve"> </w:t>
            </w:r>
            <w:r w:rsidR="00865D2F">
              <w:rPr>
                <w:rFonts w:ascii="Arial" w:hAnsi="Arial" w:cs="Arial"/>
                <w:b/>
              </w:rPr>
              <w:t xml:space="preserve">Poland </w:t>
            </w:r>
            <w:bookmarkStart w:id="1" w:name="_GoBack"/>
            <w:bookmarkEnd w:id="1"/>
            <w:r w:rsidRPr="009873BB">
              <w:rPr>
                <w:rFonts w:ascii="Arial" w:hAnsi="Arial" w:cs="Arial"/>
                <w:b/>
              </w:rPr>
              <w:t>Spółka z ograniczoną odpowiedzialnością Sp.k.</w:t>
            </w:r>
          </w:p>
          <w:p w:rsidR="00EE3D2E" w:rsidRPr="009873BB" w:rsidRDefault="00EE3D2E" w:rsidP="009873B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873BB">
              <w:rPr>
                <w:rFonts w:ascii="Arial" w:hAnsi="Arial" w:cs="Arial"/>
                <w:bCs/>
              </w:rPr>
              <w:t>Plac Matejki 19 /15</w:t>
            </w:r>
          </w:p>
          <w:p w:rsidR="00EE3D2E" w:rsidRPr="009873BB" w:rsidRDefault="00EE3D2E" w:rsidP="009873B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873BB">
              <w:rPr>
                <w:rFonts w:ascii="Arial" w:hAnsi="Arial" w:cs="Arial"/>
                <w:bCs/>
              </w:rPr>
              <w:t>65-056 Zielona Góra</w:t>
            </w:r>
          </w:p>
          <w:p w:rsidR="00EE3D2E" w:rsidRPr="009873BB" w:rsidRDefault="00EE3D2E" w:rsidP="009873B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na:</w:t>
            </w:r>
          </w:p>
          <w:p w:rsidR="00EE3D2E" w:rsidRPr="009873BB" w:rsidRDefault="00EE3D2E" w:rsidP="009873B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D5415">
              <w:rPr>
                <w:rFonts w:ascii="Arial" w:hAnsi="Arial" w:cs="Arial"/>
                <w:b/>
              </w:rPr>
              <w:t>Zadanie nr 5</w:t>
            </w:r>
            <w:r w:rsidRPr="009873BB">
              <w:rPr>
                <w:rFonts w:ascii="Arial" w:hAnsi="Arial" w:cs="Arial"/>
              </w:rPr>
              <w:t xml:space="preserve">: Dostawa projektora- 1 sztuka oraz ekranów projekcyjnych ręcznych - 4 sztuki  dla Wydziału Inżynierii Produkcji i Technologii Materiałów za cenę brutto </w:t>
            </w:r>
            <w:r w:rsidRPr="009873BB">
              <w:rPr>
                <w:rFonts w:ascii="Arial" w:hAnsi="Arial" w:cs="Arial"/>
                <w:b/>
              </w:rPr>
              <w:t>6 616.00 zł</w:t>
            </w:r>
            <w:r w:rsidRPr="009873BB">
              <w:rPr>
                <w:rFonts w:ascii="Arial" w:hAnsi="Arial" w:cs="Arial"/>
                <w:bCs/>
              </w:rPr>
              <w:t>.</w:t>
            </w:r>
          </w:p>
          <w:p w:rsidR="00EE3D2E" w:rsidRPr="009873BB" w:rsidRDefault="00EE3D2E" w:rsidP="009873B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  <w:color w:val="000000"/>
              </w:rPr>
              <w:t>Uzasadnienie wyboru:</w:t>
            </w:r>
          </w:p>
          <w:p w:rsidR="00EE3D2E" w:rsidRPr="009873BB" w:rsidRDefault="00EE3D2E" w:rsidP="009873B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Wybrana oferta jest jedyną jaka została złożona na Zadanie nr 5.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Default="00915B9E" w:rsidP="009873B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9873B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p w:rsidR="009873BB" w:rsidRDefault="009873BB" w:rsidP="009873B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9873BB" w:rsidRDefault="009873BB" w:rsidP="009873B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9873BB" w:rsidRPr="009873BB" w:rsidRDefault="009873BB" w:rsidP="009873B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9873BB" w:rsidTr="00596EA3">
        <w:tc>
          <w:tcPr>
            <w:tcW w:w="2169" w:type="dxa"/>
            <w:shd w:val="clear" w:color="auto" w:fill="F3F3F3"/>
          </w:tcPr>
          <w:p w:rsidR="00211A34" w:rsidRPr="009873BB" w:rsidRDefault="00211A34" w:rsidP="009873BB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9873BB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9873BB" w:rsidRDefault="00211A34" w:rsidP="009873BB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9873BB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9873BB" w:rsidRDefault="00211A34" w:rsidP="009873BB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9873BB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9873BB" w:rsidRDefault="00211A34" w:rsidP="009873BB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9873BB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EE3D2E" w:rsidRPr="009873BB" w:rsidTr="00B9609C">
        <w:tc>
          <w:tcPr>
            <w:tcW w:w="2169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1 - Dostawa projektora  multimedialnego  dla Wydziału Inżynierii Produkcji i Technologii Materiałów</w:t>
            </w:r>
          </w:p>
        </w:tc>
        <w:tc>
          <w:tcPr>
            <w:tcW w:w="2793" w:type="dxa"/>
            <w:shd w:val="clear" w:color="auto" w:fill="auto"/>
          </w:tcPr>
          <w:p w:rsidR="00EE3D2E" w:rsidRPr="009873BB" w:rsidRDefault="00865D2F" w:rsidP="009873B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9873BB">
              <w:rPr>
                <w:rFonts w:ascii="Arial" w:hAnsi="Arial" w:cs="Arial"/>
                <w:b/>
                <w:bCs/>
              </w:rPr>
              <w:t>V</w:t>
            </w:r>
            <w:r w:rsidR="00EE3D2E" w:rsidRPr="009873BB">
              <w:rPr>
                <w:rFonts w:ascii="Arial" w:hAnsi="Arial" w:cs="Arial"/>
                <w:b/>
                <w:bCs/>
              </w:rPr>
              <w:t>isunext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Poland </w:t>
            </w:r>
            <w:r w:rsidR="00EE3D2E" w:rsidRPr="009873BB">
              <w:rPr>
                <w:rFonts w:ascii="Arial" w:hAnsi="Arial" w:cs="Arial"/>
                <w:b/>
                <w:bCs/>
              </w:rPr>
              <w:t xml:space="preserve"> Spółka z ograniczoną odpowiedzialnością Sp.k.</w:t>
            </w:r>
          </w:p>
          <w:p w:rsidR="00EE3D2E" w:rsidRPr="009873BB" w:rsidRDefault="00EE3D2E" w:rsidP="009873BB">
            <w:pPr>
              <w:spacing w:line="360" w:lineRule="auto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Plac Matejki 19/15</w:t>
            </w:r>
          </w:p>
          <w:p w:rsidR="00EE3D2E" w:rsidRPr="009873BB" w:rsidRDefault="00EE3D2E" w:rsidP="009873B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65-056 Zielona Góra</w:t>
            </w:r>
          </w:p>
        </w:tc>
        <w:tc>
          <w:tcPr>
            <w:tcW w:w="2976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3D2E" w:rsidRPr="009873BB" w:rsidRDefault="00EE3D2E" w:rsidP="00987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 xml:space="preserve">  100,00</w:t>
            </w:r>
          </w:p>
        </w:tc>
      </w:tr>
      <w:tr w:rsidR="00EE3D2E" w:rsidRPr="009873BB" w:rsidTr="00B9609C">
        <w:tc>
          <w:tcPr>
            <w:tcW w:w="2169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3 - Dostawa 8 sztuk projektorów multimedialnych dla Wydziału Infrastruktury i Środowiska</w:t>
            </w:r>
          </w:p>
        </w:tc>
        <w:tc>
          <w:tcPr>
            <w:tcW w:w="2793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9873BB">
              <w:rPr>
                <w:rFonts w:ascii="Arial" w:hAnsi="Arial" w:cs="Arial"/>
                <w:b/>
                <w:bCs/>
              </w:rPr>
              <w:t>visunext</w:t>
            </w:r>
            <w:proofErr w:type="spellEnd"/>
            <w:r w:rsidRPr="009873BB">
              <w:rPr>
                <w:rFonts w:ascii="Arial" w:hAnsi="Arial" w:cs="Arial"/>
                <w:b/>
                <w:bCs/>
              </w:rPr>
              <w:t xml:space="preserve"> </w:t>
            </w:r>
            <w:r w:rsidR="00865D2F">
              <w:rPr>
                <w:rFonts w:ascii="Arial" w:hAnsi="Arial" w:cs="Arial"/>
                <w:b/>
                <w:bCs/>
              </w:rPr>
              <w:t xml:space="preserve">Poland </w:t>
            </w:r>
            <w:r w:rsidRPr="009873BB">
              <w:rPr>
                <w:rFonts w:ascii="Arial" w:hAnsi="Arial" w:cs="Arial"/>
                <w:b/>
                <w:bCs/>
              </w:rPr>
              <w:t>Spółka z ograniczoną odpowiedzialnością Sp.k.</w:t>
            </w:r>
          </w:p>
          <w:p w:rsidR="00EE3D2E" w:rsidRPr="009873BB" w:rsidRDefault="00EE3D2E" w:rsidP="009873BB">
            <w:pPr>
              <w:spacing w:line="360" w:lineRule="auto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Plac Matejki 19/15</w:t>
            </w:r>
          </w:p>
          <w:p w:rsidR="00EE3D2E" w:rsidRPr="009873BB" w:rsidRDefault="00EE3D2E" w:rsidP="009873B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65-056 Zielona Góra</w:t>
            </w:r>
          </w:p>
        </w:tc>
        <w:tc>
          <w:tcPr>
            <w:tcW w:w="2976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1 - Cena - 92.52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3D2E" w:rsidRPr="009873BB" w:rsidRDefault="00EE3D2E" w:rsidP="00987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 xml:space="preserve">  92,52</w:t>
            </w:r>
          </w:p>
        </w:tc>
      </w:tr>
      <w:tr w:rsidR="00EE3D2E" w:rsidRPr="009873BB" w:rsidTr="00B9609C">
        <w:tc>
          <w:tcPr>
            <w:tcW w:w="2169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3 - Dostawa 8 sztuk projektorów multimedialnych dla Wydziału Infrastruktury i Środowiska</w:t>
            </w:r>
          </w:p>
        </w:tc>
        <w:tc>
          <w:tcPr>
            <w:tcW w:w="2793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9873BB">
              <w:rPr>
                <w:rFonts w:ascii="Arial" w:hAnsi="Arial" w:cs="Arial"/>
                <w:b/>
                <w:bCs/>
              </w:rPr>
              <w:t xml:space="preserve">CEZAR Cezary </w:t>
            </w:r>
            <w:proofErr w:type="spellStart"/>
            <w:r w:rsidRPr="009873BB">
              <w:rPr>
                <w:rFonts w:ascii="Arial" w:hAnsi="Arial" w:cs="Arial"/>
                <w:b/>
                <w:bCs/>
              </w:rPr>
              <w:t>Machnio</w:t>
            </w:r>
            <w:proofErr w:type="spellEnd"/>
            <w:r w:rsidRPr="009873BB">
              <w:rPr>
                <w:rFonts w:ascii="Arial" w:hAnsi="Arial" w:cs="Arial"/>
                <w:b/>
                <w:bCs/>
              </w:rPr>
              <w:t xml:space="preserve"> i Piotr Gębka Sp. z o.o.</w:t>
            </w:r>
          </w:p>
          <w:p w:rsidR="00EE3D2E" w:rsidRPr="009873BB" w:rsidRDefault="00EE3D2E" w:rsidP="009873BB">
            <w:pPr>
              <w:spacing w:line="360" w:lineRule="auto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ul. Wolność 8 lok. 4, 8/4</w:t>
            </w:r>
          </w:p>
          <w:p w:rsidR="00EE3D2E" w:rsidRPr="009873BB" w:rsidRDefault="00EE3D2E" w:rsidP="009873B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26-600 Radom</w:t>
            </w:r>
          </w:p>
        </w:tc>
        <w:tc>
          <w:tcPr>
            <w:tcW w:w="2976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1 - Cena - 85.13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3D2E" w:rsidRPr="009873BB" w:rsidRDefault="00EE3D2E" w:rsidP="00987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 xml:space="preserve">  85,13</w:t>
            </w:r>
          </w:p>
        </w:tc>
      </w:tr>
      <w:tr w:rsidR="00EE3D2E" w:rsidRPr="009873BB" w:rsidTr="00B9609C">
        <w:tc>
          <w:tcPr>
            <w:tcW w:w="2169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 xml:space="preserve">3 - Dostawa 8 sztuk projektorów multimedialnych dla Wydziału Infrastruktury i </w:t>
            </w:r>
            <w:r w:rsidRPr="009873BB">
              <w:rPr>
                <w:rFonts w:ascii="Arial" w:hAnsi="Arial" w:cs="Arial"/>
              </w:rPr>
              <w:lastRenderedPageBreak/>
              <w:t>Środowiska</w:t>
            </w:r>
          </w:p>
        </w:tc>
        <w:tc>
          <w:tcPr>
            <w:tcW w:w="2793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9873BB">
              <w:rPr>
                <w:rFonts w:ascii="Arial" w:hAnsi="Arial" w:cs="Arial"/>
                <w:b/>
                <w:bCs/>
              </w:rPr>
              <w:lastRenderedPageBreak/>
              <w:t>SHADOK AV Sp. z o.o. Sp. k.</w:t>
            </w:r>
          </w:p>
          <w:p w:rsidR="00EE3D2E" w:rsidRPr="009873BB" w:rsidRDefault="00EE3D2E" w:rsidP="009873BB">
            <w:pPr>
              <w:spacing w:line="360" w:lineRule="auto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WOLNOŚCI 404</w:t>
            </w:r>
          </w:p>
          <w:p w:rsidR="00EE3D2E" w:rsidRPr="009873BB" w:rsidRDefault="00EE3D2E" w:rsidP="009873B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41-806 ZABRZE</w:t>
            </w:r>
          </w:p>
        </w:tc>
        <w:tc>
          <w:tcPr>
            <w:tcW w:w="2976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3D2E" w:rsidRPr="009873BB" w:rsidRDefault="00EE3D2E" w:rsidP="00987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 xml:space="preserve">  100,00</w:t>
            </w:r>
          </w:p>
        </w:tc>
      </w:tr>
      <w:tr w:rsidR="00EE3D2E" w:rsidRPr="009873BB" w:rsidTr="00B9609C">
        <w:tc>
          <w:tcPr>
            <w:tcW w:w="2169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3 - Dostawa 8 sztuk projektorów multimedialnych dla Wydziału Infrastruktury i Środowiska</w:t>
            </w:r>
          </w:p>
        </w:tc>
        <w:tc>
          <w:tcPr>
            <w:tcW w:w="2793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9873BB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EE3D2E" w:rsidRPr="009873BB" w:rsidRDefault="00EE3D2E" w:rsidP="009873BB">
            <w:pPr>
              <w:spacing w:line="360" w:lineRule="auto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AL. NIEPODLEGŁOŚCI 41</w:t>
            </w:r>
          </w:p>
          <w:p w:rsidR="00EE3D2E" w:rsidRPr="009873BB" w:rsidRDefault="00EE3D2E" w:rsidP="009873B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1 - Cena - 91.67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3D2E" w:rsidRPr="009873BB" w:rsidRDefault="00EE3D2E" w:rsidP="00987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 xml:space="preserve">  91,67</w:t>
            </w:r>
          </w:p>
        </w:tc>
      </w:tr>
      <w:tr w:rsidR="00EE3D2E" w:rsidRPr="009873BB" w:rsidTr="00B9609C">
        <w:tc>
          <w:tcPr>
            <w:tcW w:w="2169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3 - Dostawa 8 sztuk projektorów multimedialnych dla Wydziału Infrastruktury i Środowiska</w:t>
            </w:r>
          </w:p>
        </w:tc>
        <w:tc>
          <w:tcPr>
            <w:tcW w:w="2793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9873BB">
              <w:rPr>
                <w:rFonts w:ascii="Arial" w:hAnsi="Arial" w:cs="Arial"/>
                <w:b/>
                <w:bCs/>
              </w:rPr>
              <w:t xml:space="preserve">NKK SYSTEM Nowak, Kukułka, </w:t>
            </w:r>
            <w:proofErr w:type="spellStart"/>
            <w:r w:rsidRPr="009873BB">
              <w:rPr>
                <w:rFonts w:ascii="Arial" w:hAnsi="Arial" w:cs="Arial"/>
                <w:b/>
                <w:bCs/>
              </w:rPr>
              <w:t>Kornijasz</w:t>
            </w:r>
            <w:proofErr w:type="spellEnd"/>
            <w:r w:rsidRPr="009873BB">
              <w:rPr>
                <w:rFonts w:ascii="Arial" w:hAnsi="Arial" w:cs="Arial"/>
                <w:b/>
                <w:bCs/>
              </w:rPr>
              <w:t xml:space="preserve"> Spółka Jawna</w:t>
            </w:r>
          </w:p>
          <w:p w:rsidR="00EE3D2E" w:rsidRPr="009873BB" w:rsidRDefault="00EE3D2E" w:rsidP="009873BB">
            <w:pPr>
              <w:spacing w:line="360" w:lineRule="auto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Tatarska 5</w:t>
            </w:r>
          </w:p>
          <w:p w:rsidR="00EE3D2E" w:rsidRPr="009873BB" w:rsidRDefault="00EE3D2E" w:rsidP="009873B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30-103 Kraków</w:t>
            </w:r>
          </w:p>
        </w:tc>
        <w:tc>
          <w:tcPr>
            <w:tcW w:w="2976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1 - Cena - 89.53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3D2E" w:rsidRPr="009873BB" w:rsidRDefault="00EE3D2E" w:rsidP="00987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 xml:space="preserve">  89,53</w:t>
            </w:r>
          </w:p>
        </w:tc>
      </w:tr>
      <w:tr w:rsidR="00EE3D2E" w:rsidRPr="009873BB" w:rsidTr="00B9609C">
        <w:tc>
          <w:tcPr>
            <w:tcW w:w="2169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4 - Dostawa projektora dla Działu Nauczania</w:t>
            </w:r>
          </w:p>
        </w:tc>
        <w:tc>
          <w:tcPr>
            <w:tcW w:w="2793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9873BB">
              <w:rPr>
                <w:rFonts w:ascii="Arial" w:hAnsi="Arial" w:cs="Arial"/>
                <w:b/>
                <w:bCs/>
              </w:rPr>
              <w:t>visunext</w:t>
            </w:r>
            <w:proofErr w:type="spellEnd"/>
            <w:r w:rsidRPr="009873BB">
              <w:rPr>
                <w:rFonts w:ascii="Arial" w:hAnsi="Arial" w:cs="Arial"/>
                <w:b/>
                <w:bCs/>
              </w:rPr>
              <w:t xml:space="preserve"> </w:t>
            </w:r>
            <w:r w:rsidR="00865D2F">
              <w:rPr>
                <w:rFonts w:ascii="Arial" w:hAnsi="Arial" w:cs="Arial"/>
                <w:b/>
                <w:bCs/>
              </w:rPr>
              <w:t xml:space="preserve">Poland </w:t>
            </w:r>
            <w:r w:rsidRPr="009873BB">
              <w:rPr>
                <w:rFonts w:ascii="Arial" w:hAnsi="Arial" w:cs="Arial"/>
                <w:b/>
                <w:bCs/>
              </w:rPr>
              <w:t>Spółka z ograniczoną odpowiedzialnością Sp.k.</w:t>
            </w:r>
          </w:p>
          <w:p w:rsidR="00EE3D2E" w:rsidRPr="009873BB" w:rsidRDefault="00EE3D2E" w:rsidP="009873BB">
            <w:pPr>
              <w:spacing w:line="360" w:lineRule="auto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Plac Matejki 19/15</w:t>
            </w:r>
          </w:p>
          <w:p w:rsidR="00EE3D2E" w:rsidRPr="009873BB" w:rsidRDefault="00EE3D2E" w:rsidP="009873B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65-056 Zielona Góra</w:t>
            </w:r>
          </w:p>
        </w:tc>
        <w:tc>
          <w:tcPr>
            <w:tcW w:w="2976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1 - Cena - 91.93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3D2E" w:rsidRPr="009873BB" w:rsidRDefault="00EE3D2E" w:rsidP="00987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 xml:space="preserve">  91,93</w:t>
            </w:r>
          </w:p>
        </w:tc>
      </w:tr>
      <w:tr w:rsidR="00EE3D2E" w:rsidRPr="009873BB" w:rsidTr="00B9609C">
        <w:tc>
          <w:tcPr>
            <w:tcW w:w="2169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4 - Dostawa projektora dla Działu Nauczania</w:t>
            </w:r>
          </w:p>
        </w:tc>
        <w:tc>
          <w:tcPr>
            <w:tcW w:w="2793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9873BB">
              <w:rPr>
                <w:rFonts w:ascii="Arial" w:hAnsi="Arial" w:cs="Arial"/>
                <w:b/>
                <w:bCs/>
              </w:rPr>
              <w:t>SHADOK AV Sp. z o.o. Sp. k.</w:t>
            </w:r>
          </w:p>
          <w:p w:rsidR="00EE3D2E" w:rsidRPr="009873BB" w:rsidRDefault="00EE3D2E" w:rsidP="009873BB">
            <w:pPr>
              <w:spacing w:line="360" w:lineRule="auto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WOLNOŚCI 404</w:t>
            </w:r>
          </w:p>
          <w:p w:rsidR="00EE3D2E" w:rsidRPr="009873BB" w:rsidRDefault="00EE3D2E" w:rsidP="009873B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41-806 ZABRZE</w:t>
            </w:r>
          </w:p>
        </w:tc>
        <w:tc>
          <w:tcPr>
            <w:tcW w:w="2976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3D2E" w:rsidRPr="009873BB" w:rsidRDefault="00EE3D2E" w:rsidP="00987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 xml:space="preserve">  100,00</w:t>
            </w:r>
          </w:p>
        </w:tc>
      </w:tr>
      <w:tr w:rsidR="00EE3D2E" w:rsidRPr="009873BB" w:rsidTr="00B9609C">
        <w:tc>
          <w:tcPr>
            <w:tcW w:w="2169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4 - Dostawa projektora dla Działu Nauczania</w:t>
            </w:r>
          </w:p>
        </w:tc>
        <w:tc>
          <w:tcPr>
            <w:tcW w:w="2793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9873BB">
              <w:rPr>
                <w:rFonts w:ascii="Arial" w:hAnsi="Arial" w:cs="Arial"/>
                <w:b/>
                <w:bCs/>
              </w:rPr>
              <w:t xml:space="preserve">NKK SYSTEM Nowak, Kukułka, </w:t>
            </w:r>
            <w:proofErr w:type="spellStart"/>
            <w:r w:rsidRPr="009873BB">
              <w:rPr>
                <w:rFonts w:ascii="Arial" w:hAnsi="Arial" w:cs="Arial"/>
                <w:b/>
                <w:bCs/>
              </w:rPr>
              <w:t>Kornijasz</w:t>
            </w:r>
            <w:proofErr w:type="spellEnd"/>
            <w:r w:rsidRPr="009873BB">
              <w:rPr>
                <w:rFonts w:ascii="Arial" w:hAnsi="Arial" w:cs="Arial"/>
                <w:b/>
                <w:bCs/>
              </w:rPr>
              <w:t xml:space="preserve"> Spółka Jawna</w:t>
            </w:r>
          </w:p>
          <w:p w:rsidR="00EE3D2E" w:rsidRPr="009873BB" w:rsidRDefault="00EE3D2E" w:rsidP="009873BB">
            <w:pPr>
              <w:spacing w:line="360" w:lineRule="auto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Tatarska 5</w:t>
            </w:r>
          </w:p>
          <w:p w:rsidR="00EE3D2E" w:rsidRPr="009873BB" w:rsidRDefault="00EE3D2E" w:rsidP="009873B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lastRenderedPageBreak/>
              <w:t>30-103 Kraków</w:t>
            </w:r>
          </w:p>
        </w:tc>
        <w:tc>
          <w:tcPr>
            <w:tcW w:w="2976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lastRenderedPageBreak/>
              <w:t>1 - Cena - 85.86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3D2E" w:rsidRPr="009873BB" w:rsidRDefault="00EE3D2E" w:rsidP="00987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 xml:space="preserve">  85,86</w:t>
            </w:r>
          </w:p>
        </w:tc>
      </w:tr>
      <w:tr w:rsidR="00EE3D2E" w:rsidRPr="009873BB" w:rsidTr="00B9609C">
        <w:tc>
          <w:tcPr>
            <w:tcW w:w="2169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4 - Dostawa projektora dla Działu Nauczania</w:t>
            </w:r>
          </w:p>
        </w:tc>
        <w:tc>
          <w:tcPr>
            <w:tcW w:w="2793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9873BB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EE3D2E" w:rsidRPr="009873BB" w:rsidRDefault="00EE3D2E" w:rsidP="009873BB">
            <w:pPr>
              <w:spacing w:line="360" w:lineRule="auto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AL. NIEPODLEGŁOŚCI 41</w:t>
            </w:r>
          </w:p>
          <w:p w:rsidR="00EE3D2E" w:rsidRPr="009873BB" w:rsidRDefault="00EE3D2E" w:rsidP="009873B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1 - Cena - 84.06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3D2E" w:rsidRPr="009873BB" w:rsidRDefault="00EE3D2E" w:rsidP="00987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 xml:space="preserve">  84,06</w:t>
            </w:r>
          </w:p>
        </w:tc>
      </w:tr>
      <w:tr w:rsidR="00EE3D2E" w:rsidRPr="009873BB" w:rsidTr="00B9609C">
        <w:tc>
          <w:tcPr>
            <w:tcW w:w="2169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5 - Dostawa projektora- 1 sztuka oraz ekranów projekcyjnych ręcznych - 4 sztuki  dla Wydziału Inżynierii Produkcji i Technologii Materiałów</w:t>
            </w:r>
          </w:p>
        </w:tc>
        <w:tc>
          <w:tcPr>
            <w:tcW w:w="2793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9873BB">
              <w:rPr>
                <w:rFonts w:ascii="Arial" w:hAnsi="Arial" w:cs="Arial"/>
                <w:b/>
                <w:bCs/>
              </w:rPr>
              <w:t>visunext</w:t>
            </w:r>
            <w:proofErr w:type="spellEnd"/>
            <w:r w:rsidRPr="009873BB">
              <w:rPr>
                <w:rFonts w:ascii="Arial" w:hAnsi="Arial" w:cs="Arial"/>
                <w:b/>
                <w:bCs/>
              </w:rPr>
              <w:t xml:space="preserve"> </w:t>
            </w:r>
            <w:r w:rsidR="00865D2F">
              <w:rPr>
                <w:rFonts w:ascii="Arial" w:hAnsi="Arial" w:cs="Arial"/>
                <w:b/>
                <w:bCs/>
              </w:rPr>
              <w:t xml:space="preserve">Poland </w:t>
            </w:r>
            <w:r w:rsidRPr="009873BB">
              <w:rPr>
                <w:rFonts w:ascii="Arial" w:hAnsi="Arial" w:cs="Arial"/>
                <w:b/>
                <w:bCs/>
              </w:rPr>
              <w:t>Spółka z ograniczoną odpowiedzialnością Sp.k.</w:t>
            </w:r>
          </w:p>
          <w:p w:rsidR="00EE3D2E" w:rsidRPr="009873BB" w:rsidRDefault="00EE3D2E" w:rsidP="009873BB">
            <w:pPr>
              <w:spacing w:line="360" w:lineRule="auto"/>
              <w:rPr>
                <w:rFonts w:ascii="Arial" w:hAnsi="Arial" w:cs="Arial"/>
              </w:rPr>
            </w:pPr>
            <w:r w:rsidRPr="009873BB">
              <w:rPr>
                <w:rFonts w:ascii="Arial" w:hAnsi="Arial" w:cs="Arial"/>
              </w:rPr>
              <w:t>Plac Matejki 19/15</w:t>
            </w:r>
          </w:p>
          <w:p w:rsidR="00EE3D2E" w:rsidRPr="009873BB" w:rsidRDefault="00EE3D2E" w:rsidP="009873B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65-056 Zielona Góra</w:t>
            </w:r>
          </w:p>
        </w:tc>
        <w:tc>
          <w:tcPr>
            <w:tcW w:w="2976" w:type="dxa"/>
            <w:shd w:val="clear" w:color="auto" w:fill="auto"/>
          </w:tcPr>
          <w:p w:rsidR="00EE3D2E" w:rsidRPr="009873BB" w:rsidRDefault="00EE3D2E" w:rsidP="009873B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3D2E" w:rsidRPr="009873BB" w:rsidRDefault="00EE3D2E" w:rsidP="009873B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873BB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9873BB" w:rsidRDefault="008642B3" w:rsidP="009873BB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9873B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AFB" w:rsidRDefault="007D2AFB">
      <w:r>
        <w:separator/>
      </w:r>
    </w:p>
  </w:endnote>
  <w:endnote w:type="continuationSeparator" w:id="0">
    <w:p w:rsidR="007D2AFB" w:rsidRDefault="007D2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3BB" w:rsidRPr="009873BB" w:rsidRDefault="00865D2F" w:rsidP="009873B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873BB" w:rsidRPr="009873BB" w:rsidTr="00B9609C">
      <w:tc>
        <w:tcPr>
          <w:tcW w:w="0" w:type="auto"/>
          <w:shd w:val="clear" w:color="auto" w:fill="auto"/>
          <w:vAlign w:val="center"/>
        </w:tcPr>
        <w:p w:rsidR="009873BB" w:rsidRPr="009873BB" w:rsidRDefault="009873BB" w:rsidP="009873B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873BB" w:rsidRPr="009873BB" w:rsidRDefault="009873BB" w:rsidP="009873B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873B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873BB" w:rsidRPr="009873BB" w:rsidRDefault="009873BB" w:rsidP="009873B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873BB" w:rsidRPr="009873BB" w:rsidRDefault="009873BB" w:rsidP="009873B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873BB" w:rsidRPr="009873BB" w:rsidRDefault="009873BB" w:rsidP="009873BB">
    <w:pPr>
      <w:spacing w:line="276" w:lineRule="auto"/>
      <w:rPr>
        <w:rFonts w:ascii="Roboto" w:hAnsi="Roboto"/>
        <w:b/>
        <w:bCs/>
      </w:rPr>
    </w:pPr>
    <w:r w:rsidRPr="009873BB">
      <w:rPr>
        <w:rFonts w:ascii="Roboto" w:hAnsi="Roboto"/>
        <w:b/>
        <w:bCs/>
        <w:szCs w:val="18"/>
      </w:rPr>
      <w:t>Kanclerz Politechniki Częstochowskiej</w:t>
    </w:r>
  </w:p>
  <w:p w:rsidR="009873BB" w:rsidRPr="009873BB" w:rsidRDefault="00865D2F" w:rsidP="009873BB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9873BB" w:rsidRPr="009873BB">
      <w:rPr>
        <w:rFonts w:ascii="Roboto" w:hAnsi="Roboto"/>
      </w:rPr>
      <w:t>ul. Gen. J.H. Dąbrowskiego 69, 42-201 Częstochowa</w:t>
    </w:r>
  </w:p>
  <w:p w:rsidR="009873BB" w:rsidRPr="009873BB" w:rsidRDefault="009873BB" w:rsidP="009873BB">
    <w:pPr>
      <w:spacing w:line="276" w:lineRule="auto"/>
      <w:rPr>
        <w:rFonts w:ascii="Arial" w:hAnsi="Arial"/>
        <w:noProof/>
      </w:rPr>
    </w:pPr>
    <w:r w:rsidRPr="009873BB">
      <w:rPr>
        <w:rFonts w:ascii="Roboto" w:hAnsi="Roboto"/>
      </w:rPr>
      <w:t>tel. +48 34 325 02 56, e-mail: kanclerz@pcz.pl</w:t>
    </w:r>
  </w:p>
  <w:p w:rsidR="009873BB" w:rsidRPr="009873BB" w:rsidRDefault="009873BB" w:rsidP="009873BB">
    <w:pPr>
      <w:rPr>
        <w:rFonts w:ascii="Roboto" w:hAnsi="Roboto"/>
        <w:b/>
      </w:rPr>
    </w:pPr>
    <w:r w:rsidRPr="009873BB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AFB" w:rsidRDefault="007D2AFB">
      <w:r>
        <w:separator/>
      </w:r>
    </w:p>
  </w:footnote>
  <w:footnote w:type="continuationSeparator" w:id="0">
    <w:p w:rsidR="007D2AFB" w:rsidRDefault="007D2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3BB" w:rsidRPr="009873BB" w:rsidRDefault="00865D2F" w:rsidP="009873B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2AFB"/>
    <w:rsid w:val="0000741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2AFB"/>
    <w:rsid w:val="007E2ACC"/>
    <w:rsid w:val="007E68C5"/>
    <w:rsid w:val="00832144"/>
    <w:rsid w:val="00836DAF"/>
    <w:rsid w:val="008567C7"/>
    <w:rsid w:val="008642B3"/>
    <w:rsid w:val="00865D2F"/>
    <w:rsid w:val="008A6C10"/>
    <w:rsid w:val="008E5102"/>
    <w:rsid w:val="00915B9E"/>
    <w:rsid w:val="00952256"/>
    <w:rsid w:val="0097748A"/>
    <w:rsid w:val="009873BB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D5415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E3D2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D7F3CEC"/>
  <w15:chartTrackingRefBased/>
  <w15:docId w15:val="{9B6C267F-5402-4A9F-A927-72A869B6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729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2022-06-02T06:54:00Z</cp:lastPrinted>
  <dcterms:created xsi:type="dcterms:W3CDTF">2022-06-02T06:54:00Z</dcterms:created>
  <dcterms:modified xsi:type="dcterms:W3CDTF">2022-06-02T06:54:00Z</dcterms:modified>
</cp:coreProperties>
</file>