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008BC" w:rsidRDefault="00657A47" w:rsidP="005008BC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5008BC">
        <w:rPr>
          <w:rFonts w:ascii="Arial" w:hAnsi="Arial" w:cs="Arial"/>
          <w:bCs/>
          <w:i w:val="0"/>
          <w:szCs w:val="24"/>
        </w:rPr>
        <w:t xml:space="preserve">Załącznik nr </w:t>
      </w:r>
      <w:r w:rsidR="00F3447D" w:rsidRPr="005008BC">
        <w:rPr>
          <w:rFonts w:ascii="Arial" w:hAnsi="Arial" w:cs="Arial"/>
          <w:bCs/>
          <w:i w:val="0"/>
          <w:szCs w:val="24"/>
        </w:rPr>
        <w:t>2</w:t>
      </w:r>
      <w:r w:rsidR="007666D6" w:rsidRPr="005008BC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008BC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5008BC" w:rsidRDefault="008D442B" w:rsidP="005008BC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08BC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5008BC" w:rsidRDefault="008D442B" w:rsidP="005008BC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08BC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5008B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5008BC" w:rsidRDefault="00053927" w:rsidP="005008BC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008BC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5008BC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5008BC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5008BC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5008BC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5008BC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5008BC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5008BC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5008BC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5008BC" w:rsidRDefault="008D442B" w:rsidP="005008BC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008BC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5008BC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5008BC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5008BC" w:rsidTr="0087706D">
        <w:tc>
          <w:tcPr>
            <w:tcW w:w="550" w:type="dxa"/>
            <w:shd w:val="clear" w:color="auto" w:fill="auto"/>
            <w:vAlign w:val="center"/>
          </w:tcPr>
          <w:p w:rsidR="003A486D" w:rsidRPr="005008BC" w:rsidRDefault="003A486D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00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5008BC" w:rsidRDefault="003A486D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00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500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500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500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5008BC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5008BC" w:rsidRDefault="003A486D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00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5008BC" w:rsidTr="0087706D">
        <w:tc>
          <w:tcPr>
            <w:tcW w:w="550" w:type="dxa"/>
            <w:shd w:val="clear" w:color="auto" w:fill="auto"/>
            <w:vAlign w:val="center"/>
          </w:tcPr>
          <w:p w:rsidR="003A486D" w:rsidRPr="005008BC" w:rsidRDefault="003A486D" w:rsidP="005008BC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00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5008BC" w:rsidRDefault="003A486D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5008BC" w:rsidRDefault="003A486D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5008BC" w:rsidTr="0087706D">
        <w:tc>
          <w:tcPr>
            <w:tcW w:w="550" w:type="dxa"/>
            <w:shd w:val="clear" w:color="auto" w:fill="auto"/>
            <w:vAlign w:val="center"/>
          </w:tcPr>
          <w:p w:rsidR="003A486D" w:rsidRPr="005008BC" w:rsidRDefault="003A486D" w:rsidP="005008BC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00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5008BC" w:rsidRDefault="003A486D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5008BC" w:rsidRDefault="003A486D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5008BC" w:rsidRDefault="0024648D" w:rsidP="005008BC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008B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5008B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5008BC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5008BC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3447D" w:rsidRPr="005008BC">
        <w:rPr>
          <w:rFonts w:ascii="Arial" w:hAnsi="Arial" w:cs="Arial"/>
          <w:sz w:val="24"/>
          <w:szCs w:val="24"/>
        </w:rPr>
        <w:t>(</w:t>
      </w:r>
      <w:proofErr w:type="spellStart"/>
      <w:r w:rsidR="00F3447D" w:rsidRPr="005008BC">
        <w:rPr>
          <w:rFonts w:ascii="Arial" w:hAnsi="Arial" w:cs="Arial"/>
          <w:sz w:val="24"/>
          <w:szCs w:val="24"/>
        </w:rPr>
        <w:t>t.j</w:t>
      </w:r>
      <w:proofErr w:type="spellEnd"/>
      <w:r w:rsidR="00F3447D" w:rsidRPr="005008BC">
        <w:rPr>
          <w:rFonts w:ascii="Arial" w:hAnsi="Arial" w:cs="Arial"/>
          <w:sz w:val="24"/>
          <w:szCs w:val="24"/>
        </w:rPr>
        <w:t>. Dz.U. z 2021r. poz. 1129)</w:t>
      </w:r>
      <w:r w:rsidRPr="005008BC">
        <w:rPr>
          <w:rFonts w:ascii="Arial" w:hAnsi="Arial" w:cs="Arial"/>
          <w:sz w:val="24"/>
          <w:szCs w:val="24"/>
        </w:rPr>
        <w:t>, że w ramach zamówienia</w:t>
      </w:r>
      <w:r w:rsidR="00BE3BCE" w:rsidRPr="005008BC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5008BC" w:rsidRDefault="00F3447D" w:rsidP="005008BC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008BC">
        <w:rPr>
          <w:rFonts w:ascii="Arial" w:eastAsia="Times New Roman" w:hAnsi="Arial" w:cs="Arial"/>
          <w:b/>
          <w:sz w:val="24"/>
          <w:szCs w:val="24"/>
          <w:lang w:eastAsia="pl-PL"/>
        </w:rPr>
        <w:t>Przeprowadzenie szkoleń dla kadry dydaktycznej PCz w ramach projektu "Projektuj uniwersalnie z Politechniką Częstochowską"</w:t>
      </w:r>
    </w:p>
    <w:p w:rsidR="00EC10EE" w:rsidRPr="005008BC" w:rsidRDefault="00EC10EE" w:rsidP="005008BC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008BC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3447D" w:rsidRPr="005008BC">
        <w:rPr>
          <w:rFonts w:ascii="Arial" w:eastAsia="Times New Roman" w:hAnsi="Arial" w:cs="Arial"/>
          <w:b/>
          <w:sz w:val="24"/>
          <w:szCs w:val="24"/>
          <w:lang w:eastAsia="pl-PL"/>
        </w:rPr>
        <w:t>RK-NZ.262.16.2022.MT</w:t>
      </w:r>
    </w:p>
    <w:p w:rsidR="00DC652A" w:rsidRPr="005008BC" w:rsidRDefault="0024648D" w:rsidP="005008BC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008BC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5008BC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5008BC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5008BC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5008BC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5008BC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5008BC" w:rsidTr="0087706D">
        <w:tc>
          <w:tcPr>
            <w:tcW w:w="617" w:type="dxa"/>
            <w:shd w:val="clear" w:color="auto" w:fill="auto"/>
            <w:vAlign w:val="center"/>
          </w:tcPr>
          <w:p w:rsidR="00B641BE" w:rsidRPr="005008BC" w:rsidRDefault="00B641BE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00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5008BC" w:rsidRDefault="00B641BE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00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5008BC" w:rsidRDefault="00B641BE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00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5008BC" w:rsidTr="0087706D">
        <w:tc>
          <w:tcPr>
            <w:tcW w:w="617" w:type="dxa"/>
            <w:shd w:val="clear" w:color="auto" w:fill="auto"/>
            <w:vAlign w:val="center"/>
          </w:tcPr>
          <w:p w:rsidR="00B641BE" w:rsidRPr="005008BC" w:rsidRDefault="00B641BE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00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5008BC" w:rsidRDefault="00B641BE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5008BC" w:rsidRDefault="00B641BE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5008BC" w:rsidTr="0087706D">
        <w:tc>
          <w:tcPr>
            <w:tcW w:w="617" w:type="dxa"/>
            <w:shd w:val="clear" w:color="auto" w:fill="auto"/>
            <w:vAlign w:val="center"/>
          </w:tcPr>
          <w:p w:rsidR="00B641BE" w:rsidRPr="005008BC" w:rsidRDefault="00B641BE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008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5008BC" w:rsidRDefault="00B641BE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5008BC" w:rsidRDefault="00B641BE" w:rsidP="005008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5008BC" w:rsidRDefault="007A2C38" w:rsidP="005008BC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5008BC" w:rsidRDefault="00E27ABB" w:rsidP="005008BC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18"/>
      </w:tblGrid>
      <w:tr w:rsidR="00053927" w:rsidRPr="005008B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5008BC" w:rsidRDefault="00053927" w:rsidP="005008BC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5008BC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5008BC" w:rsidRDefault="00053927" w:rsidP="005008BC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5008BC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5008BC" w:rsidRDefault="002B0CDD" w:rsidP="005008BC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5008BC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5008BC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5008BC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5008BC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5008BC" w:rsidRDefault="007A2C38" w:rsidP="005008B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5008BC" w:rsidRDefault="007A2C38" w:rsidP="005008B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5008BC" w:rsidRDefault="007A2C38" w:rsidP="005008B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5008BC" w:rsidRDefault="007A2C38" w:rsidP="005008B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5008BC" w:rsidRDefault="007A2C38" w:rsidP="005008B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5008BC" w:rsidRDefault="007A2C38" w:rsidP="005008B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5008BC" w:rsidRDefault="007A2C38" w:rsidP="005008B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5008BC" w:rsidRDefault="007A2C38" w:rsidP="005008B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5008BC" w:rsidRDefault="004A0686" w:rsidP="005008B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5008BC" w:rsidRDefault="004A0686" w:rsidP="005008BC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5008BC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5008BC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5B4" w:rsidRDefault="008055B4" w:rsidP="00025386">
      <w:pPr>
        <w:spacing w:after="0" w:line="240" w:lineRule="auto"/>
      </w:pPr>
      <w:r>
        <w:separator/>
      </w:r>
    </w:p>
  </w:endnote>
  <w:endnote w:type="continuationSeparator" w:id="0">
    <w:p w:rsidR="008055B4" w:rsidRDefault="008055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8BC" w:rsidRPr="005008BC" w:rsidRDefault="002B0CDD" w:rsidP="005008BC">
    <w:pPr>
      <w:tabs>
        <w:tab w:val="center" w:pos="4536"/>
        <w:tab w:val="right" w:pos="9072"/>
      </w:tabs>
      <w:spacing w:after="0" w:line="240" w:lineRule="auto"/>
      <w:ind w:hanging="426"/>
      <w:jc w:val="center"/>
      <w:rPr>
        <w:rFonts w:eastAsia="Times New Roman"/>
        <w:b/>
        <w:bCs/>
        <w:noProof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4" type="#_x0000_t32" style="position:absolute;left:0;text-align:left;margin-left:-22.55pt;margin-top:6.85pt;width:501pt;height:3.6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<w10:wrap anchorx="margin"/>
        </v:shape>
      </w:pict>
    </w:r>
  </w:p>
  <w:p w:rsidR="005008BC" w:rsidRPr="005008BC" w:rsidRDefault="005008BC" w:rsidP="005008BC">
    <w:pPr>
      <w:tabs>
        <w:tab w:val="center" w:pos="4536"/>
        <w:tab w:val="right" w:pos="9072"/>
      </w:tabs>
      <w:spacing w:after="0" w:line="240" w:lineRule="auto"/>
      <w:ind w:hanging="426"/>
      <w:rPr>
        <w:rFonts w:eastAsia="Times New Roman"/>
        <w:b/>
        <w:bCs/>
        <w:noProof/>
        <w:lang w:eastAsia="pl-PL"/>
      </w:rPr>
    </w:pPr>
    <w:r w:rsidRPr="005008BC">
      <w:rPr>
        <w:rFonts w:eastAsia="Times New Roman"/>
        <w:b/>
        <w:bCs/>
        <w:noProof/>
        <w:lang w:eastAsia="pl-PL"/>
      </w:rPr>
      <w:t xml:space="preserve">Projektuj uniwersalnie z Politechniką Częstochowską </w:t>
    </w:r>
  </w:p>
  <w:p w:rsidR="005008BC" w:rsidRPr="005008BC" w:rsidRDefault="002B0CDD" w:rsidP="005008BC">
    <w:pPr>
      <w:tabs>
        <w:tab w:val="center" w:pos="4536"/>
        <w:tab w:val="right" w:pos="9072"/>
      </w:tabs>
      <w:spacing w:after="0" w:line="240" w:lineRule="auto"/>
      <w:ind w:hanging="426"/>
      <w:rPr>
        <w:rFonts w:eastAsia="Times New Roman"/>
        <w:noProof/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6" o:spid="_x0000_s2053" type="#_x0000_t75" alt="PCz_nawias_prawy" style="position:absolute;margin-left:471.8pt;margin-top:7.25pt;width:9.9pt;height:16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nawias_prawy"/>
        </v:shape>
      </w:pict>
    </w:r>
    <w:r w:rsidR="005008BC" w:rsidRPr="005008BC">
      <w:rPr>
        <w:rFonts w:eastAsia="Times New Roman"/>
        <w:noProof/>
        <w:lang w:eastAsia="pl-PL"/>
      </w:rPr>
      <w:t xml:space="preserve">ul. Gen. J.H. Dąbrowskiego 69, 42-201 Częstochowa, </w:t>
    </w:r>
  </w:p>
  <w:p w:rsidR="005008BC" w:rsidRPr="005008BC" w:rsidRDefault="005008BC" w:rsidP="005008BC">
    <w:pPr>
      <w:tabs>
        <w:tab w:val="center" w:pos="4536"/>
        <w:tab w:val="right" w:pos="9072"/>
      </w:tabs>
      <w:spacing w:after="0" w:line="240" w:lineRule="auto"/>
      <w:ind w:hanging="426"/>
      <w:rPr>
        <w:rFonts w:eastAsia="Times New Roman"/>
        <w:noProof/>
        <w:lang w:val="en-US" w:eastAsia="pl-PL"/>
      </w:rPr>
    </w:pPr>
    <w:r w:rsidRPr="005008BC">
      <w:rPr>
        <w:rFonts w:eastAsia="Times New Roman"/>
        <w:noProof/>
        <w:lang w:val="en-US" w:eastAsia="pl-PL"/>
      </w:rPr>
      <w:t>tel. +48 34 3250 595</w:t>
    </w:r>
  </w:p>
  <w:p w:rsidR="005008BC" w:rsidRPr="005008BC" w:rsidRDefault="002B0CDD" w:rsidP="005008BC">
    <w:pPr>
      <w:tabs>
        <w:tab w:val="center" w:pos="4536"/>
        <w:tab w:val="right" w:pos="9072"/>
      </w:tabs>
      <w:spacing w:after="0" w:line="240" w:lineRule="auto"/>
      <w:ind w:hanging="426"/>
      <w:rPr>
        <w:rFonts w:eastAsia="Times New Roman"/>
        <w:b/>
        <w:noProof/>
        <w:lang w:eastAsia="pl-PL"/>
      </w:rPr>
    </w:pPr>
    <w:hyperlink r:id="rId2" w:history="1">
      <w:r w:rsidR="005008BC" w:rsidRPr="005008BC">
        <w:rPr>
          <w:rFonts w:eastAsia="Times New Roman"/>
          <w:b/>
          <w:noProof/>
          <w:color w:val="0563C1"/>
          <w:u w:val="single"/>
          <w:lang w:eastAsia="pl-PL"/>
        </w:rPr>
        <w:t>www.czp.pcz.pl</w:t>
      </w:r>
    </w:hyperlink>
  </w:p>
  <w:p w:rsidR="005008BC" w:rsidRPr="005008BC" w:rsidRDefault="002B0CDD" w:rsidP="005008BC">
    <w:pPr>
      <w:tabs>
        <w:tab w:val="center" w:pos="4536"/>
        <w:tab w:val="right" w:pos="9072"/>
      </w:tabs>
      <w:spacing w:after="0" w:line="240" w:lineRule="auto"/>
      <w:ind w:hanging="426"/>
      <w:jc w:val="center"/>
      <w:rPr>
        <w:rFonts w:eastAsia="Times New Roman"/>
        <w:b/>
        <w:noProof/>
        <w:lang w:eastAsia="pl-PL"/>
      </w:rPr>
    </w:pPr>
    <w:r>
      <w:rPr>
        <w:noProof/>
      </w:rPr>
      <w:pict>
        <v:shape id="Obraz 27" o:spid="_x0000_s2052" type="#_x0000_t75" style="position:absolute;left:0;text-align:left;margin-left:0;margin-top:7.75pt;width:538.6pt;height:30.05pt;z-index:-2516536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>
          <v:imagedata r:id="rId3" o:title="power_ncbr_rp_ueefs_02_02_18 (002)"/>
          <w10:wrap anchorx="page"/>
        </v:shape>
      </w:pict>
    </w:r>
  </w:p>
  <w:p w:rsidR="005008BC" w:rsidRPr="005008BC" w:rsidRDefault="005008BC" w:rsidP="005008BC">
    <w:pPr>
      <w:tabs>
        <w:tab w:val="center" w:pos="4536"/>
      </w:tabs>
      <w:spacing w:after="0" w:line="240" w:lineRule="auto"/>
      <w:ind w:hanging="426"/>
      <w:jc w:val="center"/>
      <w:rPr>
        <w:rFonts w:eastAsia="Times New Roman"/>
        <w:lang w:eastAsia="pl-PL"/>
      </w:rPr>
    </w:pPr>
  </w:p>
  <w:p w:rsidR="005008BC" w:rsidRDefault="00025386" w:rsidP="00025386">
    <w:pPr>
      <w:pStyle w:val="Stopka"/>
      <w:ind w:right="360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:rsidR="005008BC" w:rsidRDefault="005008BC" w:rsidP="00025386">
    <w:pPr>
      <w:pStyle w:val="Stopka"/>
      <w:ind w:right="360"/>
      <w:rPr>
        <w:rFonts w:ascii="Arial" w:hAnsi="Arial"/>
        <w:sz w:val="18"/>
        <w:szCs w:val="18"/>
      </w:rPr>
    </w:pPr>
  </w:p>
  <w:p w:rsidR="00025386" w:rsidRDefault="00025386" w:rsidP="00025386">
    <w:pPr>
      <w:pStyle w:val="Stopka"/>
      <w:ind w:right="360"/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0CD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0CD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5B4" w:rsidRDefault="008055B4" w:rsidP="00025386">
      <w:pPr>
        <w:spacing w:after="0" w:line="240" w:lineRule="auto"/>
      </w:pPr>
      <w:r>
        <w:separator/>
      </w:r>
    </w:p>
  </w:footnote>
  <w:footnote w:type="continuationSeparator" w:id="0">
    <w:p w:rsidR="008055B4" w:rsidRDefault="008055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8BC" w:rsidRPr="005008BC" w:rsidRDefault="005008BC" w:rsidP="005008BC">
    <w:pPr>
      <w:tabs>
        <w:tab w:val="center" w:pos="5174"/>
      </w:tabs>
      <w:spacing w:after="0" w:line="240" w:lineRule="auto"/>
      <w:ind w:right="-993" w:hanging="426"/>
      <w:rPr>
        <w:rFonts w:eastAsia="Times New Roman"/>
        <w:lang w:eastAsia="pl-PL"/>
      </w:rPr>
    </w:pPr>
    <w:r w:rsidRPr="005008BC">
      <w:rPr>
        <w:rFonts w:eastAsia="Times New Roman"/>
        <w:noProof/>
        <w:lang w:eastAsia="pl-PL"/>
      </w:rPr>
      <w:t xml:space="preserve">  </w:t>
    </w:r>
    <w:r w:rsidR="002B0CDD">
      <w:rPr>
        <w:rFonts w:eastAsia="Times New Roman"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style="width:153pt;height:44.25pt;visibility:visible;mso-wrap-style:square">
          <v:imagedata r:id="rId1" o:title=""/>
        </v:shape>
      </w:pict>
    </w:r>
    <w:r w:rsidRPr="005008BC">
      <w:rPr>
        <w:rFonts w:eastAsia="Times New Roman"/>
        <w:noProof/>
        <w:lang w:eastAsia="pl-PL"/>
      </w:rPr>
      <w:tab/>
      <w:t xml:space="preserve">                                 </w:t>
    </w:r>
    <w:r w:rsidR="002B0CDD">
      <w:rPr>
        <w:rFonts w:eastAsia="Times New Roman"/>
        <w:noProof/>
        <w:lang w:eastAsia="pl-PL"/>
      </w:rPr>
      <w:pict>
        <v:shape id="Obraz 25" o:spid="_x0000_i1026" type="#_x0000_t75" style="width:267.75pt;height:42pt;visibility:visible;mso-wrap-style:square">
          <v:imagedata r:id="rId2" o:title=""/>
        </v:shape>
      </w:pict>
    </w:r>
  </w:p>
  <w:p w:rsidR="005008BC" w:rsidRPr="005008BC" w:rsidRDefault="002B0CDD" w:rsidP="005008BC">
    <w:pP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  <w:r>
      <w:rPr>
        <w:noProof/>
      </w:rPr>
      <w:pict>
        <v:line id="Łącznik prosty 1" o:spid="_x0000_s2051" style="position:absolute;flip:y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" strokecolor="#00b0f0" strokeweight=".5pt">
          <v:stroke joinstyle="miter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55B4"/>
    <w:rsid w:val="00025386"/>
    <w:rsid w:val="000423B9"/>
    <w:rsid w:val="00053927"/>
    <w:rsid w:val="00084786"/>
    <w:rsid w:val="0016158F"/>
    <w:rsid w:val="001C2314"/>
    <w:rsid w:val="00213980"/>
    <w:rsid w:val="0024648D"/>
    <w:rsid w:val="002B0CDD"/>
    <w:rsid w:val="003A486D"/>
    <w:rsid w:val="004374F2"/>
    <w:rsid w:val="00460705"/>
    <w:rsid w:val="00485239"/>
    <w:rsid w:val="004A0686"/>
    <w:rsid w:val="004E27D7"/>
    <w:rsid w:val="005008BC"/>
    <w:rsid w:val="0055145C"/>
    <w:rsid w:val="005624D8"/>
    <w:rsid w:val="00620476"/>
    <w:rsid w:val="00657A47"/>
    <w:rsid w:val="00745A44"/>
    <w:rsid w:val="007666D6"/>
    <w:rsid w:val="007A2C38"/>
    <w:rsid w:val="008055B4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3447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716F9D1B-0282-47E2-9E2C-762FB6E5A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2022-05-31T11:27:00Z</dcterms:created>
  <dcterms:modified xsi:type="dcterms:W3CDTF">2022-05-31T11:27:00Z</dcterms:modified>
</cp:coreProperties>
</file>