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A746C6" w:rsidP="00890B92">
      <w:pPr>
        <w:spacing w:after="240"/>
        <w:jc w:val="right"/>
        <w:rPr>
          <w:sz w:val="22"/>
          <w:szCs w:val="22"/>
        </w:rPr>
      </w:pPr>
      <w:r w:rsidRPr="00A746C6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A746C6">
        <w:rPr>
          <w:sz w:val="22"/>
          <w:szCs w:val="22"/>
        </w:rPr>
        <w:t>2022-05-19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746C6" w:rsidRPr="00A746C6">
        <w:rPr>
          <w:b/>
          <w:sz w:val="22"/>
          <w:szCs w:val="22"/>
        </w:rPr>
        <w:t>RK-NZ.262.5.2022.JP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746C6" w:rsidRPr="00A746C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746C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746C6">
        <w:rPr>
          <w:b/>
          <w:sz w:val="22"/>
          <w:szCs w:val="22"/>
        </w:rPr>
        <w:t>Dostawa, instalacja, wdrożenie i integracja Zintegrowanego Informatycznego Systemu Bibliotecznego w Bibliotece Głównej PCz dostosowanego do potrzeb OzN wraz z usługą serwisowo-gwarancyjną w ramach projektu "Politechnika Częstochowska uczelnią dostępną" POWR.03.05.00-00-A037/20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746C6" w:rsidRPr="00A746C6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746C6" w:rsidP="00A80738">
      <w:pPr>
        <w:spacing w:before="120" w:after="120"/>
        <w:jc w:val="both"/>
        <w:rPr>
          <w:sz w:val="22"/>
          <w:szCs w:val="22"/>
        </w:rPr>
      </w:pPr>
      <w:r w:rsidRPr="00A746C6">
        <w:rPr>
          <w:b/>
          <w:sz w:val="22"/>
          <w:szCs w:val="22"/>
        </w:rPr>
        <w:t>1 284 204.87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B51" w:rsidRDefault="000D0B51">
      <w:r>
        <w:separator/>
      </w:r>
    </w:p>
  </w:endnote>
  <w:endnote w:type="continuationSeparator" w:id="0">
    <w:p w:rsidR="000D0B51" w:rsidRDefault="000D0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08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08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0B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B51" w:rsidRDefault="000D0B51">
      <w:r>
        <w:separator/>
      </w:r>
    </w:p>
  </w:footnote>
  <w:footnote w:type="continuationSeparator" w:id="0">
    <w:p w:rsidR="000D0B51" w:rsidRDefault="000D0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6C6" w:rsidRDefault="00A746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6C6" w:rsidRDefault="00A746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6C6" w:rsidRDefault="00A746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0B51"/>
    <w:rsid w:val="00007727"/>
    <w:rsid w:val="00017720"/>
    <w:rsid w:val="00035488"/>
    <w:rsid w:val="000D0B51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746C6"/>
    <w:rsid w:val="00A80738"/>
    <w:rsid w:val="00AA0892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CB44FDD-33E2-4420-88F0-AC178A9ED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92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2022-05-19T08:58:00Z</dcterms:created>
  <dcterms:modified xsi:type="dcterms:W3CDTF">2022-05-19T08:58:00Z</dcterms:modified>
</cp:coreProperties>
</file>