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  </w:t>
      </w:r>
      <w:bookmarkStart w:id="0" w:name="_GoBack"/>
      <w:bookmarkEnd w:id="0"/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F1072E" w:rsidRDefault="00FD4FE8" w:rsidP="004A215B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E178A5" w:rsidRPr="004A215B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4A215B">
        <w:rPr>
          <w:rFonts w:ascii="Arial" w:hAnsi="Arial" w:cs="Arial"/>
          <w:b/>
          <w:sz w:val="24"/>
          <w:szCs w:val="24"/>
        </w:rPr>
        <w:t>RK-NZ.262.15.2022.MM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F1072E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      producencie, numer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F1072E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F1072E" w:rsidRDefault="0046167F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747" w:rsidRDefault="00C62747">
      <w:r>
        <w:separator/>
      </w:r>
    </w:p>
  </w:endnote>
  <w:endnote w:type="continuationSeparator" w:id="0">
    <w:p w:rsidR="00C62747" w:rsidRDefault="00C62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747" w:rsidRDefault="00C62747">
      <w:r>
        <w:separator/>
      </w:r>
    </w:p>
  </w:footnote>
  <w:footnote w:type="continuationSeparator" w:id="0">
    <w:p w:rsidR="00C62747" w:rsidRDefault="00C62747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15B" w:rsidRDefault="004A215B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0AB2"/>
    <w:rsid w:val="000F4358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C0F97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6B8B"/>
    <w:rsid w:val="00C421ED"/>
    <w:rsid w:val="00C62747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758DDE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155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2022-05-17T11:23:00Z</cp:lastPrinted>
  <dcterms:created xsi:type="dcterms:W3CDTF">2022-05-17T11:23:00Z</dcterms:created>
  <dcterms:modified xsi:type="dcterms:W3CDTF">2022-05-17T11:23:00Z</dcterms:modified>
</cp:coreProperties>
</file>