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B547B" w:rsidRDefault="000B5B4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B5B41">
        <w:rPr>
          <w:rFonts w:ascii="Arial" w:hAnsi="Arial" w:cs="Arial"/>
          <w:sz w:val="24"/>
          <w:szCs w:val="24"/>
        </w:rPr>
        <w:t>Częstochowa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0B5B41">
        <w:rPr>
          <w:rFonts w:ascii="Arial" w:hAnsi="Arial" w:cs="Arial"/>
          <w:sz w:val="24"/>
          <w:szCs w:val="24"/>
        </w:rPr>
        <w:t>2022-05-17</w:t>
      </w: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0B5B41" w:rsidRPr="000B5B41">
        <w:rPr>
          <w:rFonts w:ascii="Arial" w:hAnsi="Arial" w:cs="Arial"/>
          <w:b/>
          <w:sz w:val="24"/>
          <w:szCs w:val="24"/>
        </w:rPr>
        <w:t>RK-NZ.261.18.2022.JP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B5B41" w:rsidRPr="000B5B41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0B5B4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B5B41">
        <w:rPr>
          <w:rFonts w:ascii="Arial" w:hAnsi="Arial" w:cs="Arial"/>
          <w:b/>
          <w:szCs w:val="24"/>
        </w:rPr>
        <w:t>Dostawa sprzętu komputerowego dla jednostek organizacyjnych Politechniki Częstochowskiej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B5B41" w:rsidRPr="000B5B41">
        <w:rPr>
          <w:rFonts w:ascii="Arial" w:hAnsi="Arial" w:cs="Arial"/>
          <w:sz w:val="24"/>
          <w:szCs w:val="24"/>
        </w:rPr>
        <w:t>(t.j.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B5B41" w:rsidRPr="000B5B41">
        <w:rPr>
          <w:rFonts w:ascii="Arial" w:hAnsi="Arial" w:cs="Arial"/>
          <w:sz w:val="24"/>
          <w:szCs w:val="24"/>
        </w:rPr>
        <w:t>17/05/2022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B5B41" w:rsidRPr="000B5B41">
        <w:rPr>
          <w:rFonts w:ascii="Arial" w:hAnsi="Arial" w:cs="Arial"/>
          <w:sz w:val="24"/>
          <w:szCs w:val="24"/>
        </w:rPr>
        <w:t>11:05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0B5B41" w:rsidRPr="00BB547B" w:rsidTr="005D1B5D">
        <w:tc>
          <w:tcPr>
            <w:tcW w:w="993" w:type="dxa"/>
            <w:shd w:val="clear" w:color="auto" w:fill="auto"/>
            <w:vAlign w:val="center"/>
          </w:tcPr>
          <w:p w:rsidR="000B5B41" w:rsidRPr="00BB547B" w:rsidRDefault="000B5B41" w:rsidP="005D1B5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5B41" w:rsidRPr="00BB547B" w:rsidRDefault="000B5B41" w:rsidP="005D1B5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B5B41" w:rsidRPr="00BB547B" w:rsidRDefault="000B5B41" w:rsidP="005D1B5D">
            <w:pPr>
              <w:spacing w:before="80"/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BIS S.C. KAROL KOWALSKI, ŁUKASZ KOWALSKI</w:t>
            </w:r>
          </w:p>
          <w:p w:rsidR="000B5B41" w:rsidRPr="00BB547B" w:rsidRDefault="000B5B41" w:rsidP="005D1B5D">
            <w:pPr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B5B41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B5B41" w:rsidRPr="00BB547B" w:rsidRDefault="000B5B41" w:rsidP="005D1B5D">
            <w:pPr>
              <w:spacing w:after="80"/>
              <w:jc w:val="both"/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B5B41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5B41" w:rsidRPr="00BB547B" w:rsidRDefault="000B5B41" w:rsidP="005D1B5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16 974.00 zł</w:t>
            </w:r>
          </w:p>
        </w:tc>
      </w:tr>
      <w:tr w:rsidR="000B5B41" w:rsidRPr="00BB547B" w:rsidTr="005D1B5D">
        <w:tc>
          <w:tcPr>
            <w:tcW w:w="993" w:type="dxa"/>
            <w:shd w:val="clear" w:color="auto" w:fill="auto"/>
            <w:vAlign w:val="center"/>
          </w:tcPr>
          <w:p w:rsidR="000B5B41" w:rsidRPr="00BB547B" w:rsidRDefault="000B5B41" w:rsidP="005D1B5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5B41" w:rsidRPr="00BB547B" w:rsidRDefault="000B5B41" w:rsidP="005D1B5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B5B41" w:rsidRPr="00BB547B" w:rsidRDefault="000B5B41" w:rsidP="005D1B5D">
            <w:pPr>
              <w:spacing w:before="80"/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BIS S.C. KAROL KOWALSKI, ŁUKASZ KOWALSKI</w:t>
            </w:r>
          </w:p>
          <w:p w:rsidR="000B5B41" w:rsidRPr="00BB547B" w:rsidRDefault="000B5B41" w:rsidP="005D1B5D">
            <w:pPr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AL.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B5B41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B5B41" w:rsidRPr="00BB547B" w:rsidRDefault="000B5B41" w:rsidP="005D1B5D">
            <w:pPr>
              <w:spacing w:after="80"/>
              <w:jc w:val="both"/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42-216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B5B41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5B41" w:rsidRPr="00BB547B" w:rsidRDefault="000B5B41" w:rsidP="005D1B5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B41">
              <w:rPr>
                <w:rFonts w:ascii="Arial" w:hAnsi="Arial" w:cs="Arial"/>
              </w:rPr>
              <w:t>8 364.00 zł</w:t>
            </w:r>
          </w:p>
        </w:tc>
      </w:tr>
    </w:tbl>
    <w:p w:rsidR="00C236D3" w:rsidRPr="00BB547B" w:rsidRDefault="00C236D3" w:rsidP="009B44C7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4A6" w:rsidRDefault="007D34A6">
      <w:r>
        <w:separator/>
      </w:r>
    </w:p>
  </w:endnote>
  <w:endnote w:type="continuationSeparator" w:id="0">
    <w:p w:rsidR="007D34A6" w:rsidRDefault="007D3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4C7" w:rsidRDefault="009B44C7" w:rsidP="009B44C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B44C7" w:rsidTr="005D1B5D">
      <w:tc>
        <w:tcPr>
          <w:tcW w:w="0" w:type="auto"/>
          <w:shd w:val="clear" w:color="auto" w:fill="auto"/>
          <w:vAlign w:val="center"/>
        </w:tcPr>
        <w:p w:rsidR="009B44C7" w:rsidRPr="00B44D15" w:rsidRDefault="009B44C7" w:rsidP="009B44C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B44C7" w:rsidRPr="00B7388A" w:rsidRDefault="009B44C7" w:rsidP="009B44C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B44C7" w:rsidRPr="00AB1BF2" w:rsidRDefault="009B44C7" w:rsidP="009B44C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B44C7" w:rsidRPr="0099535B" w:rsidRDefault="009B44C7" w:rsidP="009B44C7">
          <w:pPr>
            <w:pStyle w:val="Bezodstpw"/>
            <w:jc w:val="center"/>
            <w:rPr>
              <w:noProof/>
            </w:rPr>
          </w:pPr>
        </w:p>
      </w:tc>
    </w:tr>
  </w:tbl>
  <w:p w:rsidR="009B44C7" w:rsidRPr="008F758E" w:rsidRDefault="009B44C7" w:rsidP="009B44C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B44C7" w:rsidRPr="008F758E" w:rsidRDefault="009B44C7" w:rsidP="009B44C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B44C7" w:rsidRPr="00D57C24" w:rsidRDefault="009B44C7" w:rsidP="009B44C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9B44C7" w:rsidRDefault="009B44C7" w:rsidP="009B44C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44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4A6" w:rsidRDefault="007D34A6">
      <w:r>
        <w:separator/>
      </w:r>
    </w:p>
  </w:footnote>
  <w:footnote w:type="continuationSeparator" w:id="0">
    <w:p w:rsidR="007D34A6" w:rsidRDefault="007D3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B41" w:rsidRDefault="000B5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4C7" w:rsidRPr="0062295F" w:rsidRDefault="009B44C7" w:rsidP="009B44C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B5B41" w:rsidRDefault="000B5B41">
    <w:pPr>
      <w:pStyle w:val="Nagwek"/>
    </w:pPr>
  </w:p>
  <w:p w:rsidR="009B44C7" w:rsidRDefault="009B44C7">
    <w:pPr>
      <w:pStyle w:val="Nagwek"/>
    </w:pPr>
  </w:p>
  <w:p w:rsidR="009B44C7" w:rsidRDefault="009B44C7">
    <w:pPr>
      <w:pStyle w:val="Nagwek"/>
    </w:pPr>
  </w:p>
  <w:p w:rsidR="009B44C7" w:rsidRDefault="009B44C7">
    <w:pPr>
      <w:pStyle w:val="Nagwek"/>
    </w:pPr>
  </w:p>
  <w:p w:rsidR="009B44C7" w:rsidRDefault="009B4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B41" w:rsidRDefault="000B5B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34A6"/>
    <w:rsid w:val="00007727"/>
    <w:rsid w:val="00017720"/>
    <w:rsid w:val="00035488"/>
    <w:rsid w:val="000B5B4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D34A6"/>
    <w:rsid w:val="00843263"/>
    <w:rsid w:val="00861E75"/>
    <w:rsid w:val="009B44C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D878FC9"/>
  <w15:chartTrackingRefBased/>
  <w15:docId w15:val="{EB4ACC47-9147-474E-8C04-743917129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B44C7"/>
  </w:style>
  <w:style w:type="paragraph" w:styleId="Bezodstpw">
    <w:name w:val="No Spacing"/>
    <w:uiPriority w:val="1"/>
    <w:qFormat/>
    <w:rsid w:val="009B44C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2022-05-17T12:52:00Z</cp:lastPrinted>
  <dcterms:created xsi:type="dcterms:W3CDTF">2022-05-17T12:52:00Z</dcterms:created>
  <dcterms:modified xsi:type="dcterms:W3CDTF">2022-05-17T12:52:00Z</dcterms:modified>
</cp:coreProperties>
</file>