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BB547B" w:rsidRDefault="00A044F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044F3">
        <w:rPr>
          <w:rFonts w:ascii="Arial" w:hAnsi="Arial" w:cs="Arial"/>
          <w:sz w:val="24"/>
          <w:szCs w:val="24"/>
        </w:rPr>
        <w:t>Częstochowa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A044F3">
        <w:rPr>
          <w:rFonts w:ascii="Arial" w:hAnsi="Arial" w:cs="Arial"/>
          <w:sz w:val="24"/>
          <w:szCs w:val="24"/>
        </w:rPr>
        <w:t>2022-05-17</w:t>
      </w: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  <w:bookmarkStart w:id="1" w:name="_GoBack"/>
      <w:bookmarkEnd w:id="1"/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A044F3" w:rsidRPr="00A044F3">
        <w:rPr>
          <w:rFonts w:ascii="Arial" w:hAnsi="Arial" w:cs="Arial"/>
          <w:b/>
          <w:sz w:val="24"/>
          <w:szCs w:val="24"/>
        </w:rPr>
        <w:t>ZP/DK-05/22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044F3" w:rsidRPr="00A044F3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A044F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A044F3">
        <w:rPr>
          <w:rFonts w:ascii="Arial" w:hAnsi="Arial" w:cs="Arial"/>
          <w:b/>
          <w:szCs w:val="24"/>
        </w:rPr>
        <w:t>Dostawa sprzętu i oprogramowania komputerowego dla jednostek organizacyjnych Politechniki Częstochowskiej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044F3" w:rsidRPr="00A044F3">
        <w:rPr>
          <w:rFonts w:ascii="Arial" w:hAnsi="Arial" w:cs="Arial"/>
          <w:sz w:val="24"/>
          <w:szCs w:val="24"/>
        </w:rPr>
        <w:t>(</w:t>
      </w:r>
      <w:proofErr w:type="spellStart"/>
      <w:r w:rsidR="00A044F3" w:rsidRPr="00A044F3">
        <w:rPr>
          <w:rFonts w:ascii="Arial" w:hAnsi="Arial" w:cs="Arial"/>
          <w:sz w:val="24"/>
          <w:szCs w:val="24"/>
        </w:rPr>
        <w:t>t.j</w:t>
      </w:r>
      <w:proofErr w:type="spellEnd"/>
      <w:r w:rsidR="00A044F3" w:rsidRPr="00A044F3">
        <w:rPr>
          <w:rFonts w:ascii="Arial" w:hAnsi="Arial" w:cs="Arial"/>
          <w:sz w:val="24"/>
          <w:szCs w:val="24"/>
        </w:rPr>
        <w:t>. Dz.U. z 2021r. poz. 1129)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A044F3" w:rsidRPr="00A044F3">
        <w:rPr>
          <w:rFonts w:ascii="Arial" w:hAnsi="Arial" w:cs="Arial"/>
          <w:sz w:val="24"/>
          <w:szCs w:val="24"/>
        </w:rPr>
        <w:t>17/05/2022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A044F3" w:rsidRPr="00A044F3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A044F3" w:rsidRPr="00BB547B" w:rsidTr="00EB78EF">
        <w:tc>
          <w:tcPr>
            <w:tcW w:w="993" w:type="dxa"/>
            <w:shd w:val="clear" w:color="auto" w:fill="auto"/>
            <w:vAlign w:val="center"/>
          </w:tcPr>
          <w:p w:rsidR="00A044F3" w:rsidRPr="00BB547B" w:rsidRDefault="00A044F3" w:rsidP="00EB78E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44F3" w:rsidRPr="00BB547B" w:rsidRDefault="00A044F3" w:rsidP="00EB78E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044F3" w:rsidRPr="00BB547B" w:rsidRDefault="00A044F3" w:rsidP="00EB78EF">
            <w:pPr>
              <w:spacing w:before="80"/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BIS S.C. KAROL KOWALSKI, ŁUKASZ KOWALSKI</w:t>
            </w:r>
          </w:p>
          <w:p w:rsidR="00A044F3" w:rsidRPr="00BB547B" w:rsidRDefault="00A044F3" w:rsidP="00EB78EF">
            <w:pPr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AL. NIEPODLEGŁOŚCI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044F3">
              <w:rPr>
                <w:rFonts w:ascii="Arial" w:hAnsi="Arial" w:cs="Arial"/>
              </w:rPr>
              <w:t>41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044F3" w:rsidRPr="00BB547B" w:rsidRDefault="00A044F3" w:rsidP="00EB78EF">
            <w:pPr>
              <w:spacing w:after="80"/>
              <w:jc w:val="both"/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42-216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044F3">
              <w:rPr>
                <w:rFonts w:ascii="Arial" w:hAnsi="Arial" w:cs="Arial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44F3" w:rsidRPr="00BB547B" w:rsidRDefault="00A044F3" w:rsidP="00EB78E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23 985.00 zł</w:t>
            </w:r>
          </w:p>
        </w:tc>
      </w:tr>
      <w:tr w:rsidR="00A044F3" w:rsidRPr="00BB547B" w:rsidTr="00EB78EF">
        <w:tc>
          <w:tcPr>
            <w:tcW w:w="993" w:type="dxa"/>
            <w:shd w:val="clear" w:color="auto" w:fill="auto"/>
            <w:vAlign w:val="center"/>
          </w:tcPr>
          <w:p w:rsidR="00A044F3" w:rsidRPr="00BB547B" w:rsidRDefault="00A044F3" w:rsidP="00EB78E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44F3" w:rsidRPr="00BB547B" w:rsidRDefault="00A044F3" w:rsidP="00EB78E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044F3" w:rsidRPr="00BB547B" w:rsidRDefault="00A044F3" w:rsidP="00EB78EF">
            <w:pPr>
              <w:spacing w:before="80"/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BIS S.C. KAROL KOWALSKI, ŁUKASZ KOWALSKI</w:t>
            </w:r>
          </w:p>
          <w:p w:rsidR="00A044F3" w:rsidRPr="00BB547B" w:rsidRDefault="00A044F3" w:rsidP="00EB78EF">
            <w:pPr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AL. NIEPODLEGŁOŚCI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044F3">
              <w:rPr>
                <w:rFonts w:ascii="Arial" w:hAnsi="Arial" w:cs="Arial"/>
              </w:rPr>
              <w:t>41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044F3" w:rsidRPr="00BB547B" w:rsidRDefault="00A044F3" w:rsidP="00EB78EF">
            <w:pPr>
              <w:spacing w:after="80"/>
              <w:jc w:val="both"/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42-216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044F3">
              <w:rPr>
                <w:rFonts w:ascii="Arial" w:hAnsi="Arial" w:cs="Arial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44F3" w:rsidRPr="00BB547B" w:rsidRDefault="00A044F3" w:rsidP="00EB78E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12 792.00 zł</w:t>
            </w:r>
          </w:p>
        </w:tc>
      </w:tr>
      <w:tr w:rsidR="00A044F3" w:rsidRPr="00BB547B" w:rsidTr="00EB78EF">
        <w:tc>
          <w:tcPr>
            <w:tcW w:w="993" w:type="dxa"/>
            <w:shd w:val="clear" w:color="auto" w:fill="auto"/>
            <w:vAlign w:val="center"/>
          </w:tcPr>
          <w:p w:rsidR="00A044F3" w:rsidRPr="00BB547B" w:rsidRDefault="00A044F3" w:rsidP="00EB78E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44F3" w:rsidRPr="00BB547B" w:rsidRDefault="00A044F3" w:rsidP="00EB78E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044F3" w:rsidRPr="00BB547B" w:rsidRDefault="00A044F3" w:rsidP="00EB78EF">
            <w:pPr>
              <w:spacing w:before="80"/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BIS S.C. KAROL KOWALSKI, ŁUKASZ KOWALSKI</w:t>
            </w:r>
          </w:p>
          <w:p w:rsidR="00A044F3" w:rsidRPr="00BB547B" w:rsidRDefault="00A044F3" w:rsidP="00EB78EF">
            <w:pPr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AL. NIEPODLEGŁOŚCI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044F3">
              <w:rPr>
                <w:rFonts w:ascii="Arial" w:hAnsi="Arial" w:cs="Arial"/>
              </w:rPr>
              <w:t>41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044F3" w:rsidRPr="00BB547B" w:rsidRDefault="00A044F3" w:rsidP="00EB78EF">
            <w:pPr>
              <w:spacing w:after="80"/>
              <w:jc w:val="both"/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42-216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044F3">
              <w:rPr>
                <w:rFonts w:ascii="Arial" w:hAnsi="Arial" w:cs="Arial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44F3" w:rsidRPr="00BB547B" w:rsidRDefault="00A044F3" w:rsidP="00EB78E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14 760.00 zł</w:t>
            </w:r>
          </w:p>
        </w:tc>
      </w:tr>
      <w:tr w:rsidR="00A044F3" w:rsidRPr="00BB547B" w:rsidTr="00EB78EF">
        <w:tc>
          <w:tcPr>
            <w:tcW w:w="993" w:type="dxa"/>
            <w:shd w:val="clear" w:color="auto" w:fill="auto"/>
            <w:vAlign w:val="center"/>
          </w:tcPr>
          <w:p w:rsidR="00A044F3" w:rsidRPr="00BB547B" w:rsidRDefault="00A044F3" w:rsidP="00EB78E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44F3" w:rsidRPr="00BB547B" w:rsidRDefault="00A044F3" w:rsidP="00EB78E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044F3" w:rsidRPr="00BB547B" w:rsidRDefault="00A044F3" w:rsidP="00EB78EF">
            <w:pPr>
              <w:spacing w:before="80"/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BIS S.C. KAROL KOWALSKI, ŁUKASZ KOWALSKI</w:t>
            </w:r>
          </w:p>
          <w:p w:rsidR="00A044F3" w:rsidRPr="00BB547B" w:rsidRDefault="00A044F3" w:rsidP="00EB78EF">
            <w:pPr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AL. NIEPODLEGŁOŚCI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044F3">
              <w:rPr>
                <w:rFonts w:ascii="Arial" w:hAnsi="Arial" w:cs="Arial"/>
              </w:rPr>
              <w:t>41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044F3" w:rsidRPr="00BB547B" w:rsidRDefault="00A044F3" w:rsidP="00EB78EF">
            <w:pPr>
              <w:spacing w:after="80"/>
              <w:jc w:val="both"/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42-216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044F3">
              <w:rPr>
                <w:rFonts w:ascii="Arial" w:hAnsi="Arial" w:cs="Arial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44F3" w:rsidRPr="00BB547B" w:rsidRDefault="00A044F3" w:rsidP="00EB78E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044F3">
              <w:rPr>
                <w:rFonts w:ascii="Arial" w:hAnsi="Arial" w:cs="Arial"/>
              </w:rPr>
              <w:t>2 460.00 zł</w:t>
            </w:r>
          </w:p>
        </w:tc>
      </w:tr>
      <w:bookmarkEnd w:id="0"/>
    </w:tbl>
    <w:p w:rsidR="00C236D3" w:rsidRPr="00BB547B" w:rsidRDefault="00C236D3" w:rsidP="008C7E4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06F" w:rsidRDefault="00C3206F">
      <w:r>
        <w:separator/>
      </w:r>
    </w:p>
  </w:endnote>
  <w:endnote w:type="continuationSeparator" w:id="0">
    <w:p w:rsidR="00C3206F" w:rsidRDefault="00C32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E4D" w:rsidRDefault="00D20287" w:rsidP="008C7E4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C7E4D" w:rsidTr="00EB78EF">
      <w:tc>
        <w:tcPr>
          <w:tcW w:w="0" w:type="auto"/>
          <w:shd w:val="clear" w:color="auto" w:fill="auto"/>
          <w:vAlign w:val="center"/>
        </w:tcPr>
        <w:p w:rsidR="008C7E4D" w:rsidRPr="00B44D15" w:rsidRDefault="008C7E4D" w:rsidP="008C7E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C7E4D" w:rsidRPr="00B7388A" w:rsidRDefault="008C7E4D" w:rsidP="008C7E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8C7E4D" w:rsidRPr="00AB1BF2" w:rsidRDefault="008C7E4D" w:rsidP="008C7E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C7E4D" w:rsidRPr="0099535B" w:rsidRDefault="008C7E4D" w:rsidP="008C7E4D">
          <w:pPr>
            <w:pStyle w:val="Bezodstpw"/>
            <w:jc w:val="center"/>
            <w:rPr>
              <w:noProof/>
            </w:rPr>
          </w:pPr>
        </w:p>
      </w:tc>
    </w:tr>
  </w:tbl>
  <w:p w:rsidR="008C7E4D" w:rsidRPr="008F758E" w:rsidRDefault="008C7E4D" w:rsidP="008C7E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8C7E4D" w:rsidRPr="008F758E" w:rsidRDefault="00D20287" w:rsidP="008C7E4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8C7E4D" w:rsidRPr="008F758E">
      <w:rPr>
        <w:rFonts w:ascii="Roboto" w:hAnsi="Roboto"/>
        <w:sz w:val="24"/>
        <w:szCs w:val="24"/>
      </w:rPr>
      <w:t xml:space="preserve">ul. </w:t>
    </w:r>
    <w:r w:rsidR="008C7E4D">
      <w:rPr>
        <w:rFonts w:ascii="Roboto" w:hAnsi="Roboto"/>
        <w:sz w:val="24"/>
        <w:szCs w:val="24"/>
      </w:rPr>
      <w:t>Gen. J.H. Dąbrowskiego 69</w:t>
    </w:r>
    <w:r w:rsidR="008C7E4D" w:rsidRPr="008F758E">
      <w:rPr>
        <w:rFonts w:ascii="Roboto" w:hAnsi="Roboto"/>
        <w:sz w:val="24"/>
        <w:szCs w:val="24"/>
      </w:rPr>
      <w:t>, 42-201 Częstochowa</w:t>
    </w:r>
  </w:p>
  <w:p w:rsidR="008C7E4D" w:rsidRPr="00D57C24" w:rsidRDefault="008C7E4D" w:rsidP="008C7E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8C7E4D" w:rsidRDefault="008C7E4D" w:rsidP="008C7E4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202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06F" w:rsidRDefault="00C3206F">
      <w:r>
        <w:separator/>
      </w:r>
    </w:p>
  </w:footnote>
  <w:footnote w:type="continuationSeparator" w:id="0">
    <w:p w:rsidR="00C3206F" w:rsidRDefault="00C32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4F3" w:rsidRDefault="00A044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E4D" w:rsidRPr="0062295F" w:rsidRDefault="00D20287" w:rsidP="008C7E4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A044F3" w:rsidRDefault="00A044F3">
    <w:pPr>
      <w:pStyle w:val="Nagwek"/>
    </w:pPr>
  </w:p>
  <w:p w:rsidR="008C7E4D" w:rsidRDefault="008C7E4D">
    <w:pPr>
      <w:pStyle w:val="Nagwek"/>
    </w:pPr>
  </w:p>
  <w:p w:rsidR="008C7E4D" w:rsidRDefault="008C7E4D">
    <w:pPr>
      <w:pStyle w:val="Nagwek"/>
    </w:pPr>
  </w:p>
  <w:p w:rsidR="008C7E4D" w:rsidRDefault="008C7E4D">
    <w:pPr>
      <w:pStyle w:val="Nagwek"/>
    </w:pPr>
  </w:p>
  <w:p w:rsidR="008C7E4D" w:rsidRDefault="008C7E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4F3" w:rsidRDefault="00A044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206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C7E4D"/>
    <w:rsid w:val="009D19BD"/>
    <w:rsid w:val="009F189D"/>
    <w:rsid w:val="00A044F3"/>
    <w:rsid w:val="00A80738"/>
    <w:rsid w:val="00BB547B"/>
    <w:rsid w:val="00C236D3"/>
    <w:rsid w:val="00C3206F"/>
    <w:rsid w:val="00C659E2"/>
    <w:rsid w:val="00C82837"/>
    <w:rsid w:val="00CA3D66"/>
    <w:rsid w:val="00CB0802"/>
    <w:rsid w:val="00D20287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0FB7FC24-CFB5-47A6-A8D0-AAFCD2AD8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8C7E4D"/>
  </w:style>
  <w:style w:type="paragraph" w:styleId="Bezodstpw">
    <w:name w:val="No Spacing"/>
    <w:uiPriority w:val="1"/>
    <w:qFormat/>
    <w:rsid w:val="008C7E4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2022-05-17T12:43:00Z</cp:lastPrinted>
  <dcterms:created xsi:type="dcterms:W3CDTF">2022-05-17T12:43:00Z</dcterms:created>
  <dcterms:modified xsi:type="dcterms:W3CDTF">2022-05-17T12:43:00Z</dcterms:modified>
</cp:coreProperties>
</file>