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2B8" w:rsidRDefault="002642B8" w:rsidP="002642B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D665F5" w:rsidRPr="002642B8" w:rsidRDefault="00450CEF" w:rsidP="002642B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642B8">
        <w:rPr>
          <w:rFonts w:ascii="Arial" w:hAnsi="Arial" w:cs="Arial"/>
          <w:sz w:val="24"/>
          <w:szCs w:val="24"/>
        </w:rPr>
        <w:t>Częstochowa</w:t>
      </w:r>
      <w:r w:rsidR="00D665F5" w:rsidRPr="002642B8">
        <w:rPr>
          <w:rFonts w:ascii="Arial" w:hAnsi="Arial" w:cs="Arial"/>
          <w:sz w:val="24"/>
          <w:szCs w:val="24"/>
        </w:rPr>
        <w:t xml:space="preserve"> dnia: </w:t>
      </w:r>
      <w:r w:rsidRPr="002642B8">
        <w:rPr>
          <w:rFonts w:ascii="Arial" w:hAnsi="Arial" w:cs="Arial"/>
          <w:sz w:val="24"/>
          <w:szCs w:val="24"/>
        </w:rPr>
        <w:t>2022-05-17</w:t>
      </w:r>
    </w:p>
    <w:p w:rsidR="00D665F5" w:rsidRPr="002642B8" w:rsidRDefault="00450CEF" w:rsidP="002642B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2642B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2642B8" w:rsidRDefault="00450CEF" w:rsidP="002642B8">
      <w:pPr>
        <w:spacing w:line="360" w:lineRule="auto"/>
        <w:rPr>
          <w:rFonts w:ascii="Arial" w:hAnsi="Arial" w:cs="Arial"/>
          <w:sz w:val="24"/>
          <w:szCs w:val="24"/>
        </w:rPr>
      </w:pPr>
      <w:r w:rsidRPr="002642B8">
        <w:rPr>
          <w:rFonts w:ascii="Arial" w:hAnsi="Arial" w:cs="Arial"/>
          <w:sz w:val="24"/>
          <w:szCs w:val="24"/>
        </w:rPr>
        <w:t>Dąbrowskiego</w:t>
      </w:r>
      <w:r w:rsidR="00D665F5" w:rsidRPr="002642B8">
        <w:rPr>
          <w:rFonts w:ascii="Arial" w:hAnsi="Arial" w:cs="Arial"/>
          <w:sz w:val="24"/>
          <w:szCs w:val="24"/>
        </w:rPr>
        <w:t xml:space="preserve"> </w:t>
      </w:r>
      <w:r w:rsidRPr="002642B8">
        <w:rPr>
          <w:rFonts w:ascii="Arial" w:hAnsi="Arial" w:cs="Arial"/>
          <w:sz w:val="24"/>
          <w:szCs w:val="24"/>
        </w:rPr>
        <w:t>69</w:t>
      </w:r>
    </w:p>
    <w:p w:rsidR="00D665F5" w:rsidRPr="002642B8" w:rsidRDefault="00450CEF" w:rsidP="002642B8">
      <w:pPr>
        <w:spacing w:line="360" w:lineRule="auto"/>
        <w:rPr>
          <w:rFonts w:ascii="Arial" w:hAnsi="Arial" w:cs="Arial"/>
          <w:sz w:val="24"/>
          <w:szCs w:val="24"/>
        </w:rPr>
      </w:pPr>
      <w:r w:rsidRPr="002642B8">
        <w:rPr>
          <w:rFonts w:ascii="Arial" w:hAnsi="Arial" w:cs="Arial"/>
          <w:sz w:val="24"/>
          <w:szCs w:val="24"/>
        </w:rPr>
        <w:t>42-201</w:t>
      </w:r>
      <w:r w:rsidR="00D665F5" w:rsidRPr="002642B8">
        <w:rPr>
          <w:rFonts w:ascii="Arial" w:hAnsi="Arial" w:cs="Arial"/>
          <w:sz w:val="24"/>
          <w:szCs w:val="24"/>
        </w:rPr>
        <w:t xml:space="preserve"> </w:t>
      </w:r>
      <w:r w:rsidRPr="002642B8">
        <w:rPr>
          <w:rFonts w:ascii="Arial" w:hAnsi="Arial" w:cs="Arial"/>
          <w:sz w:val="24"/>
          <w:szCs w:val="24"/>
        </w:rPr>
        <w:t>Częstochowa</w:t>
      </w:r>
    </w:p>
    <w:p w:rsidR="00D665F5" w:rsidRPr="002642B8" w:rsidRDefault="00D665F5" w:rsidP="002642B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642B8" w:rsidRDefault="00D665F5" w:rsidP="002642B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642B8">
        <w:rPr>
          <w:rFonts w:ascii="Arial" w:hAnsi="Arial" w:cs="Arial"/>
          <w:sz w:val="24"/>
          <w:szCs w:val="24"/>
        </w:rPr>
        <w:t>Znak sprawy:</w:t>
      </w:r>
      <w:r w:rsidRPr="002642B8">
        <w:rPr>
          <w:rFonts w:ascii="Arial" w:hAnsi="Arial" w:cs="Arial"/>
          <w:b/>
          <w:sz w:val="24"/>
          <w:szCs w:val="24"/>
        </w:rPr>
        <w:t xml:space="preserve"> </w:t>
      </w:r>
      <w:r w:rsidR="00450CEF" w:rsidRPr="002642B8">
        <w:rPr>
          <w:rFonts w:ascii="Arial" w:hAnsi="Arial" w:cs="Arial"/>
          <w:b/>
          <w:sz w:val="24"/>
          <w:szCs w:val="24"/>
        </w:rPr>
        <w:t>RK-NZ.261.19.2022.AR</w:t>
      </w:r>
      <w:r w:rsidR="00A80738" w:rsidRPr="002642B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642B8" w:rsidRDefault="00A80738" w:rsidP="002642B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642B8" w:rsidRDefault="00A80738" w:rsidP="002642B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642B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2642B8" w:rsidRDefault="00A80738" w:rsidP="002642B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2642B8" w:rsidRDefault="00C659E2" w:rsidP="002642B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642B8">
        <w:rPr>
          <w:rFonts w:ascii="Arial" w:hAnsi="Arial" w:cs="Arial"/>
          <w:bCs/>
          <w:sz w:val="24"/>
          <w:szCs w:val="24"/>
        </w:rPr>
        <w:t xml:space="preserve">Dotyczy </w:t>
      </w:r>
      <w:r w:rsidRPr="002642B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50CEF" w:rsidRPr="002642B8">
        <w:rPr>
          <w:rFonts w:ascii="Arial" w:hAnsi="Arial" w:cs="Arial"/>
          <w:sz w:val="24"/>
          <w:szCs w:val="24"/>
        </w:rPr>
        <w:t>Tryb podstawowy bez negocjacji - art. 275 pkt. 1 ustawy Pzp</w:t>
      </w:r>
      <w:r w:rsidRPr="002642B8">
        <w:rPr>
          <w:rFonts w:ascii="Arial" w:hAnsi="Arial" w:cs="Arial"/>
          <w:sz w:val="24"/>
          <w:szCs w:val="24"/>
        </w:rPr>
        <w:t xml:space="preserve"> na:</w:t>
      </w:r>
    </w:p>
    <w:p w:rsidR="00A80738" w:rsidRPr="002642B8" w:rsidRDefault="00450CEF" w:rsidP="002642B8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2642B8">
        <w:rPr>
          <w:rFonts w:ascii="Arial" w:hAnsi="Arial" w:cs="Arial"/>
          <w:b/>
          <w:szCs w:val="24"/>
        </w:rPr>
        <w:t>Dostawa projektorów i ekranów projekcyjnych ręcznych dla jednostek organizacyjnych Politechniki Częstochowskiej</w:t>
      </w:r>
    </w:p>
    <w:p w:rsidR="00D665F5" w:rsidRPr="002642B8" w:rsidRDefault="00D665F5" w:rsidP="002642B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642B8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2642B8">
        <w:rPr>
          <w:rFonts w:ascii="Arial" w:hAnsi="Arial" w:cs="Arial"/>
          <w:sz w:val="24"/>
          <w:szCs w:val="24"/>
        </w:rPr>
        <w:t>2</w:t>
      </w:r>
      <w:r w:rsidRPr="002642B8">
        <w:rPr>
          <w:rFonts w:ascii="Arial" w:hAnsi="Arial" w:cs="Arial"/>
          <w:sz w:val="24"/>
          <w:szCs w:val="24"/>
        </w:rPr>
        <w:t xml:space="preserve"> ust. 5 </w:t>
      </w:r>
      <w:r w:rsidRPr="002642B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2642B8">
        <w:rPr>
          <w:rFonts w:ascii="Arial" w:hAnsi="Arial" w:cs="Arial"/>
          <w:sz w:val="24"/>
          <w:szCs w:val="24"/>
        </w:rPr>
        <w:t xml:space="preserve"> </w:t>
      </w:r>
      <w:r w:rsidR="00450CEF" w:rsidRPr="002642B8">
        <w:rPr>
          <w:rFonts w:ascii="Arial" w:hAnsi="Arial" w:cs="Arial"/>
          <w:sz w:val="24"/>
          <w:szCs w:val="24"/>
        </w:rPr>
        <w:t>(t.j. Dz.U. z 2021r. poz. 1129)</w:t>
      </w:r>
      <w:r w:rsidR="00490DC0" w:rsidRPr="002642B8">
        <w:rPr>
          <w:rFonts w:ascii="Arial" w:hAnsi="Arial" w:cs="Arial"/>
          <w:sz w:val="24"/>
          <w:szCs w:val="24"/>
        </w:rPr>
        <w:t xml:space="preserve"> </w:t>
      </w:r>
      <w:r w:rsidRPr="002642B8">
        <w:rPr>
          <w:rFonts w:ascii="Arial" w:hAnsi="Arial" w:cs="Arial"/>
          <w:sz w:val="24"/>
          <w:szCs w:val="24"/>
        </w:rPr>
        <w:t>udostępnia</w:t>
      </w:r>
      <w:r w:rsidR="00F95C33" w:rsidRPr="002642B8">
        <w:rPr>
          <w:rFonts w:ascii="Arial" w:hAnsi="Arial" w:cs="Arial"/>
          <w:sz w:val="24"/>
          <w:szCs w:val="24"/>
        </w:rPr>
        <w:t xml:space="preserve"> </w:t>
      </w:r>
      <w:r w:rsidR="004C7E9B" w:rsidRPr="002642B8">
        <w:rPr>
          <w:rFonts w:ascii="Arial" w:hAnsi="Arial" w:cs="Arial"/>
          <w:sz w:val="24"/>
          <w:szCs w:val="24"/>
        </w:rPr>
        <w:t>informacj</w:t>
      </w:r>
      <w:r w:rsidR="00577BC6" w:rsidRPr="002642B8">
        <w:rPr>
          <w:rFonts w:ascii="Arial" w:hAnsi="Arial" w:cs="Arial"/>
          <w:sz w:val="24"/>
          <w:szCs w:val="24"/>
        </w:rPr>
        <w:t>ę</w:t>
      </w:r>
      <w:r w:rsidR="00035488" w:rsidRPr="002642B8">
        <w:rPr>
          <w:rFonts w:ascii="Arial" w:hAnsi="Arial" w:cs="Arial"/>
          <w:sz w:val="24"/>
          <w:szCs w:val="24"/>
        </w:rPr>
        <w:t xml:space="preserve"> z otwarcia ofert</w:t>
      </w:r>
      <w:r w:rsidR="00577BC6" w:rsidRPr="002642B8">
        <w:rPr>
          <w:rFonts w:ascii="Arial" w:hAnsi="Arial" w:cs="Arial"/>
          <w:sz w:val="24"/>
          <w:szCs w:val="24"/>
        </w:rPr>
        <w:t>.</w:t>
      </w:r>
    </w:p>
    <w:p w:rsidR="00A80738" w:rsidRDefault="00D665F5" w:rsidP="002642B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642B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642B8">
        <w:rPr>
          <w:rFonts w:ascii="Arial" w:hAnsi="Arial" w:cs="Arial"/>
          <w:sz w:val="24"/>
          <w:szCs w:val="24"/>
        </w:rPr>
        <w:t xml:space="preserve"> w dniu </w:t>
      </w:r>
      <w:r w:rsidR="00450CEF" w:rsidRPr="002642B8">
        <w:rPr>
          <w:rFonts w:ascii="Arial" w:hAnsi="Arial" w:cs="Arial"/>
          <w:sz w:val="24"/>
          <w:szCs w:val="24"/>
        </w:rPr>
        <w:t>17/05/2022</w:t>
      </w:r>
      <w:r w:rsidR="00FF4AB1" w:rsidRPr="002642B8">
        <w:rPr>
          <w:rFonts w:ascii="Arial" w:hAnsi="Arial" w:cs="Arial"/>
          <w:sz w:val="24"/>
          <w:szCs w:val="24"/>
        </w:rPr>
        <w:t xml:space="preserve"> o godz. </w:t>
      </w:r>
      <w:r w:rsidR="00450CEF" w:rsidRPr="002642B8">
        <w:rPr>
          <w:rFonts w:ascii="Arial" w:hAnsi="Arial" w:cs="Arial"/>
          <w:sz w:val="24"/>
          <w:szCs w:val="24"/>
        </w:rPr>
        <w:t>11:00</w:t>
      </w:r>
      <w:r w:rsidRPr="002642B8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2642B8" w:rsidRPr="002642B8" w:rsidRDefault="002642B8" w:rsidP="002642B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642B8" w:rsidTr="00C82837">
        <w:tc>
          <w:tcPr>
            <w:tcW w:w="993" w:type="dxa"/>
            <w:shd w:val="clear" w:color="auto" w:fill="auto"/>
            <w:vAlign w:val="center"/>
          </w:tcPr>
          <w:p w:rsidR="006B27ED" w:rsidRPr="002642B8" w:rsidRDefault="006B27ED" w:rsidP="002642B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2642B8" w:rsidRDefault="006B27ED" w:rsidP="002642B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2642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42B8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2642B8" w:rsidRDefault="006B27ED" w:rsidP="002642B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2642B8" w:rsidRDefault="006B27ED" w:rsidP="002642B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50CEF" w:rsidRPr="002642B8" w:rsidTr="00642763">
        <w:tc>
          <w:tcPr>
            <w:tcW w:w="993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50CEF" w:rsidRPr="002642B8" w:rsidRDefault="00450CEF" w:rsidP="002642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SHADOK AV Sp. z o.o. Sp. k.</w:t>
            </w:r>
          </w:p>
          <w:p w:rsidR="00450CEF" w:rsidRPr="002642B8" w:rsidRDefault="00450CEF" w:rsidP="002642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 xml:space="preserve">WOLNOŚCI 404 </w:t>
            </w:r>
          </w:p>
          <w:p w:rsidR="00450CEF" w:rsidRDefault="00450CEF" w:rsidP="002642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41-806 ZABRZE</w:t>
            </w:r>
          </w:p>
          <w:p w:rsidR="002642B8" w:rsidRPr="002642B8" w:rsidRDefault="002642B8" w:rsidP="002642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lastRenderedPageBreak/>
              <w:t>27 601.20 zł</w:t>
            </w:r>
          </w:p>
        </w:tc>
      </w:tr>
      <w:tr w:rsidR="00450CEF" w:rsidRPr="002642B8" w:rsidTr="00642763">
        <w:tc>
          <w:tcPr>
            <w:tcW w:w="993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42B8" w:rsidRDefault="002642B8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50CEF" w:rsidRPr="002642B8" w:rsidRDefault="00450CEF" w:rsidP="002642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SHADOK AV Sp. z o.o. Sp. k.</w:t>
            </w:r>
          </w:p>
          <w:p w:rsidR="00450CEF" w:rsidRPr="002642B8" w:rsidRDefault="00450CEF" w:rsidP="002642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 xml:space="preserve">WOLNOŚCI 404 </w:t>
            </w:r>
          </w:p>
          <w:p w:rsidR="00450CEF" w:rsidRPr="002642B8" w:rsidRDefault="00450CEF" w:rsidP="002642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41-806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3 308.70 zł</w:t>
            </w:r>
          </w:p>
        </w:tc>
      </w:tr>
      <w:tr w:rsidR="00450CEF" w:rsidRPr="002642B8" w:rsidTr="00642763">
        <w:tc>
          <w:tcPr>
            <w:tcW w:w="993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50CEF" w:rsidRPr="002642B8" w:rsidRDefault="00450CEF" w:rsidP="002642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450CEF" w:rsidRPr="002642B8" w:rsidRDefault="00450CEF" w:rsidP="002642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450CEF" w:rsidRPr="002642B8" w:rsidRDefault="00450CEF" w:rsidP="002642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30 110.40 zł</w:t>
            </w:r>
          </w:p>
        </w:tc>
      </w:tr>
      <w:tr w:rsidR="00450CEF" w:rsidRPr="002642B8" w:rsidTr="00642763">
        <w:tc>
          <w:tcPr>
            <w:tcW w:w="993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50CEF" w:rsidRPr="002642B8" w:rsidRDefault="00450CEF" w:rsidP="002642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450CEF" w:rsidRPr="002642B8" w:rsidRDefault="00450CEF" w:rsidP="002642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450CEF" w:rsidRPr="002642B8" w:rsidRDefault="00450CEF" w:rsidP="002642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3 936.00 zł</w:t>
            </w:r>
          </w:p>
        </w:tc>
      </w:tr>
      <w:tr w:rsidR="00450CEF" w:rsidRPr="002642B8" w:rsidTr="00642763">
        <w:tc>
          <w:tcPr>
            <w:tcW w:w="993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50CEF" w:rsidRPr="002642B8" w:rsidRDefault="00450CEF" w:rsidP="002642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CEZAR Cezary Machnio i Piotr Gębka Sp. z o.o.</w:t>
            </w:r>
          </w:p>
          <w:p w:rsidR="00450CEF" w:rsidRPr="002642B8" w:rsidRDefault="00450CEF" w:rsidP="002642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 xml:space="preserve">ul. Wolność 8 lok. 4, 8/4 </w:t>
            </w:r>
          </w:p>
          <w:p w:rsidR="00450CEF" w:rsidRPr="002642B8" w:rsidRDefault="00450CEF" w:rsidP="002642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26-600 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32 422.80 zł</w:t>
            </w:r>
          </w:p>
        </w:tc>
      </w:tr>
      <w:tr w:rsidR="00450CEF" w:rsidRPr="002642B8" w:rsidTr="00642763">
        <w:tc>
          <w:tcPr>
            <w:tcW w:w="993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50CEF" w:rsidRPr="002642B8" w:rsidRDefault="00450CEF" w:rsidP="002642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 xml:space="preserve">visunext </w:t>
            </w:r>
            <w:r w:rsidR="00533529">
              <w:rPr>
                <w:rFonts w:ascii="Arial" w:hAnsi="Arial" w:cs="Arial"/>
                <w:sz w:val="24"/>
                <w:szCs w:val="24"/>
              </w:rPr>
              <w:t xml:space="preserve">Poland </w:t>
            </w:r>
            <w:r w:rsidRPr="002642B8">
              <w:rPr>
                <w:rFonts w:ascii="Arial" w:hAnsi="Arial" w:cs="Arial"/>
                <w:sz w:val="24"/>
                <w:szCs w:val="24"/>
              </w:rPr>
              <w:t>Spółka z ograniczoną odpowiedzialnością Sp.k.</w:t>
            </w:r>
          </w:p>
          <w:p w:rsidR="00450CEF" w:rsidRPr="002642B8" w:rsidRDefault="00450CEF" w:rsidP="002642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 xml:space="preserve">Plac Matejki 19/15 </w:t>
            </w:r>
          </w:p>
          <w:p w:rsidR="00450CEF" w:rsidRPr="002642B8" w:rsidRDefault="00450CEF" w:rsidP="002642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65-056 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4 138.00 zł</w:t>
            </w:r>
          </w:p>
        </w:tc>
      </w:tr>
      <w:tr w:rsidR="00450CEF" w:rsidRPr="002642B8" w:rsidTr="00642763">
        <w:tc>
          <w:tcPr>
            <w:tcW w:w="993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50CEF" w:rsidRPr="002642B8" w:rsidRDefault="00450CEF" w:rsidP="002642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 xml:space="preserve">visunext </w:t>
            </w:r>
            <w:r w:rsidR="00533529">
              <w:rPr>
                <w:rFonts w:ascii="Arial" w:hAnsi="Arial" w:cs="Arial"/>
                <w:sz w:val="24"/>
                <w:szCs w:val="24"/>
              </w:rPr>
              <w:t xml:space="preserve">Poland </w:t>
            </w:r>
            <w:r w:rsidRPr="002642B8">
              <w:rPr>
                <w:rFonts w:ascii="Arial" w:hAnsi="Arial" w:cs="Arial"/>
                <w:sz w:val="24"/>
                <w:szCs w:val="24"/>
              </w:rPr>
              <w:t>Spółka z ograniczoną odpowiedzialnością Sp.k.</w:t>
            </w:r>
          </w:p>
          <w:p w:rsidR="00450CEF" w:rsidRPr="002642B8" w:rsidRDefault="00450CEF" w:rsidP="002642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 xml:space="preserve">Plac Matejki 19/15 </w:t>
            </w:r>
          </w:p>
          <w:p w:rsidR="00450CEF" w:rsidRPr="002642B8" w:rsidRDefault="00450CEF" w:rsidP="002642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65-056 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29 832.00 zł</w:t>
            </w:r>
          </w:p>
        </w:tc>
      </w:tr>
      <w:tr w:rsidR="00450CEF" w:rsidRPr="002642B8" w:rsidTr="00642763">
        <w:tc>
          <w:tcPr>
            <w:tcW w:w="993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50CEF" w:rsidRPr="002642B8" w:rsidRDefault="00450CEF" w:rsidP="002642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 xml:space="preserve">visunext </w:t>
            </w:r>
            <w:r w:rsidR="00533529">
              <w:rPr>
                <w:rFonts w:ascii="Arial" w:hAnsi="Arial" w:cs="Arial"/>
                <w:sz w:val="24"/>
                <w:szCs w:val="24"/>
              </w:rPr>
              <w:t xml:space="preserve">Poland </w:t>
            </w:r>
            <w:r w:rsidRPr="002642B8">
              <w:rPr>
                <w:rFonts w:ascii="Arial" w:hAnsi="Arial" w:cs="Arial"/>
                <w:sz w:val="24"/>
                <w:szCs w:val="24"/>
              </w:rPr>
              <w:t xml:space="preserve">Spółka z </w:t>
            </w:r>
            <w:r w:rsidRPr="002642B8">
              <w:rPr>
                <w:rFonts w:ascii="Arial" w:hAnsi="Arial" w:cs="Arial"/>
                <w:sz w:val="24"/>
                <w:szCs w:val="24"/>
              </w:rPr>
              <w:lastRenderedPageBreak/>
              <w:t>ograniczoną odpowiedzialnością Sp.k.</w:t>
            </w:r>
          </w:p>
          <w:p w:rsidR="00450CEF" w:rsidRDefault="00450CEF" w:rsidP="002642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 xml:space="preserve">Plac Matejki 19/15 </w:t>
            </w:r>
          </w:p>
          <w:p w:rsidR="002642B8" w:rsidRPr="002642B8" w:rsidRDefault="002642B8" w:rsidP="002642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50CEF" w:rsidRPr="002642B8" w:rsidRDefault="00450CEF" w:rsidP="002642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65-056 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lastRenderedPageBreak/>
              <w:t>3 599.00 zł</w:t>
            </w:r>
          </w:p>
        </w:tc>
      </w:tr>
      <w:tr w:rsidR="00450CEF" w:rsidRPr="002642B8" w:rsidTr="00642763">
        <w:tc>
          <w:tcPr>
            <w:tcW w:w="993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450CEF" w:rsidRPr="002642B8" w:rsidRDefault="00450CEF" w:rsidP="002642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 xml:space="preserve">visunext </w:t>
            </w:r>
            <w:r w:rsidR="00533529">
              <w:rPr>
                <w:rFonts w:ascii="Arial" w:hAnsi="Arial" w:cs="Arial"/>
                <w:sz w:val="24"/>
                <w:szCs w:val="24"/>
              </w:rPr>
              <w:t xml:space="preserve"> Poland </w:t>
            </w:r>
            <w:bookmarkStart w:id="1" w:name="_GoBack"/>
            <w:bookmarkEnd w:id="1"/>
            <w:r w:rsidRPr="002642B8">
              <w:rPr>
                <w:rFonts w:ascii="Arial" w:hAnsi="Arial" w:cs="Arial"/>
                <w:sz w:val="24"/>
                <w:szCs w:val="24"/>
              </w:rPr>
              <w:t>Spółka z ograniczoną odpowiedzialnością Sp.k.</w:t>
            </w:r>
          </w:p>
          <w:p w:rsidR="00450CEF" w:rsidRPr="002642B8" w:rsidRDefault="00450CEF" w:rsidP="002642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 xml:space="preserve">Plac Matejki 19/15 </w:t>
            </w:r>
          </w:p>
          <w:p w:rsidR="00450CEF" w:rsidRPr="002642B8" w:rsidRDefault="00450CEF" w:rsidP="002642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65-056 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6 616.00 zł</w:t>
            </w:r>
          </w:p>
        </w:tc>
      </w:tr>
      <w:tr w:rsidR="00450CEF" w:rsidRPr="002642B8" w:rsidTr="00642763">
        <w:tc>
          <w:tcPr>
            <w:tcW w:w="993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50CEF" w:rsidRPr="002642B8" w:rsidRDefault="00450CEF" w:rsidP="002642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NKK SYSTEM Nowak, Kukułka, Kornijasz Spółka Jawna</w:t>
            </w:r>
          </w:p>
          <w:p w:rsidR="00450CEF" w:rsidRPr="002642B8" w:rsidRDefault="00450CEF" w:rsidP="002642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 xml:space="preserve">Tatarska 5 </w:t>
            </w:r>
          </w:p>
          <w:p w:rsidR="00450CEF" w:rsidRPr="002642B8" w:rsidRDefault="00450CEF" w:rsidP="002642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30-103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30 828.72 zł</w:t>
            </w:r>
          </w:p>
        </w:tc>
      </w:tr>
      <w:tr w:rsidR="00450CEF" w:rsidRPr="002642B8" w:rsidTr="00642763">
        <w:tc>
          <w:tcPr>
            <w:tcW w:w="993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50CEF" w:rsidRPr="002642B8" w:rsidRDefault="00450CEF" w:rsidP="002642B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NKK SYSTEM Nowak, Kukułka, Kornijasz Spółka Jawna</w:t>
            </w:r>
          </w:p>
          <w:p w:rsidR="00450CEF" w:rsidRPr="002642B8" w:rsidRDefault="00450CEF" w:rsidP="002642B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 xml:space="preserve">Tatarska 5 </w:t>
            </w:r>
          </w:p>
          <w:p w:rsidR="00450CEF" w:rsidRPr="002642B8" w:rsidRDefault="00450CEF" w:rsidP="002642B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30-103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0CEF" w:rsidRPr="002642B8" w:rsidRDefault="00450CEF" w:rsidP="002642B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2B8">
              <w:rPr>
                <w:rFonts w:ascii="Arial" w:hAnsi="Arial" w:cs="Arial"/>
                <w:sz w:val="24"/>
                <w:szCs w:val="24"/>
              </w:rPr>
              <w:t>3 853.59 zł</w:t>
            </w:r>
          </w:p>
        </w:tc>
      </w:tr>
      <w:bookmarkEnd w:id="0"/>
    </w:tbl>
    <w:p w:rsidR="00C236D3" w:rsidRPr="002642B8" w:rsidRDefault="00C236D3" w:rsidP="002642B8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264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47B" w:rsidRDefault="00FD147B">
      <w:r>
        <w:separator/>
      </w:r>
    </w:p>
  </w:endnote>
  <w:endnote w:type="continuationSeparator" w:id="0">
    <w:p w:rsidR="00FD147B" w:rsidRDefault="00FD1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2B8" w:rsidRPr="002642B8" w:rsidRDefault="00533529" w:rsidP="002642B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642B8" w:rsidRPr="002642B8" w:rsidTr="00642763">
      <w:tc>
        <w:tcPr>
          <w:tcW w:w="0" w:type="auto"/>
          <w:shd w:val="clear" w:color="auto" w:fill="auto"/>
          <w:vAlign w:val="center"/>
        </w:tcPr>
        <w:p w:rsidR="002642B8" w:rsidRPr="002642B8" w:rsidRDefault="002642B8" w:rsidP="002642B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642B8" w:rsidRPr="002642B8" w:rsidRDefault="002642B8" w:rsidP="002642B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642B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642B8" w:rsidRPr="002642B8" w:rsidRDefault="002642B8" w:rsidP="002642B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642B8" w:rsidRPr="002642B8" w:rsidRDefault="002642B8" w:rsidP="002642B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642B8" w:rsidRPr="002642B8" w:rsidRDefault="002642B8" w:rsidP="002642B8">
    <w:pPr>
      <w:spacing w:line="276" w:lineRule="auto"/>
      <w:rPr>
        <w:rFonts w:ascii="Roboto" w:hAnsi="Roboto"/>
        <w:b/>
        <w:bCs/>
        <w:sz w:val="24"/>
        <w:szCs w:val="24"/>
      </w:rPr>
    </w:pPr>
    <w:r w:rsidRPr="002642B8">
      <w:rPr>
        <w:rFonts w:ascii="Roboto" w:hAnsi="Roboto"/>
        <w:b/>
        <w:bCs/>
        <w:sz w:val="24"/>
        <w:szCs w:val="18"/>
      </w:rPr>
      <w:t>Kanclerz Politechniki Częstochowskiej</w:t>
    </w:r>
  </w:p>
  <w:p w:rsidR="002642B8" w:rsidRPr="002642B8" w:rsidRDefault="00533529" w:rsidP="002642B8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2642B8" w:rsidRPr="002642B8">
      <w:rPr>
        <w:rFonts w:ascii="Roboto" w:hAnsi="Roboto"/>
        <w:sz w:val="24"/>
        <w:szCs w:val="24"/>
      </w:rPr>
      <w:t>ul. Gen. J.H. Dąbrowskiego 69, 42-201 Częstochowa</w:t>
    </w:r>
  </w:p>
  <w:p w:rsidR="002642B8" w:rsidRPr="002642B8" w:rsidRDefault="002642B8" w:rsidP="002642B8">
    <w:pPr>
      <w:spacing w:line="276" w:lineRule="auto"/>
      <w:rPr>
        <w:rFonts w:ascii="Arial" w:hAnsi="Arial"/>
        <w:noProof/>
        <w:sz w:val="24"/>
        <w:szCs w:val="24"/>
      </w:rPr>
    </w:pPr>
    <w:r w:rsidRPr="002642B8">
      <w:rPr>
        <w:rFonts w:ascii="Roboto" w:hAnsi="Roboto"/>
        <w:sz w:val="24"/>
        <w:szCs w:val="24"/>
      </w:rPr>
      <w:t>tel. +48 34 325 02 56, e-mail: kanclerz@pcz.pl</w:t>
    </w:r>
  </w:p>
  <w:p w:rsidR="002642B8" w:rsidRPr="002642B8" w:rsidRDefault="002642B8" w:rsidP="002642B8">
    <w:pPr>
      <w:rPr>
        <w:rFonts w:ascii="Roboto" w:hAnsi="Roboto"/>
        <w:b/>
        <w:sz w:val="24"/>
        <w:szCs w:val="24"/>
      </w:rPr>
    </w:pPr>
    <w:r w:rsidRPr="002642B8">
      <w:rPr>
        <w:rFonts w:ascii="Roboto" w:hAnsi="Roboto"/>
        <w:b/>
        <w:sz w:val="24"/>
        <w:szCs w:val="24"/>
      </w:rPr>
      <w:t>www.pcz.pl</w:t>
    </w:r>
  </w:p>
  <w:p w:rsidR="009F189D" w:rsidRPr="002642B8" w:rsidRDefault="009F189D" w:rsidP="002642B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3529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47B" w:rsidRDefault="00FD147B">
      <w:r>
        <w:separator/>
      </w:r>
    </w:p>
  </w:footnote>
  <w:footnote w:type="continuationSeparator" w:id="0">
    <w:p w:rsidR="00FD147B" w:rsidRDefault="00FD1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CEF" w:rsidRDefault="00450C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2B8" w:rsidRPr="002642B8" w:rsidRDefault="00533529" w:rsidP="002642B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50CEF" w:rsidRDefault="00450C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CEF" w:rsidRDefault="00450C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147B"/>
    <w:rsid w:val="00007727"/>
    <w:rsid w:val="00017720"/>
    <w:rsid w:val="00035488"/>
    <w:rsid w:val="000D7F25"/>
    <w:rsid w:val="000E00E5"/>
    <w:rsid w:val="00173B20"/>
    <w:rsid w:val="001C69FF"/>
    <w:rsid w:val="0023318D"/>
    <w:rsid w:val="002642B8"/>
    <w:rsid w:val="003D72FD"/>
    <w:rsid w:val="00423179"/>
    <w:rsid w:val="00450CEF"/>
    <w:rsid w:val="00490DC0"/>
    <w:rsid w:val="00493F8C"/>
    <w:rsid w:val="004C7E9B"/>
    <w:rsid w:val="00533529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D147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EBABD2A"/>
  <w15:chartTrackingRefBased/>
  <w15:docId w15:val="{5D820F33-76A9-4B61-B3E2-A4B88312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293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2022-05-17T10:27:00Z</cp:lastPrinted>
  <dcterms:created xsi:type="dcterms:W3CDTF">2022-05-17T10:27:00Z</dcterms:created>
  <dcterms:modified xsi:type="dcterms:W3CDTF">2022-05-17T10:27:00Z</dcterms:modified>
</cp:coreProperties>
</file>