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4A" w:rsidRPr="00E15348" w:rsidRDefault="0000184A" w:rsidP="002F4937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E15348">
        <w:rPr>
          <w:rFonts w:ascii="Arial" w:hAnsi="Arial" w:cs="Arial"/>
          <w:sz w:val="24"/>
          <w:szCs w:val="24"/>
        </w:rPr>
        <w:t xml:space="preserve">Znak Sprawy: </w:t>
      </w:r>
      <w:r w:rsidR="00E82940" w:rsidRPr="00E15348">
        <w:rPr>
          <w:rFonts w:ascii="Arial" w:hAnsi="Arial" w:cs="Arial"/>
          <w:b/>
          <w:sz w:val="24"/>
          <w:szCs w:val="24"/>
        </w:rPr>
        <w:t>ZP/DK-05/22</w:t>
      </w:r>
    </w:p>
    <w:p w:rsidR="003C2B3A" w:rsidRDefault="003C2B3A" w:rsidP="003C2B3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:rsidR="003C2B3A" w:rsidRDefault="003C2B3A" w:rsidP="003C2B3A">
      <w:pPr>
        <w:spacing w:line="48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</w:t>
      </w:r>
    </w:p>
    <w:p w:rsidR="003C2B3A" w:rsidRDefault="003C2B3A" w:rsidP="003C2B3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3C2B3A" w:rsidRDefault="003C2B3A" w:rsidP="003C2B3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:rsidR="003C2B3A" w:rsidRDefault="003C2B3A" w:rsidP="003C2B3A">
      <w:pPr>
        <w:spacing w:line="48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</w:t>
      </w:r>
    </w:p>
    <w:p w:rsidR="003C2B3A" w:rsidRDefault="003C2B3A" w:rsidP="003C2B3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C2B3A" w:rsidRDefault="003C2B3A" w:rsidP="003C2B3A">
      <w:pPr>
        <w:rPr>
          <w:rFonts w:ascii="Arial" w:hAnsi="Arial" w:cs="Arial"/>
          <w:b/>
        </w:rPr>
      </w:pPr>
    </w:p>
    <w:p w:rsidR="003C2B3A" w:rsidRDefault="003C2B3A" w:rsidP="003C2B3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3C2B3A" w:rsidRPr="00710B9D" w:rsidRDefault="003C2B3A" w:rsidP="003C2B3A">
      <w:pPr>
        <w:spacing w:before="120" w:line="360" w:lineRule="auto"/>
        <w:jc w:val="center"/>
        <w:rPr>
          <w:rFonts w:ascii="Arial" w:hAnsi="Arial" w:cs="Arial"/>
          <w:b/>
          <w:caps/>
          <w:u w:val="single"/>
        </w:rPr>
      </w:pPr>
      <w:r w:rsidRPr="00710B9D">
        <w:rPr>
          <w:rFonts w:ascii="Arial" w:hAnsi="Arial" w:cs="Arial"/>
          <w:b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  <w:bookmarkStart w:id="0" w:name="_GoBack"/>
      <w:bookmarkEnd w:id="0"/>
    </w:p>
    <w:p w:rsidR="003C2B3A" w:rsidRDefault="003C2B3A" w:rsidP="003C2B3A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:rsidR="003C2B3A" w:rsidRPr="0080031A" w:rsidRDefault="003C2B3A" w:rsidP="003C2B3A">
      <w:pPr>
        <w:spacing w:before="24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0031A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0031A">
        <w:rPr>
          <w:rFonts w:ascii="Arial" w:hAnsi="Arial" w:cs="Arial"/>
          <w:sz w:val="21"/>
          <w:szCs w:val="21"/>
        </w:rPr>
        <w:br/>
        <w:t>pn.</w:t>
      </w:r>
      <w:r w:rsidR="007F237D" w:rsidRPr="0080031A">
        <w:rPr>
          <w:rFonts w:ascii="Arial" w:hAnsi="Arial" w:cs="Arial"/>
          <w:b/>
          <w:bCs/>
          <w:sz w:val="21"/>
          <w:szCs w:val="21"/>
        </w:rPr>
        <w:t xml:space="preserve"> </w:t>
      </w:r>
      <w:r w:rsidR="007F237D" w:rsidRPr="0080031A">
        <w:rPr>
          <w:rFonts w:ascii="Arial" w:hAnsi="Arial" w:cs="Arial"/>
          <w:b/>
          <w:bCs/>
          <w:sz w:val="21"/>
          <w:szCs w:val="21"/>
        </w:rPr>
        <w:t>Dostawa sprzętu i oprogramowania komputerowego dla jednostek organizacyjnych Politechniki Częstochowskiej</w:t>
      </w:r>
      <w:r w:rsidRPr="0080031A">
        <w:rPr>
          <w:rFonts w:ascii="Arial" w:hAnsi="Arial" w:cs="Arial"/>
          <w:i/>
          <w:sz w:val="21"/>
          <w:szCs w:val="21"/>
        </w:rPr>
        <w:t xml:space="preserve">, </w:t>
      </w:r>
      <w:r w:rsidRPr="0080031A">
        <w:rPr>
          <w:rFonts w:ascii="Arial" w:hAnsi="Arial" w:cs="Arial"/>
          <w:sz w:val="21"/>
          <w:szCs w:val="21"/>
        </w:rPr>
        <w:t>oświadczam, co następuje:</w:t>
      </w:r>
    </w:p>
    <w:p w:rsidR="003C2B3A" w:rsidRDefault="003C2B3A" w:rsidP="003C2B3A">
      <w:pPr>
        <w:shd w:val="clear" w:color="auto" w:fill="BFBFBF"/>
        <w:spacing w:before="36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C2B3A" w:rsidRPr="0084509A" w:rsidRDefault="003C2B3A" w:rsidP="003C2B3A">
      <w:pPr>
        <w:pStyle w:val="Akapitzlist"/>
        <w:numPr>
          <w:ilvl w:val="0"/>
          <w:numId w:val="16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3C2B3A" w:rsidRPr="007F3CFE" w:rsidRDefault="003C2B3A" w:rsidP="003C2B3A">
      <w:pPr>
        <w:pStyle w:val="NormalnyWeb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3C2B3A" w:rsidRPr="00B15FD3" w:rsidRDefault="003C2B3A" w:rsidP="003C2B3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PODMIOTU UDOSTĘPNIAJĄCEGO ZASOBY</w:t>
      </w:r>
      <w:r w:rsidRPr="00EF7F7F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:rsidR="003C2B3A" w:rsidRPr="00F90528" w:rsidRDefault="003C2B3A" w:rsidP="003C2B3A">
      <w:pPr>
        <w:spacing w:after="120" w:line="360" w:lineRule="auto"/>
        <w:jc w:val="both"/>
        <w:rPr>
          <w:rFonts w:ascii="Arial" w:hAnsi="Arial" w:cs="Arial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polega w zakresie odpowiadającym ponad 10% wartości zamówienia. W przypadku więcej niż jednego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polega w zakresie odpowiadającym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3C2B3A" w:rsidRPr="00DE447D" w:rsidRDefault="003C2B3A" w:rsidP="003C2B3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 </w:t>
      </w:r>
      <w:r w:rsidRPr="00A22DCF">
        <w:rPr>
          <w:rFonts w:ascii="Arial" w:hAnsi="Arial" w:cs="Arial"/>
          <w:sz w:val="21"/>
          <w:szCs w:val="21"/>
        </w:rPr>
        <w:t>podmiotu</w:t>
      </w:r>
      <w:r>
        <w:rPr>
          <w:rFonts w:ascii="Arial" w:hAnsi="Arial" w:cs="Arial"/>
          <w:sz w:val="21"/>
          <w:szCs w:val="21"/>
        </w:rPr>
        <w:t xml:space="preserve"> udostępniającego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…….</w:t>
      </w:r>
      <w:r w:rsidRPr="00A22DCF">
        <w:rPr>
          <w:rFonts w:ascii="Arial" w:hAnsi="Arial" w:cs="Arial"/>
          <w:sz w:val="21"/>
          <w:szCs w:val="21"/>
        </w:rPr>
        <w:t>…</w:t>
      </w:r>
      <w:r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Pr="004511DC"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 w:rsidRPr="004511DC">
        <w:rPr>
          <w:rFonts w:ascii="Arial" w:hAnsi="Arial" w:cs="Arial"/>
          <w:sz w:val="21"/>
          <w:szCs w:val="21"/>
        </w:rPr>
        <w:t xml:space="preserve">co </w:t>
      </w:r>
      <w:r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:rsidR="003C2B3A" w:rsidRDefault="003C2B3A" w:rsidP="003C2B3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3C2B3A" w:rsidRPr="0072314D" w:rsidRDefault="003C2B3A" w:rsidP="003C2B3A">
      <w:pPr>
        <w:spacing w:after="120" w:line="360" w:lineRule="auto"/>
        <w:jc w:val="both"/>
        <w:rPr>
          <w:rFonts w:ascii="Arial" w:hAnsi="Arial" w:cs="Arial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3C2B3A" w:rsidRDefault="003C2B3A" w:rsidP="003C2B3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DOSTAWCY, NA KTÓREGO PRZYPADA PONAD 10% WARTOŚCI ZAMÓWIENIA:</w:t>
      </w:r>
    </w:p>
    <w:p w:rsidR="003C2B3A" w:rsidRPr="0072314D" w:rsidRDefault="003C2B3A" w:rsidP="003C2B3A">
      <w:pPr>
        <w:spacing w:after="120" w:line="360" w:lineRule="auto"/>
        <w:jc w:val="both"/>
        <w:rPr>
          <w:rFonts w:ascii="Arial" w:hAnsi="Arial" w:cs="Arial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3C2B3A" w:rsidRDefault="003C2B3A" w:rsidP="003C2B3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2B3A" w:rsidRDefault="003C2B3A" w:rsidP="003C2B3A">
      <w:pPr>
        <w:shd w:val="clear" w:color="auto" w:fill="BFBFBF"/>
        <w:spacing w:before="24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b/>
        </w:rPr>
      </w:pPr>
    </w:p>
    <w:p w:rsidR="003C2B3A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</w:rPr>
      </w:pPr>
    </w:p>
    <w:p w:rsidR="003C2B3A" w:rsidRPr="00E44F37" w:rsidRDefault="003C2B3A" w:rsidP="003C2B3A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3C2B3A" w:rsidRDefault="003C2B3A" w:rsidP="003C2B3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3C2B3A" w:rsidRPr="00AA336E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3C2B3A" w:rsidRPr="00A22DCF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3C2B3A" w:rsidRPr="00AA336E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:rsidR="002F4937" w:rsidRPr="00E15348" w:rsidRDefault="002F4937" w:rsidP="003C2B3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2F4937" w:rsidRPr="00E1534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498" w:rsidRDefault="00586498">
      <w:r>
        <w:separator/>
      </w:r>
    </w:p>
  </w:endnote>
  <w:endnote w:type="continuationSeparator" w:id="0">
    <w:p w:rsidR="00586498" w:rsidRDefault="0058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8649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31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31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498" w:rsidRDefault="00586498">
      <w:r>
        <w:separator/>
      </w:r>
    </w:p>
  </w:footnote>
  <w:footnote w:type="continuationSeparator" w:id="0">
    <w:p w:rsidR="00586498" w:rsidRDefault="00586498">
      <w:r>
        <w:continuationSeparator/>
      </w:r>
    </w:p>
  </w:footnote>
  <w:footnote w:id="1">
    <w:p w:rsidR="003C2B3A" w:rsidRPr="00B929A1" w:rsidRDefault="003C2B3A" w:rsidP="003C2B3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C2B3A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C2B3A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C2B3A" w:rsidRPr="00B929A1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C2B3A" w:rsidRPr="004E3F67" w:rsidRDefault="003C2B3A" w:rsidP="003C2B3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C2B3A" w:rsidRPr="00896587" w:rsidRDefault="003C2B3A" w:rsidP="003C2B3A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4E6"/>
    <w:rsid w:val="0000184A"/>
    <w:rsid w:val="00012997"/>
    <w:rsid w:val="000621A2"/>
    <w:rsid w:val="000719DC"/>
    <w:rsid w:val="00075CEC"/>
    <w:rsid w:val="000C3B34"/>
    <w:rsid w:val="000E0467"/>
    <w:rsid w:val="00106AC7"/>
    <w:rsid w:val="0010760D"/>
    <w:rsid w:val="00111985"/>
    <w:rsid w:val="00147532"/>
    <w:rsid w:val="001614BA"/>
    <w:rsid w:val="001812AA"/>
    <w:rsid w:val="00204613"/>
    <w:rsid w:val="002B1E07"/>
    <w:rsid w:val="002C2DE7"/>
    <w:rsid w:val="002D160C"/>
    <w:rsid w:val="002D3BDF"/>
    <w:rsid w:val="002F4937"/>
    <w:rsid w:val="003024A8"/>
    <w:rsid w:val="00307E5F"/>
    <w:rsid w:val="00312A4F"/>
    <w:rsid w:val="00336EEB"/>
    <w:rsid w:val="00360BC3"/>
    <w:rsid w:val="003C2B3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2E54"/>
    <w:rsid w:val="00503EA5"/>
    <w:rsid w:val="00533E9F"/>
    <w:rsid w:val="0056132E"/>
    <w:rsid w:val="00583ED5"/>
    <w:rsid w:val="00586498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237D"/>
    <w:rsid w:val="007F3C50"/>
    <w:rsid w:val="0080031A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24E6"/>
    <w:rsid w:val="00B87911"/>
    <w:rsid w:val="00BE6092"/>
    <w:rsid w:val="00C33407"/>
    <w:rsid w:val="00C37CD2"/>
    <w:rsid w:val="00C527C7"/>
    <w:rsid w:val="00C606B9"/>
    <w:rsid w:val="00C65401"/>
    <w:rsid w:val="00CB6204"/>
    <w:rsid w:val="00CC527A"/>
    <w:rsid w:val="00D13ED8"/>
    <w:rsid w:val="00D341B1"/>
    <w:rsid w:val="00D74F94"/>
    <w:rsid w:val="00D80C03"/>
    <w:rsid w:val="00DD482A"/>
    <w:rsid w:val="00DE0396"/>
    <w:rsid w:val="00DE0405"/>
    <w:rsid w:val="00DE252B"/>
    <w:rsid w:val="00E15348"/>
    <w:rsid w:val="00E37A20"/>
    <w:rsid w:val="00E82940"/>
    <w:rsid w:val="00EB5766"/>
    <w:rsid w:val="00EC667E"/>
    <w:rsid w:val="00F46593"/>
    <w:rsid w:val="00F568D6"/>
    <w:rsid w:val="00F70072"/>
    <w:rsid w:val="00FA617C"/>
    <w:rsid w:val="00FB492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FAE12B-3B0D-4BD1-A6FD-8CD6F90E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basedOn w:val="Normalny"/>
    <w:uiPriority w:val="34"/>
    <w:qFormat/>
    <w:rsid w:val="002F493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2F49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F493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C2B3A"/>
    <w:pPr>
      <w:spacing w:after="160" w:line="259" w:lineRule="auto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970B3-3FF2-48ED-93EB-807240258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821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4</cp:revision>
  <cp:lastPrinted>2022-05-09T07:12:00Z</cp:lastPrinted>
  <dcterms:created xsi:type="dcterms:W3CDTF">2022-05-10T12:02:00Z</dcterms:created>
  <dcterms:modified xsi:type="dcterms:W3CDTF">2022-05-10T12:20:00Z</dcterms:modified>
</cp:coreProperties>
</file>