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E15348" w:rsidRDefault="0000184A" w:rsidP="002F4937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E15348">
        <w:rPr>
          <w:rFonts w:ascii="Arial" w:hAnsi="Arial" w:cs="Arial"/>
          <w:sz w:val="24"/>
          <w:szCs w:val="24"/>
        </w:rPr>
        <w:t xml:space="preserve">Znak Sprawy: </w:t>
      </w:r>
      <w:r w:rsidR="008B1612" w:rsidRPr="008B1612">
        <w:rPr>
          <w:rFonts w:ascii="Arial" w:hAnsi="Arial" w:cs="Arial"/>
          <w:b/>
          <w:sz w:val="24"/>
          <w:szCs w:val="24"/>
        </w:rPr>
        <w:t>RK-NZ.261.18.2022.JP</w:t>
      </w:r>
    </w:p>
    <w:p w:rsidR="003C2B3A" w:rsidRDefault="003C2B3A" w:rsidP="003C2B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:rsidR="003C2B3A" w:rsidRDefault="003C2B3A" w:rsidP="003C2B3A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:rsidR="003C2B3A" w:rsidRDefault="003C2B3A" w:rsidP="003C2B3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C2B3A" w:rsidRDefault="003C2B3A" w:rsidP="003C2B3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:rsidR="003C2B3A" w:rsidRDefault="003C2B3A" w:rsidP="003C2B3A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:rsidR="003C2B3A" w:rsidRDefault="003C2B3A" w:rsidP="003C2B3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C2B3A" w:rsidRDefault="003C2B3A" w:rsidP="003C2B3A">
      <w:pPr>
        <w:rPr>
          <w:rFonts w:ascii="Arial" w:hAnsi="Arial" w:cs="Arial"/>
          <w:b/>
        </w:rPr>
      </w:pPr>
    </w:p>
    <w:p w:rsidR="003C2B3A" w:rsidRDefault="003C2B3A" w:rsidP="003C2B3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3C2B3A" w:rsidRPr="00710B9D" w:rsidRDefault="003C2B3A" w:rsidP="003C2B3A">
      <w:pPr>
        <w:spacing w:before="120" w:line="360" w:lineRule="auto"/>
        <w:jc w:val="center"/>
        <w:rPr>
          <w:rFonts w:ascii="Arial" w:hAnsi="Arial" w:cs="Arial"/>
          <w:b/>
          <w:caps/>
          <w:u w:val="single"/>
        </w:rPr>
      </w:pPr>
      <w:r w:rsidRPr="00710B9D">
        <w:rPr>
          <w:rFonts w:ascii="Arial" w:hAnsi="Arial" w:cs="Arial"/>
          <w:b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3C2B3A" w:rsidRDefault="003C2B3A" w:rsidP="003C2B3A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:rsidR="003C2B3A" w:rsidRDefault="003C2B3A" w:rsidP="003C2B3A">
      <w:pPr>
        <w:spacing w:before="24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957734" w:rsidRPr="00957734">
        <w:rPr>
          <w:rFonts w:ascii="Arial" w:hAnsi="Arial" w:cs="Arial"/>
          <w:b/>
          <w:bCs/>
          <w:sz w:val="24"/>
          <w:szCs w:val="24"/>
        </w:rPr>
        <w:t xml:space="preserve"> </w:t>
      </w:r>
      <w:r w:rsidR="00957734" w:rsidRPr="005727CE">
        <w:rPr>
          <w:rFonts w:ascii="Arial" w:hAnsi="Arial" w:cs="Arial"/>
          <w:b/>
          <w:bCs/>
          <w:sz w:val="24"/>
          <w:szCs w:val="24"/>
        </w:rPr>
        <w:t>Dostawa sprzętu komputerowego dla jednostek organizacyjnych Politechniki Częstochowskiej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C2B3A" w:rsidRDefault="003C2B3A" w:rsidP="003C2B3A">
      <w:pPr>
        <w:shd w:val="clear" w:color="auto" w:fill="BFBFBF"/>
        <w:spacing w:before="36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C2B3A" w:rsidRPr="0084509A" w:rsidRDefault="003C2B3A" w:rsidP="003C2B3A">
      <w:pPr>
        <w:pStyle w:val="Akapitzlist"/>
        <w:numPr>
          <w:ilvl w:val="0"/>
          <w:numId w:val="16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3C2B3A" w:rsidRPr="007F3CFE" w:rsidRDefault="003C2B3A" w:rsidP="003C2B3A">
      <w:pPr>
        <w:pStyle w:val="NormalnyWeb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3C2B3A" w:rsidRPr="00B15FD3" w:rsidRDefault="003C2B3A" w:rsidP="003C2B3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PODMIOTU UDOSTĘPNIAJĄCEGO ZASOBY</w:t>
      </w:r>
      <w:r w:rsidRPr="00EF7F7F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:rsidR="003C2B3A" w:rsidRPr="00F90528" w:rsidRDefault="003C2B3A" w:rsidP="003C2B3A">
      <w:pPr>
        <w:spacing w:after="120" w:line="360" w:lineRule="auto"/>
        <w:jc w:val="both"/>
        <w:rPr>
          <w:rFonts w:ascii="Arial" w:hAnsi="Arial" w:cs="Arial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zamówienia. W przypadku więcej niż jednego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3C2B3A" w:rsidRPr="00DE447D" w:rsidRDefault="003C2B3A" w:rsidP="003C2B3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 </w:t>
      </w:r>
      <w:r w:rsidRPr="00A22DCF">
        <w:rPr>
          <w:rFonts w:ascii="Arial" w:hAnsi="Arial" w:cs="Arial"/>
          <w:sz w:val="21"/>
          <w:szCs w:val="21"/>
        </w:rPr>
        <w:t>podmiotu</w:t>
      </w:r>
      <w:r>
        <w:rPr>
          <w:rFonts w:ascii="Arial" w:hAnsi="Arial" w:cs="Arial"/>
          <w:sz w:val="21"/>
          <w:szCs w:val="21"/>
        </w:rPr>
        <w:t xml:space="preserve"> udostępniającego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…….</w:t>
      </w:r>
      <w:r w:rsidRPr="00A22DCF">
        <w:rPr>
          <w:rFonts w:ascii="Arial" w:hAnsi="Arial" w:cs="Arial"/>
          <w:sz w:val="21"/>
          <w:szCs w:val="21"/>
        </w:rPr>
        <w:t>…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Pr="004511DC"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 w:rsidRPr="004511DC">
        <w:rPr>
          <w:rFonts w:ascii="Arial" w:hAnsi="Arial" w:cs="Arial"/>
          <w:sz w:val="21"/>
          <w:szCs w:val="21"/>
        </w:rPr>
        <w:t xml:space="preserve">co </w:t>
      </w:r>
      <w:r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:rsidR="003C2B3A" w:rsidRDefault="003C2B3A" w:rsidP="003C2B3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3C2B3A" w:rsidRPr="0072314D" w:rsidRDefault="003C2B3A" w:rsidP="003C2B3A">
      <w:pPr>
        <w:spacing w:after="120" w:line="360" w:lineRule="auto"/>
        <w:jc w:val="both"/>
        <w:rPr>
          <w:rFonts w:ascii="Arial" w:hAnsi="Arial" w:cs="Arial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3C2B3A" w:rsidRDefault="003C2B3A" w:rsidP="003C2B3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:rsidR="003C2B3A" w:rsidRPr="0072314D" w:rsidRDefault="003C2B3A" w:rsidP="003C2B3A">
      <w:pPr>
        <w:spacing w:after="120" w:line="360" w:lineRule="auto"/>
        <w:jc w:val="both"/>
        <w:rPr>
          <w:rFonts w:ascii="Arial" w:hAnsi="Arial" w:cs="Arial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3C2B3A" w:rsidRDefault="003C2B3A" w:rsidP="003C2B3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2B3A" w:rsidRDefault="003C2B3A" w:rsidP="003C2B3A">
      <w:pPr>
        <w:shd w:val="clear" w:color="auto" w:fill="BFBFBF"/>
        <w:spacing w:before="24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b/>
        </w:rPr>
      </w:pP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</w:rPr>
      </w:pPr>
    </w:p>
    <w:p w:rsidR="003C2B3A" w:rsidRPr="00E44F37" w:rsidRDefault="003C2B3A" w:rsidP="003C2B3A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3C2B3A" w:rsidRDefault="003C2B3A" w:rsidP="003C2B3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3C2B3A" w:rsidRPr="00AA336E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3C2B3A" w:rsidRPr="00A22DCF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3C2B3A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3C2B3A" w:rsidRPr="00AA336E" w:rsidRDefault="003C2B3A" w:rsidP="003C2B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:rsidR="002F4937" w:rsidRPr="00E15348" w:rsidRDefault="002F4937" w:rsidP="003C2B3A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2F4937" w:rsidRPr="00E1534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1A0" w:rsidRDefault="007641A0">
      <w:r>
        <w:separator/>
      </w:r>
    </w:p>
  </w:endnote>
  <w:endnote w:type="continuationSeparator" w:id="0">
    <w:p w:rsidR="007641A0" w:rsidRDefault="00764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641A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7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73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1A0" w:rsidRDefault="007641A0">
      <w:r>
        <w:separator/>
      </w:r>
    </w:p>
  </w:footnote>
  <w:footnote w:type="continuationSeparator" w:id="0">
    <w:p w:rsidR="007641A0" w:rsidRDefault="007641A0">
      <w:r>
        <w:continuationSeparator/>
      </w:r>
    </w:p>
  </w:footnote>
  <w:footnote w:id="1">
    <w:p w:rsidR="003C2B3A" w:rsidRPr="00B929A1" w:rsidRDefault="003C2B3A" w:rsidP="003C2B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C2B3A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C2B3A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C2B3A" w:rsidRPr="00B929A1" w:rsidRDefault="003C2B3A" w:rsidP="003C2B3A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C2B3A" w:rsidRPr="004E3F67" w:rsidRDefault="003C2B3A" w:rsidP="003C2B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C2B3A" w:rsidRPr="00A82964" w:rsidRDefault="003C2B3A" w:rsidP="003C2B3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C2B3A" w:rsidRPr="00896587" w:rsidRDefault="003C2B3A" w:rsidP="003C2B3A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4E6"/>
    <w:rsid w:val="0000184A"/>
    <w:rsid w:val="00012997"/>
    <w:rsid w:val="000621A2"/>
    <w:rsid w:val="000719DC"/>
    <w:rsid w:val="00075CEC"/>
    <w:rsid w:val="000C3B34"/>
    <w:rsid w:val="000E0467"/>
    <w:rsid w:val="00106AC7"/>
    <w:rsid w:val="0010760D"/>
    <w:rsid w:val="00111985"/>
    <w:rsid w:val="00147532"/>
    <w:rsid w:val="001614BA"/>
    <w:rsid w:val="001812AA"/>
    <w:rsid w:val="00204613"/>
    <w:rsid w:val="002B1E07"/>
    <w:rsid w:val="002C2DE7"/>
    <w:rsid w:val="002D160C"/>
    <w:rsid w:val="002D3BDF"/>
    <w:rsid w:val="002F4937"/>
    <w:rsid w:val="003024A8"/>
    <w:rsid w:val="00307E5F"/>
    <w:rsid w:val="00312A4F"/>
    <w:rsid w:val="00336EEB"/>
    <w:rsid w:val="00360BC3"/>
    <w:rsid w:val="003C2B3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2E54"/>
    <w:rsid w:val="00503EA5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41A0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612"/>
    <w:rsid w:val="008B3C7B"/>
    <w:rsid w:val="008C2CBF"/>
    <w:rsid w:val="008D4CAF"/>
    <w:rsid w:val="008E370F"/>
    <w:rsid w:val="00952336"/>
    <w:rsid w:val="00957734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24E6"/>
    <w:rsid w:val="00B87911"/>
    <w:rsid w:val="00BE6092"/>
    <w:rsid w:val="00C33407"/>
    <w:rsid w:val="00C37CD2"/>
    <w:rsid w:val="00C527C7"/>
    <w:rsid w:val="00C606B9"/>
    <w:rsid w:val="00C65401"/>
    <w:rsid w:val="00CB6204"/>
    <w:rsid w:val="00CC527A"/>
    <w:rsid w:val="00D13ED8"/>
    <w:rsid w:val="00D341B1"/>
    <w:rsid w:val="00D74F94"/>
    <w:rsid w:val="00D80C03"/>
    <w:rsid w:val="00DD482A"/>
    <w:rsid w:val="00DE0396"/>
    <w:rsid w:val="00DE0405"/>
    <w:rsid w:val="00DE252B"/>
    <w:rsid w:val="00E15348"/>
    <w:rsid w:val="00E37A20"/>
    <w:rsid w:val="00E82940"/>
    <w:rsid w:val="00EB5766"/>
    <w:rsid w:val="00EC667E"/>
    <w:rsid w:val="00F46593"/>
    <w:rsid w:val="00F568D6"/>
    <w:rsid w:val="00F70072"/>
    <w:rsid w:val="00F74BD1"/>
    <w:rsid w:val="00FA617C"/>
    <w:rsid w:val="00FB492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FAE12B-3B0D-4BD1-A6FD-8CD6F90E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basedOn w:val="Normalny"/>
    <w:uiPriority w:val="34"/>
    <w:qFormat/>
    <w:rsid w:val="002F493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F49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F493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2B3A"/>
    <w:pPr>
      <w:spacing w:after="160" w:line="259" w:lineRule="auto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90751-AC48-4185-B240-61628F137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4</cp:revision>
  <cp:lastPrinted>2022-05-09T07:12:00Z</cp:lastPrinted>
  <dcterms:created xsi:type="dcterms:W3CDTF">2022-05-10T12:06:00Z</dcterms:created>
  <dcterms:modified xsi:type="dcterms:W3CDTF">2022-05-10T12:07:00Z</dcterms:modified>
</cp:coreProperties>
</file>