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RK-NZ.262.13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4FD02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2022-05-05T12:01:00Z</cp:lastPrinted>
  <dcterms:created xsi:type="dcterms:W3CDTF">2022-05-05T12:01:00Z</dcterms:created>
  <dcterms:modified xsi:type="dcterms:W3CDTF">2022-05-05T12:01:00Z</dcterms:modified>
</cp:coreProperties>
</file>