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9F6751" w:rsidRDefault="00D542E3" w:rsidP="009F6751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.45pt;width:184.5pt;height:98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9F6751">
        <w:rPr>
          <w:rFonts w:cs="Arial"/>
          <w:b w:val="0"/>
          <w:bCs/>
          <w:sz w:val="24"/>
          <w:szCs w:val="24"/>
        </w:rPr>
        <w:t xml:space="preserve">Załącznik nr </w:t>
      </w:r>
      <w:r w:rsidR="008E473B" w:rsidRPr="009F6751">
        <w:rPr>
          <w:rFonts w:cs="Arial"/>
          <w:b w:val="0"/>
          <w:bCs/>
          <w:sz w:val="24"/>
          <w:szCs w:val="24"/>
        </w:rPr>
        <w:t>3</w:t>
      </w:r>
      <w:r w:rsidR="00F83B51" w:rsidRPr="009F6751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9F6751" w:rsidRDefault="00821C80" w:rsidP="009F6751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F6751" w:rsidRDefault="00821C80" w:rsidP="009F6751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F6751" w:rsidRDefault="00821C80" w:rsidP="009F6751">
      <w:pPr>
        <w:spacing w:line="360" w:lineRule="auto"/>
        <w:rPr>
          <w:rFonts w:ascii="Arial" w:hAnsi="Arial" w:cs="Arial"/>
          <w:sz w:val="24"/>
          <w:szCs w:val="24"/>
        </w:rPr>
      </w:pPr>
    </w:p>
    <w:p w:rsidR="009F6751" w:rsidRDefault="009F6751" w:rsidP="009F6751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F6751" w:rsidRDefault="00150D7E" w:rsidP="009F6751">
      <w:pPr>
        <w:spacing w:line="360" w:lineRule="auto"/>
        <w:rPr>
          <w:rFonts w:ascii="Arial" w:hAnsi="Arial" w:cs="Arial"/>
          <w:sz w:val="24"/>
          <w:szCs w:val="24"/>
        </w:rPr>
      </w:pPr>
      <w:r w:rsidRPr="009F6751">
        <w:rPr>
          <w:rFonts w:ascii="Arial" w:hAnsi="Arial" w:cs="Arial"/>
          <w:sz w:val="24"/>
          <w:szCs w:val="24"/>
        </w:rPr>
        <w:t xml:space="preserve">Znak sprawy: </w:t>
      </w:r>
      <w:r w:rsidR="008E473B" w:rsidRPr="009F6751">
        <w:rPr>
          <w:rFonts w:ascii="Arial" w:hAnsi="Arial" w:cs="Arial"/>
          <w:sz w:val="24"/>
          <w:szCs w:val="24"/>
        </w:rPr>
        <w:t>RK-NZ.262.11.2022.MT</w:t>
      </w:r>
    </w:p>
    <w:p w:rsidR="00821C80" w:rsidRPr="009F6751" w:rsidRDefault="0060654D" w:rsidP="009F6751">
      <w:pPr>
        <w:pStyle w:val="Nagwek4"/>
        <w:rPr>
          <w:rFonts w:cs="Arial"/>
          <w:spacing w:val="30"/>
          <w:szCs w:val="24"/>
        </w:rPr>
      </w:pPr>
      <w:r w:rsidRPr="009F6751">
        <w:rPr>
          <w:rFonts w:cs="Arial"/>
          <w:spacing w:val="30"/>
          <w:szCs w:val="24"/>
        </w:rPr>
        <w:t>WYKAZ OSÓB</w:t>
      </w:r>
    </w:p>
    <w:p w:rsidR="00821C80" w:rsidRPr="009F6751" w:rsidRDefault="00F83B51" w:rsidP="009F675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F6751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9F6751">
        <w:rPr>
          <w:rFonts w:ascii="Arial" w:hAnsi="Arial" w:cs="Arial"/>
          <w:szCs w:val="24"/>
        </w:rPr>
        <w:t>.</w:t>
      </w:r>
    </w:p>
    <w:p w:rsidR="00150D7E" w:rsidRPr="009F6751" w:rsidRDefault="00150D7E" w:rsidP="009F6751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9F6751" w:rsidRDefault="00150D7E" w:rsidP="009F67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751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8E473B" w:rsidRPr="009F6751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8E473B" w:rsidRPr="009F6751">
        <w:rPr>
          <w:rFonts w:ascii="Arial" w:hAnsi="Arial" w:cs="Arial"/>
          <w:b/>
          <w:sz w:val="24"/>
          <w:szCs w:val="24"/>
        </w:rPr>
        <w:t>Pzp</w:t>
      </w:r>
      <w:proofErr w:type="spellEnd"/>
      <w:r w:rsidRPr="009F675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F6751">
        <w:rPr>
          <w:rFonts w:ascii="Arial" w:hAnsi="Arial" w:cs="Arial"/>
          <w:sz w:val="24"/>
          <w:szCs w:val="24"/>
        </w:rPr>
        <w:t>na:</w:t>
      </w:r>
    </w:p>
    <w:p w:rsidR="00150D7E" w:rsidRPr="009F6751" w:rsidRDefault="008E473B" w:rsidP="009F67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751">
        <w:rPr>
          <w:rFonts w:ascii="Arial" w:hAnsi="Arial" w:cs="Arial"/>
          <w:b/>
          <w:sz w:val="24"/>
          <w:szCs w:val="24"/>
        </w:rPr>
        <w:t xml:space="preserve">Przeprowadzenie certyfikowanego szkolenia:  Warsztaty tworzenia </w:t>
      </w:r>
      <w:proofErr w:type="spellStart"/>
      <w:r w:rsidRPr="009F6751">
        <w:rPr>
          <w:rFonts w:ascii="Arial" w:hAnsi="Arial" w:cs="Arial"/>
          <w:b/>
          <w:sz w:val="24"/>
          <w:szCs w:val="24"/>
        </w:rPr>
        <w:t>audiodeskrypcji</w:t>
      </w:r>
      <w:proofErr w:type="spellEnd"/>
      <w:r w:rsidRPr="009F6751">
        <w:rPr>
          <w:rFonts w:ascii="Arial" w:hAnsi="Arial" w:cs="Arial"/>
          <w:b/>
          <w:sz w:val="24"/>
          <w:szCs w:val="24"/>
        </w:rPr>
        <w:t xml:space="preserve"> w materiałach audiowizualnych w ramach projektu "Politechnika Częstochowska Uczelnią Dostępną"</w:t>
      </w:r>
    </w:p>
    <w:p w:rsidR="00150D7E" w:rsidRPr="009F6751" w:rsidRDefault="00150D7E" w:rsidP="009F67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9F6751" w:rsidRDefault="00150D7E" w:rsidP="009F675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F6751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9F6751" w:rsidRDefault="0060654D" w:rsidP="009F6751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9F67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9F6751" w:rsidRDefault="00F83B51" w:rsidP="009F675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9F6751" w:rsidRDefault="00F83B51" w:rsidP="009F675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9F6751" w:rsidRDefault="00F83B51" w:rsidP="009F675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9F6751" w:rsidRDefault="00F83B51" w:rsidP="009F675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Doświadczenie</w:t>
            </w:r>
          </w:p>
          <w:p w:rsidR="00F83B51" w:rsidRPr="00D542E3" w:rsidRDefault="00D542E3" w:rsidP="009F675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D542E3">
              <w:rPr>
                <w:rFonts w:ascii="Arial" w:hAnsi="Arial" w:cs="Arial"/>
                <w:b/>
                <w:i/>
                <w:sz w:val="22"/>
                <w:szCs w:val="22"/>
              </w:rPr>
              <w:t>(należy podać ilość lat oraz ilość godzin  przeprowadzonych szkoleń)</w:t>
            </w:r>
            <w:r w:rsidR="00F83B51" w:rsidRPr="00D542E3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F83B51" w:rsidRPr="009F6751" w:rsidRDefault="00F83B51" w:rsidP="009F675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9F6751" w:rsidRDefault="00F83B51" w:rsidP="009F675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9F6751" w:rsidRDefault="00F83B51" w:rsidP="009F675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751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9F67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9F67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9F67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9F6751" w:rsidRDefault="00F83B51" w:rsidP="009F675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9F6751" w:rsidRDefault="00AA594F" w:rsidP="009F6751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9F6751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9F6751">
        <w:rPr>
          <w:rFonts w:ascii="Arial" w:hAnsi="Arial" w:cs="Arial"/>
          <w:sz w:val="24"/>
          <w:szCs w:val="24"/>
        </w:rPr>
        <w:tab/>
      </w:r>
      <w:r w:rsidRPr="009F6751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821C80" w:rsidRPr="009F6751" w:rsidRDefault="00821C80" w:rsidP="009F6751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9F6751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9F6751" w:rsidSect="009F675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494" w:rsidRDefault="00216494">
      <w:r>
        <w:separator/>
      </w:r>
    </w:p>
  </w:endnote>
  <w:endnote w:type="continuationSeparator" w:id="0">
    <w:p w:rsidR="00216494" w:rsidRDefault="0021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51" w:rsidRDefault="00D542E3" w:rsidP="009F6751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9F6751" w:rsidRPr="008F758E" w:rsidRDefault="009F6751" w:rsidP="009F675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9F6751" w:rsidRPr="00E54C33" w:rsidRDefault="00D542E3" w:rsidP="009F6751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9F6751" w:rsidRPr="00E54C33">
      <w:rPr>
        <w:rFonts w:ascii="Roboto" w:hAnsi="Roboto"/>
        <w:szCs w:val="24"/>
      </w:rPr>
      <w:t xml:space="preserve">ul. Gen. J.H. Dąbrowskiego 69, 42-201 Częstochowa, </w:t>
    </w:r>
  </w:p>
  <w:p w:rsidR="009F6751" w:rsidRPr="00E54C33" w:rsidRDefault="009F6751" w:rsidP="009F6751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9F6751" w:rsidRPr="00E54C33" w:rsidRDefault="00D542E3" w:rsidP="009F6751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9F6751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1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9F6751" w:rsidRDefault="009F6751" w:rsidP="009F6751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F6751" w:rsidRPr="00B44D15" w:rsidRDefault="009F6751" w:rsidP="009F6751">
    <w:pPr>
      <w:pStyle w:val="Bezodstpw"/>
      <w:rPr>
        <w:rFonts w:ascii="Roboto" w:hAnsi="Roboto"/>
        <w:b/>
        <w:color w:val="00B6ED"/>
        <w:sz w:val="24"/>
        <w:szCs w:val="24"/>
      </w:rPr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542E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542E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64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494" w:rsidRDefault="00216494">
      <w:r>
        <w:separator/>
      </w:r>
    </w:p>
  </w:footnote>
  <w:footnote w:type="continuationSeparator" w:id="0">
    <w:p w:rsidR="00216494" w:rsidRDefault="00216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751" w:rsidRPr="009F6751" w:rsidRDefault="00D542E3" w:rsidP="009F6751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9F6751" w:rsidRPr="009F6751">
      <w:rPr>
        <w:rFonts w:ascii="Roboto" w:hAnsi="Roboto"/>
        <w:noProof/>
        <w:sz w:val="22"/>
        <w:szCs w:val="22"/>
      </w:rPr>
      <w:t xml:space="preserve"> </w:t>
    </w:r>
    <w:r w:rsidR="009F6751" w:rsidRPr="009F6751">
      <w:rPr>
        <w:rFonts w:ascii="Roboto" w:hAnsi="Roboto"/>
        <w:noProof/>
        <w:sz w:val="22"/>
        <w:szCs w:val="22"/>
      </w:rPr>
      <w:tab/>
    </w:r>
    <w:r w:rsidR="009F6751" w:rsidRPr="009F6751">
      <w:rPr>
        <w:rFonts w:ascii="Roboto" w:hAnsi="Roboto"/>
        <w:noProof/>
        <w:sz w:val="22"/>
        <w:szCs w:val="22"/>
      </w:rPr>
      <w:tab/>
    </w:r>
    <w:r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8E473B" w:rsidRDefault="008E47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494"/>
    <w:rsid w:val="00150D7E"/>
    <w:rsid w:val="00167DCC"/>
    <w:rsid w:val="00216494"/>
    <w:rsid w:val="004E070D"/>
    <w:rsid w:val="0060654D"/>
    <w:rsid w:val="007064BA"/>
    <w:rsid w:val="00771188"/>
    <w:rsid w:val="00821C80"/>
    <w:rsid w:val="008E473B"/>
    <w:rsid w:val="00936CFB"/>
    <w:rsid w:val="00980415"/>
    <w:rsid w:val="009C437A"/>
    <w:rsid w:val="009F6751"/>
    <w:rsid w:val="00AA594F"/>
    <w:rsid w:val="00B11EA3"/>
    <w:rsid w:val="00B41A5F"/>
    <w:rsid w:val="00B551AF"/>
    <w:rsid w:val="00D52F5E"/>
    <w:rsid w:val="00D542E3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8935428-FD9C-4B72-9525-E6A11550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Bezodstpw">
    <w:name w:val="No Spacing"/>
    <w:uiPriority w:val="1"/>
    <w:qFormat/>
    <w:rsid w:val="009F6751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9F675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149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2022-04-21T11:45:00Z</dcterms:created>
  <dcterms:modified xsi:type="dcterms:W3CDTF">2022-04-21T11:45:00Z</dcterms:modified>
</cp:coreProperties>
</file>