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05F43" w:rsidRPr="00E05F43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05F43" w:rsidRPr="00E05F43">
        <w:rPr>
          <w:rFonts w:ascii="Arial" w:hAnsi="Arial" w:cs="Arial"/>
          <w:b/>
          <w:sz w:val="24"/>
          <w:szCs w:val="24"/>
        </w:rPr>
        <w:t>RK-NZ.261.19.2022.AR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05F43" w:rsidRPr="00E05F43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05F43" w:rsidRPr="00E05F43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E05F43" w:rsidRPr="00E05F43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05F43" w:rsidRPr="00E05F43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E05F43" w:rsidRPr="00E05F43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05F43" w:rsidRPr="0012157F" w:rsidTr="00274A58">
        <w:tc>
          <w:tcPr>
            <w:tcW w:w="9212" w:type="dxa"/>
            <w:shd w:val="clear" w:color="auto" w:fill="D9D9D9"/>
          </w:tcPr>
          <w:p w:rsidR="00E05F43" w:rsidRPr="0012157F" w:rsidRDefault="00E05F43" w:rsidP="00274A58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05F43" w:rsidRPr="0012157F" w:rsidRDefault="00E05F43" w:rsidP="00274A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05F4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05F4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05F43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05F43" w:rsidRPr="0012157F" w:rsidRDefault="00E05F43" w:rsidP="00274A5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E05F43" w:rsidRPr="0012157F" w:rsidRDefault="00E05F43" w:rsidP="00274A5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E05F43" w:rsidRPr="00E05F43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E05F43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05F43">
        <w:rPr>
          <w:rFonts w:ascii="Arial" w:hAnsi="Arial" w:cs="Arial"/>
          <w:b/>
          <w:sz w:val="24"/>
          <w:szCs w:val="24"/>
        </w:rPr>
        <w:t>Dostawa projektorów i ekranów projekcyjnych ręcznych dla jednostek organizacyjnych Politechniki Częstochowskiej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557B99" w:rsidRDefault="00023477" w:rsidP="00557B9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4F5FEF" w:rsidRDefault="00023477" w:rsidP="00557B99">
      <w:pPr>
        <w:spacing w:after="0" w:line="276" w:lineRule="auto"/>
        <w:ind w:left="6372" w:firstLine="708"/>
        <w:jc w:val="both"/>
        <w:rPr>
          <w:rFonts w:ascii="Arial" w:hAnsi="Arial" w:cs="Arial"/>
          <w:i/>
          <w:sz w:val="24"/>
          <w:szCs w:val="24"/>
        </w:rPr>
      </w:pPr>
      <w:r w:rsidRPr="004F5FEF">
        <w:rPr>
          <w:rFonts w:ascii="Arial" w:hAnsi="Arial" w:cs="Arial"/>
          <w:i/>
          <w:sz w:val="24"/>
          <w:szCs w:val="24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4F5FE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4F5FEF">
        <w:rPr>
          <w:rFonts w:ascii="Arial" w:hAnsi="Arial" w:cs="Arial"/>
          <w:i/>
          <w:sz w:val="24"/>
          <w:szCs w:val="24"/>
        </w:rPr>
        <w:t>(podpis)</w:t>
      </w:r>
    </w:p>
    <w:p w:rsidR="00555B84" w:rsidRDefault="00555B84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5B84" w:rsidRDefault="00555B84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5B84" w:rsidRDefault="00555B84" w:rsidP="00555B84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555B84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555B84" w:rsidRPr="00555B84" w:rsidRDefault="00555B84" w:rsidP="00555B84">
      <w:pPr>
        <w:jc w:val="both"/>
        <w:rPr>
          <w:rFonts w:ascii="Arial" w:hAnsi="Arial" w:cs="Arial"/>
          <w:sz w:val="24"/>
          <w:szCs w:val="24"/>
        </w:rPr>
      </w:pPr>
    </w:p>
    <w:p w:rsidR="00555B84" w:rsidRPr="00555B84" w:rsidRDefault="00555B84" w:rsidP="00555B84">
      <w:pPr>
        <w:rPr>
          <w:rFonts w:ascii="Arial" w:hAnsi="Arial" w:cs="Arial"/>
          <w:sz w:val="24"/>
          <w:szCs w:val="24"/>
        </w:rPr>
      </w:pPr>
      <w:r w:rsidRPr="00555B84">
        <w:rPr>
          <w:rFonts w:ascii="Arial" w:hAnsi="Arial" w:cs="Arial"/>
          <w:sz w:val="24"/>
          <w:szCs w:val="24"/>
        </w:rPr>
        <w:t xml:space="preserve">……….……. (miejscowość), dnia ………….……. r. </w:t>
      </w:r>
    </w:p>
    <w:p w:rsidR="004F5FEF" w:rsidRDefault="00555B84" w:rsidP="00555B84">
      <w:pPr>
        <w:jc w:val="right"/>
        <w:rPr>
          <w:rFonts w:ascii="Arial" w:hAnsi="Arial" w:cs="Arial"/>
          <w:sz w:val="24"/>
          <w:szCs w:val="24"/>
        </w:rPr>
      </w:pPr>
      <w:r w:rsidRPr="00555B8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</w:p>
    <w:p w:rsidR="00555B84" w:rsidRPr="00555B84" w:rsidRDefault="004F5FEF" w:rsidP="004F5FE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555B84" w:rsidRPr="00555B84">
        <w:rPr>
          <w:rFonts w:ascii="Arial" w:hAnsi="Arial" w:cs="Arial"/>
          <w:sz w:val="24"/>
          <w:szCs w:val="24"/>
        </w:rPr>
        <w:t>(podpis)</w:t>
      </w:r>
    </w:p>
    <w:bookmarkEnd w:id="0"/>
    <w:p w:rsidR="00555B84" w:rsidRPr="00555B84" w:rsidRDefault="00555B84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5B84" w:rsidRDefault="00555B84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5B84" w:rsidRPr="0012157F" w:rsidRDefault="00555B84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557B99" w:rsidRDefault="00557B99" w:rsidP="00512A1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7B99" w:rsidRDefault="00557B99" w:rsidP="00512A1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4F88" w:rsidRPr="004F5FEF" w:rsidRDefault="00557B99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4F5FEF">
        <w:rPr>
          <w:rFonts w:ascii="Arial" w:hAnsi="Arial" w:cs="Arial"/>
          <w:i/>
          <w:sz w:val="24"/>
          <w:szCs w:val="24"/>
        </w:rPr>
        <w:t xml:space="preserve"> </w:t>
      </w:r>
      <w:r w:rsidR="00FE4E2B" w:rsidRPr="004F5FEF">
        <w:rPr>
          <w:rFonts w:ascii="Arial" w:hAnsi="Arial" w:cs="Arial"/>
          <w:i/>
          <w:sz w:val="24"/>
          <w:szCs w:val="24"/>
        </w:rPr>
        <w:t>(podpis)</w:t>
      </w:r>
    </w:p>
    <w:sectPr w:rsidR="00484F88" w:rsidRPr="004F5FE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88E" w:rsidRDefault="0055688E" w:rsidP="0038231F">
      <w:pPr>
        <w:spacing w:after="0" w:line="240" w:lineRule="auto"/>
      </w:pPr>
      <w:r>
        <w:separator/>
      </w:r>
    </w:p>
  </w:endnote>
  <w:endnote w:type="continuationSeparator" w:id="0">
    <w:p w:rsidR="0055688E" w:rsidRDefault="005568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F43" w:rsidRDefault="00E05F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5FE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5F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F43" w:rsidRDefault="00E05F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88E" w:rsidRDefault="0055688E" w:rsidP="0038231F">
      <w:pPr>
        <w:spacing w:after="0" w:line="240" w:lineRule="auto"/>
      </w:pPr>
      <w:r>
        <w:separator/>
      </w:r>
    </w:p>
  </w:footnote>
  <w:footnote w:type="continuationSeparator" w:id="0">
    <w:p w:rsidR="0055688E" w:rsidRDefault="005568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F43" w:rsidRDefault="00E05F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F43" w:rsidRDefault="00E05F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F43" w:rsidRDefault="00E05F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88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FEF"/>
    <w:rsid w:val="005103B9"/>
    <w:rsid w:val="00512A1E"/>
    <w:rsid w:val="00520174"/>
    <w:rsid w:val="005434B3"/>
    <w:rsid w:val="00555B84"/>
    <w:rsid w:val="0055688E"/>
    <w:rsid w:val="00557B99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F43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837410"/>
  <w15:docId w15:val="{43F4DF84-C3A9-4BF4-A041-A4022627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35344-E903-4594-8CE9-36E36291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Maria Taranek-Totoś</cp:lastModifiedBy>
  <cp:revision>2</cp:revision>
  <cp:lastPrinted>2022-04-28T11:19:00Z</cp:lastPrinted>
  <dcterms:created xsi:type="dcterms:W3CDTF">2022-04-29T09:55:00Z</dcterms:created>
  <dcterms:modified xsi:type="dcterms:W3CDTF">2022-04-29T09:55:00Z</dcterms:modified>
</cp:coreProperties>
</file>