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81651" w:rsidRPr="00A81651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81651" w:rsidRPr="00A81651">
        <w:rPr>
          <w:rFonts w:ascii="Arial" w:hAnsi="Arial" w:cs="Arial"/>
          <w:b/>
          <w:sz w:val="24"/>
          <w:szCs w:val="24"/>
        </w:rPr>
        <w:t>RK-NZ.262.5.2022.JP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1651" w:rsidRPr="004B1027" w:rsidTr="00E04F6E">
        <w:tc>
          <w:tcPr>
            <w:tcW w:w="9104" w:type="dxa"/>
            <w:shd w:val="clear" w:color="auto" w:fill="D9D9D9"/>
          </w:tcPr>
          <w:p w:rsidR="00A81651" w:rsidRPr="004B1027" w:rsidRDefault="00A81651" w:rsidP="00E04F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81651" w:rsidRPr="004B1027" w:rsidRDefault="00A81651" w:rsidP="00E04F6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81651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A81651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A81651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81651" w:rsidRPr="004B1027" w:rsidRDefault="00A81651" w:rsidP="00E04F6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81651" w:rsidRPr="004B1027" w:rsidRDefault="00A81651" w:rsidP="00E04F6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A8165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81651">
        <w:rPr>
          <w:rFonts w:ascii="Arial" w:hAnsi="Arial" w:cs="Arial"/>
          <w:b/>
          <w:sz w:val="24"/>
          <w:szCs w:val="24"/>
        </w:rPr>
        <w:t xml:space="preserve">Dostawa, instalacja, wdrożenie i integracja Zintegrowanego Informatycznego Systemu Bibliotecznego w Bibliotece Głównej </w:t>
      </w:r>
      <w:proofErr w:type="spellStart"/>
      <w:r w:rsidRPr="00A81651">
        <w:rPr>
          <w:rFonts w:ascii="Arial" w:hAnsi="Arial" w:cs="Arial"/>
          <w:b/>
          <w:sz w:val="24"/>
          <w:szCs w:val="24"/>
        </w:rPr>
        <w:t>PCz</w:t>
      </w:r>
      <w:proofErr w:type="spellEnd"/>
      <w:r w:rsidRPr="00A81651">
        <w:rPr>
          <w:rFonts w:ascii="Arial" w:hAnsi="Arial" w:cs="Arial"/>
          <w:b/>
          <w:sz w:val="24"/>
          <w:szCs w:val="24"/>
        </w:rPr>
        <w:t xml:space="preserve"> dostosowanego do potrzeb </w:t>
      </w:r>
      <w:proofErr w:type="spellStart"/>
      <w:r w:rsidRPr="00A81651">
        <w:rPr>
          <w:rFonts w:ascii="Arial" w:hAnsi="Arial" w:cs="Arial"/>
          <w:b/>
          <w:sz w:val="24"/>
          <w:szCs w:val="24"/>
        </w:rPr>
        <w:t>OzN</w:t>
      </w:r>
      <w:proofErr w:type="spellEnd"/>
      <w:r w:rsidRPr="00A81651">
        <w:rPr>
          <w:rFonts w:ascii="Arial" w:hAnsi="Arial" w:cs="Arial"/>
          <w:b/>
          <w:sz w:val="24"/>
          <w:szCs w:val="24"/>
        </w:rPr>
        <w:t xml:space="preserve"> wraz z usługą serwisowo-gwarancyjną w ramach projektu "Politechnika Częstochowska uczelnią dostępną" POWR.03.05.00-00-A037/20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7D7" w:rsidRDefault="004537D7">
      <w:r>
        <w:separator/>
      </w:r>
    </w:p>
  </w:endnote>
  <w:endnote w:type="continuationSeparator" w:id="0">
    <w:p w:rsidR="004537D7" w:rsidRDefault="00453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F54" w:rsidRDefault="00A81F54" w:rsidP="00A81F54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8" type="#_x0000_t32" style="position:absolute;left:0;text-align:left;margin-left:-1.15pt;margin-top:7.8pt;width:425.25pt;height:.05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A81F54" w:rsidRDefault="00A81F54" w:rsidP="00A81F5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A81F54" w:rsidRDefault="00A81F54" w:rsidP="00A81F5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7" type="#_x0000_t75" alt="PCz_nawias_prawy" style="position:absolute;left:0;text-align:left;margin-left:471.8pt;margin-top:7.25pt;width:9.9pt;height:16.8pt;z-index:251670016;visibility:visible">
          <v:imagedata r:id="rId1" o:title="PCz_nawias_prawy"/>
        </v:shape>
      </w:pict>
    </w:r>
    <w:r>
      <w:rPr>
        <w:rFonts w:ascii="Roboto" w:hAnsi="Roboto"/>
        <w:szCs w:val="24"/>
      </w:rPr>
      <w:t xml:space="preserve">ul. Gen. J.H. Dąbrowskiego 69, 42-201 Częstochowa, </w:t>
    </w:r>
  </w:p>
  <w:p w:rsidR="00A81F54" w:rsidRDefault="00A81F54" w:rsidP="00A81F54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A81F54" w:rsidRDefault="00A81F54" w:rsidP="00A81F54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A81F54" w:rsidRDefault="00A81F54" w:rsidP="00A81F54">
    <w:pPr>
      <w:pStyle w:val="Bezodstpw"/>
      <w:rPr>
        <w:rFonts w:ascii="Roboto" w:hAnsi="Roboto"/>
        <w:b/>
        <w:color w:val="00B6ED"/>
        <w:sz w:val="24"/>
        <w:szCs w:val="24"/>
      </w:rPr>
    </w:pPr>
    <w:r>
      <w:pict>
        <v:shape id="Obraz 13" o:spid="_x0000_s2059" type="#_x0000_t75" style="position:absolute;margin-left:-22pt;margin-top:6.8pt;width:538.6pt;height:30.05pt;z-index:-251644416;visibility:visible;mso-position-horizontal-relative:margin">
          <v:imagedata r:id="rId3" o:title="power_ncbr_rp_ueefs_02_02_18 (002)"/>
          <w10:wrap anchorx="margin"/>
        </v:shape>
      </w:pict>
    </w:r>
  </w:p>
  <w:p w:rsidR="00A81F54" w:rsidRDefault="00A81F54" w:rsidP="00A81F54">
    <w:pPr>
      <w:pStyle w:val="Bezodstpw"/>
      <w:rPr>
        <w:rFonts w:ascii="Roboto" w:hAnsi="Roboto"/>
        <w:b/>
        <w:color w:val="00B6ED"/>
        <w:sz w:val="24"/>
        <w:szCs w:val="24"/>
      </w:rPr>
    </w:pPr>
  </w:p>
  <w:p w:rsidR="009A4CD3" w:rsidRPr="00A81F54" w:rsidRDefault="009A4CD3" w:rsidP="00A81F54">
    <w:pPr>
      <w:pStyle w:val="Stopk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51" w:rsidRDefault="00A816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7D7" w:rsidRDefault="004537D7">
      <w:r>
        <w:separator/>
      </w:r>
    </w:p>
  </w:footnote>
  <w:footnote w:type="continuationSeparator" w:id="0">
    <w:p w:rsidR="004537D7" w:rsidRDefault="004537D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51" w:rsidRDefault="00A81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F54" w:rsidRDefault="00A81F54" w:rsidP="00A81F54">
    <w:pPr>
      <w:pStyle w:val="Nagwek"/>
      <w:tabs>
        <w:tab w:val="left" w:pos="3544"/>
      </w:tabs>
      <w:ind w:left="-284"/>
      <w:jc w:val="center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6" type="#_x0000_t32" style="position:absolute;left:0;text-align:left;margin-left:-.15pt;margin-top:57.6pt;width:425.25pt;height:.0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A81F54" w:rsidRDefault="00A81F54" w:rsidP="00A81F54">
    <w:pPr>
      <w:pStyle w:val="Nagwek"/>
    </w:pPr>
  </w:p>
  <w:p w:rsidR="009D098A" w:rsidRPr="00A81F54" w:rsidRDefault="009D098A" w:rsidP="00A81F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651" w:rsidRDefault="00A816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60"/>
    <o:shapelayout v:ext="edit">
      <o:idmap v:ext="edit" data="2"/>
      <o:rules v:ext="edit">
        <o:r id="V:Rule3" type="connector" idref="#_x0000_s2050"/>
        <o:r id="V:Rule4" type="connector" idref="#Łącznik prosty ze strzałką 3"/>
        <o:r id="V:Rule5" type="connector" idref="#Łącznik prosty ze strzałką 2"/>
        <o:r id="V:Rule6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7D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37D7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098A"/>
    <w:rsid w:val="00A24942"/>
    <w:rsid w:val="00A311C9"/>
    <w:rsid w:val="00A46EFE"/>
    <w:rsid w:val="00A807A7"/>
    <w:rsid w:val="00A81651"/>
    <w:rsid w:val="00A81F54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  <w14:docId w14:val="500D0209"/>
  <w15:chartTrackingRefBased/>
  <w15:docId w15:val="{35B31513-AF98-4093-8DA3-BD11D534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9D098A"/>
  </w:style>
  <w:style w:type="paragraph" w:styleId="Bezodstpw">
    <w:name w:val="No Spacing"/>
    <w:uiPriority w:val="1"/>
    <w:qFormat/>
    <w:rsid w:val="009D098A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A81F5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FBF12-55AE-4160-82B3-0083D048D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2022-04-08T08:15:00Z</dcterms:created>
  <dcterms:modified xsi:type="dcterms:W3CDTF">2022-04-08T08:15:00Z</dcterms:modified>
</cp:coreProperties>
</file>