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CD2F88" w:rsidRDefault="006676AE" w:rsidP="00CD2F88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D2F8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47AA9" w:rsidRPr="00A47AA9">
        <w:rPr>
          <w:b/>
        </w:rPr>
        <w:t>CRZP/34/2022/AZP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47AA9" w:rsidRPr="004A5DB6" w:rsidTr="00785793">
        <w:tc>
          <w:tcPr>
            <w:tcW w:w="9212" w:type="dxa"/>
            <w:shd w:val="clear" w:color="auto" w:fill="auto"/>
          </w:tcPr>
          <w:p w:rsidR="00A47AA9" w:rsidRPr="004A5DB6" w:rsidRDefault="00A47AA9" w:rsidP="0078579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47AA9" w:rsidRPr="004A5DB6" w:rsidRDefault="00A47AA9" w:rsidP="0078579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47AA9">
              <w:t>(</w:t>
            </w:r>
            <w:proofErr w:type="spellStart"/>
            <w:r w:rsidRPr="00A47AA9">
              <w:t>t.j</w:t>
            </w:r>
            <w:proofErr w:type="spellEnd"/>
            <w:r w:rsidRPr="00A47AA9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47AA9" w:rsidRPr="004A5DB6" w:rsidRDefault="00A47AA9" w:rsidP="00785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47AA9" w:rsidRPr="004A5DB6" w:rsidRDefault="00A47AA9" w:rsidP="007857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47AA9" w:rsidRPr="004A5DB6" w:rsidRDefault="00A47AA9" w:rsidP="0078579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47AA9" w:rsidRPr="00A47A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47AA9" w:rsidP="005434B3">
      <w:pPr>
        <w:spacing w:after="240" w:line="276" w:lineRule="auto"/>
        <w:jc w:val="center"/>
      </w:pPr>
      <w:r w:rsidRPr="00A47AA9">
        <w:rPr>
          <w:b/>
        </w:rPr>
        <w:t>Szkolenie dla pracowników kadry administracyjnej i zarządczej uczelni w ramach realizacji projektu: "</w:t>
      </w:r>
      <w:proofErr w:type="spellStart"/>
      <w:r w:rsidRPr="00A47AA9">
        <w:rPr>
          <w:b/>
        </w:rPr>
        <w:t>SezAM</w:t>
      </w:r>
      <w:proofErr w:type="spellEnd"/>
      <w:r w:rsidRPr="00A47AA9">
        <w:rPr>
          <w:b/>
        </w:rPr>
        <w:t xml:space="preserve"> wiedzy, kompetencji i umiejętności".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E73" w:rsidRDefault="006C1E73" w:rsidP="0038231F">
      <w:pPr>
        <w:spacing w:after="0" w:line="240" w:lineRule="auto"/>
      </w:pPr>
      <w:r>
        <w:separator/>
      </w:r>
    </w:p>
  </w:endnote>
  <w:endnote w:type="continuationSeparator" w:id="0">
    <w:p w:rsidR="006C1E73" w:rsidRDefault="006C1E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CD2F88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E73" w:rsidRDefault="006C1E73" w:rsidP="0038231F">
      <w:pPr>
        <w:spacing w:after="0" w:line="240" w:lineRule="auto"/>
      </w:pPr>
      <w:r>
        <w:separator/>
      </w:r>
    </w:p>
  </w:footnote>
  <w:footnote w:type="continuationSeparator" w:id="0">
    <w:p w:rsidR="006C1E73" w:rsidRDefault="006C1E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D2F8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A9" w:rsidRDefault="00A47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48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2489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54AD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1E73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61E3"/>
    <w:rsid w:val="007840F2"/>
    <w:rsid w:val="007936D6"/>
    <w:rsid w:val="007961C8"/>
    <w:rsid w:val="007B01C8"/>
    <w:rsid w:val="007D5B61"/>
    <w:rsid w:val="007E2F69"/>
    <w:rsid w:val="00804F07"/>
    <w:rsid w:val="008114AE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47AA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CD2F88"/>
    <w:rsid w:val="00CF7BF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2479D336"/>
  <w15:chartTrackingRefBased/>
  <w15:docId w15:val="{756A2DC5-BC2C-4B44-B6FF-172527FC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62C0D-C0B1-4522-AA5E-71851E5A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2022-04-05T06:36:00Z</dcterms:created>
  <dcterms:modified xsi:type="dcterms:W3CDTF">2022-04-05T06:36:00Z</dcterms:modified>
</cp:coreProperties>
</file>