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3679F" w:rsidRDefault="00A623EB" w:rsidP="0033679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33679F">
        <w:rPr>
          <w:rFonts w:ascii="Arial" w:hAnsi="Arial" w:cs="Arial"/>
        </w:rPr>
        <w:t>Częstochowa</w:t>
      </w:r>
      <w:r w:rsidR="00FB7F50" w:rsidRPr="0033679F">
        <w:rPr>
          <w:rFonts w:ascii="Arial" w:hAnsi="Arial" w:cs="Arial"/>
        </w:rPr>
        <w:t xml:space="preserve"> dnia: </w:t>
      </w:r>
      <w:r w:rsidRPr="0033679F">
        <w:rPr>
          <w:rFonts w:ascii="Arial" w:hAnsi="Arial" w:cs="Arial"/>
        </w:rPr>
        <w:t>2022-04-05</w:t>
      </w:r>
    </w:p>
    <w:p w:rsidR="00FB7F50" w:rsidRPr="0033679F" w:rsidRDefault="00FB7F50" w:rsidP="0033679F">
      <w:pPr>
        <w:spacing w:after="240" w:line="360" w:lineRule="auto"/>
        <w:rPr>
          <w:rFonts w:ascii="Arial" w:hAnsi="Arial" w:cs="Arial"/>
        </w:rPr>
      </w:pPr>
    </w:p>
    <w:p w:rsidR="00FB7F50" w:rsidRPr="0033679F" w:rsidRDefault="00A623EB" w:rsidP="0033679F">
      <w:pPr>
        <w:spacing w:after="40" w:line="360" w:lineRule="auto"/>
        <w:rPr>
          <w:rFonts w:ascii="Arial" w:hAnsi="Arial" w:cs="Arial"/>
          <w:b/>
          <w:bCs/>
        </w:rPr>
      </w:pPr>
      <w:r w:rsidRPr="0033679F">
        <w:rPr>
          <w:rFonts w:ascii="Arial" w:hAnsi="Arial" w:cs="Arial"/>
          <w:b/>
          <w:bCs/>
        </w:rPr>
        <w:t>Politechnika Częstochowska</w:t>
      </w:r>
    </w:p>
    <w:p w:rsidR="00FB7F50" w:rsidRPr="0033679F" w:rsidRDefault="00A623EB" w:rsidP="0033679F">
      <w:pPr>
        <w:spacing w:line="360" w:lineRule="auto"/>
        <w:rPr>
          <w:rFonts w:ascii="Arial" w:hAnsi="Arial" w:cs="Arial"/>
        </w:rPr>
      </w:pPr>
      <w:r w:rsidRPr="0033679F">
        <w:rPr>
          <w:rFonts w:ascii="Arial" w:hAnsi="Arial" w:cs="Arial"/>
        </w:rPr>
        <w:t>Dąbrowskiego</w:t>
      </w:r>
      <w:r w:rsidR="00FB7F50" w:rsidRPr="0033679F">
        <w:rPr>
          <w:rFonts w:ascii="Arial" w:hAnsi="Arial" w:cs="Arial"/>
        </w:rPr>
        <w:t xml:space="preserve"> </w:t>
      </w:r>
      <w:r w:rsidRPr="0033679F">
        <w:rPr>
          <w:rFonts w:ascii="Arial" w:hAnsi="Arial" w:cs="Arial"/>
        </w:rPr>
        <w:t>69</w:t>
      </w:r>
    </w:p>
    <w:p w:rsidR="00FB7F50" w:rsidRPr="0033679F" w:rsidRDefault="00A623EB" w:rsidP="0033679F">
      <w:pPr>
        <w:spacing w:line="360" w:lineRule="auto"/>
        <w:rPr>
          <w:rFonts w:ascii="Arial" w:hAnsi="Arial" w:cs="Arial"/>
        </w:rPr>
      </w:pPr>
      <w:r w:rsidRPr="0033679F">
        <w:rPr>
          <w:rFonts w:ascii="Arial" w:hAnsi="Arial" w:cs="Arial"/>
        </w:rPr>
        <w:t>42-201</w:t>
      </w:r>
      <w:r w:rsidR="00FB7F50" w:rsidRPr="0033679F">
        <w:rPr>
          <w:rFonts w:ascii="Arial" w:hAnsi="Arial" w:cs="Arial"/>
        </w:rPr>
        <w:t xml:space="preserve"> </w:t>
      </w:r>
      <w:r w:rsidRPr="0033679F">
        <w:rPr>
          <w:rFonts w:ascii="Arial" w:hAnsi="Arial" w:cs="Arial"/>
        </w:rPr>
        <w:t>Częstochowa</w:t>
      </w:r>
    </w:p>
    <w:p w:rsidR="00FB7F50" w:rsidRPr="0033679F" w:rsidRDefault="00FB7F50" w:rsidP="0033679F">
      <w:pPr>
        <w:spacing w:line="360" w:lineRule="auto"/>
        <w:jc w:val="both"/>
        <w:rPr>
          <w:rFonts w:ascii="Arial" w:hAnsi="Arial" w:cs="Arial"/>
          <w:bCs/>
        </w:rPr>
      </w:pPr>
      <w:r w:rsidRPr="0033679F">
        <w:rPr>
          <w:rFonts w:ascii="Arial" w:hAnsi="Arial" w:cs="Arial"/>
          <w:bCs/>
        </w:rPr>
        <w:t>……………………………………</w:t>
      </w:r>
      <w:r w:rsidR="004E7234" w:rsidRPr="0033679F">
        <w:rPr>
          <w:rFonts w:ascii="Arial" w:hAnsi="Arial" w:cs="Arial"/>
          <w:bCs/>
        </w:rPr>
        <w:t>………….</w:t>
      </w:r>
    </w:p>
    <w:p w:rsidR="00FB7F50" w:rsidRPr="0033679F" w:rsidRDefault="00FB7F50" w:rsidP="0033679F">
      <w:pPr>
        <w:spacing w:line="360" w:lineRule="auto"/>
        <w:jc w:val="both"/>
        <w:rPr>
          <w:rFonts w:ascii="Arial" w:hAnsi="Arial" w:cs="Arial"/>
          <w:bCs/>
        </w:rPr>
      </w:pPr>
      <w:r w:rsidRPr="0033679F">
        <w:rPr>
          <w:rFonts w:ascii="Arial" w:hAnsi="Arial" w:cs="Arial"/>
          <w:bCs/>
        </w:rPr>
        <w:t>[nazwa zamawiającego, adres]</w:t>
      </w:r>
    </w:p>
    <w:p w:rsidR="008642B3" w:rsidRPr="0033679F" w:rsidRDefault="00836DAF" w:rsidP="0033679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3679F">
        <w:rPr>
          <w:rFonts w:ascii="Arial" w:hAnsi="Arial" w:cs="Arial"/>
          <w:szCs w:val="24"/>
        </w:rPr>
        <w:t>OGŁOSZENIE</w:t>
      </w:r>
    </w:p>
    <w:p w:rsidR="008642B3" w:rsidRPr="0033679F" w:rsidRDefault="008642B3" w:rsidP="0033679F">
      <w:pPr>
        <w:spacing w:after="480" w:line="360" w:lineRule="auto"/>
        <w:jc w:val="center"/>
        <w:rPr>
          <w:rFonts w:ascii="Arial" w:hAnsi="Arial" w:cs="Arial"/>
          <w:b/>
        </w:rPr>
      </w:pPr>
      <w:r w:rsidRPr="0033679F">
        <w:rPr>
          <w:rFonts w:ascii="Arial" w:hAnsi="Arial" w:cs="Arial"/>
          <w:b/>
        </w:rPr>
        <w:t xml:space="preserve">o </w:t>
      </w:r>
      <w:r w:rsidR="0054734E" w:rsidRPr="0033679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A623EB" w:rsidRPr="0033679F" w:rsidTr="00D87B66">
        <w:trPr>
          <w:trHeight w:val="638"/>
        </w:trPr>
        <w:tc>
          <w:tcPr>
            <w:tcW w:w="959" w:type="dxa"/>
            <w:shd w:val="clear" w:color="auto" w:fill="auto"/>
          </w:tcPr>
          <w:p w:rsidR="00A623EB" w:rsidRPr="0033679F" w:rsidRDefault="00A623EB" w:rsidP="0033679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23EB" w:rsidRPr="0033679F" w:rsidRDefault="00A623EB" w:rsidP="0033679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3679F">
              <w:rPr>
                <w:rFonts w:ascii="Arial" w:hAnsi="Arial" w:cs="Arial"/>
              </w:rPr>
              <w:t>Pzp</w:t>
            </w:r>
            <w:proofErr w:type="spellEnd"/>
            <w:r w:rsidRPr="0033679F">
              <w:rPr>
                <w:rFonts w:ascii="Arial" w:hAnsi="Arial" w:cs="Arial"/>
                <w:b/>
              </w:rPr>
              <w:t xml:space="preserve"> </w:t>
            </w:r>
            <w:r w:rsidRPr="0033679F">
              <w:rPr>
                <w:rFonts w:ascii="Arial" w:hAnsi="Arial" w:cs="Arial"/>
                <w:bCs/>
              </w:rPr>
              <w:t>na</w:t>
            </w:r>
            <w:r w:rsidRPr="0033679F">
              <w:rPr>
                <w:rFonts w:ascii="Arial" w:hAnsi="Arial" w:cs="Arial"/>
                <w:b/>
              </w:rPr>
              <w:t xml:space="preserve"> </w:t>
            </w:r>
            <w:r w:rsidRPr="0033679F">
              <w:rPr>
                <w:rFonts w:ascii="Arial" w:hAnsi="Arial" w:cs="Arial"/>
                <w:bCs/>
              </w:rPr>
              <w:t>”</w:t>
            </w:r>
            <w:r w:rsidRPr="0033679F">
              <w:rPr>
                <w:rFonts w:ascii="Arial" w:hAnsi="Arial" w:cs="Arial"/>
                <w:b/>
                <w:bCs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33679F">
              <w:rPr>
                <w:rFonts w:ascii="Arial" w:hAnsi="Arial" w:cs="Arial"/>
                <w:bCs/>
              </w:rPr>
              <w:t>”</w:t>
            </w:r>
            <w:r w:rsidRPr="0033679F">
              <w:rPr>
                <w:rFonts w:ascii="Arial" w:hAnsi="Arial" w:cs="Arial"/>
                <w:b/>
              </w:rPr>
              <w:t xml:space="preserve"> </w:t>
            </w:r>
            <w:r w:rsidRPr="0033679F">
              <w:rPr>
                <w:rFonts w:ascii="Arial" w:hAnsi="Arial" w:cs="Arial"/>
                <w:bCs/>
              </w:rPr>
              <w:t>– znak sprawy</w:t>
            </w:r>
            <w:r w:rsidRPr="0033679F">
              <w:rPr>
                <w:rFonts w:ascii="Arial" w:hAnsi="Arial" w:cs="Arial"/>
                <w:b/>
              </w:rPr>
              <w:t xml:space="preserve"> ZP/US-01/22</w:t>
            </w:r>
            <w:r w:rsidRPr="0033679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33679F" w:rsidRDefault="00C65E53" w:rsidP="0033679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33679F">
        <w:rPr>
          <w:rFonts w:ascii="Arial" w:hAnsi="Arial" w:cs="Arial"/>
        </w:rPr>
        <w:t xml:space="preserve">Zamawiający, </w:t>
      </w:r>
      <w:r w:rsidR="00A623EB" w:rsidRPr="0033679F">
        <w:rPr>
          <w:rFonts w:ascii="Arial" w:hAnsi="Arial" w:cs="Arial"/>
          <w:b/>
        </w:rPr>
        <w:t>Politechnika Częstochowska</w:t>
      </w:r>
      <w:r w:rsidRPr="0033679F">
        <w:rPr>
          <w:rFonts w:ascii="Arial" w:hAnsi="Arial" w:cs="Arial"/>
        </w:rPr>
        <w:t>, działając na podstawie art. 253 ust. 1</w:t>
      </w:r>
      <w:r w:rsidR="00836DAF" w:rsidRPr="0033679F">
        <w:rPr>
          <w:rFonts w:ascii="Arial" w:hAnsi="Arial" w:cs="Arial"/>
        </w:rPr>
        <w:t xml:space="preserve"> pkt. 1 i ust. 2</w:t>
      </w:r>
      <w:r w:rsidRPr="0033679F">
        <w:rPr>
          <w:rFonts w:ascii="Arial" w:hAnsi="Arial" w:cs="Arial"/>
        </w:rPr>
        <w:t xml:space="preserve"> ustawy z dnia 11 września 2019r. Prawo zamówień publicznych </w:t>
      </w:r>
      <w:r w:rsidR="00A623EB" w:rsidRPr="0033679F">
        <w:rPr>
          <w:rFonts w:ascii="Arial" w:hAnsi="Arial" w:cs="Arial"/>
        </w:rPr>
        <w:t>(</w:t>
      </w:r>
      <w:proofErr w:type="spellStart"/>
      <w:r w:rsidR="00A623EB" w:rsidRPr="0033679F">
        <w:rPr>
          <w:rFonts w:ascii="Arial" w:hAnsi="Arial" w:cs="Arial"/>
        </w:rPr>
        <w:t>t.j</w:t>
      </w:r>
      <w:proofErr w:type="spellEnd"/>
      <w:r w:rsidR="00A623EB" w:rsidRPr="0033679F">
        <w:rPr>
          <w:rFonts w:ascii="Arial" w:hAnsi="Arial" w:cs="Arial"/>
        </w:rPr>
        <w:t>. Dz.U. z 2021r. poz. 1129)</w:t>
      </w:r>
      <w:r w:rsidRPr="0033679F">
        <w:rPr>
          <w:rFonts w:ascii="Arial" w:hAnsi="Arial" w:cs="Arial"/>
        </w:rPr>
        <w:t xml:space="preserve">, zwanej dalej „ustawą </w:t>
      </w:r>
      <w:proofErr w:type="spellStart"/>
      <w:r w:rsidRPr="0033679F">
        <w:rPr>
          <w:rFonts w:ascii="Arial" w:hAnsi="Arial" w:cs="Arial"/>
        </w:rPr>
        <w:t>Pzp</w:t>
      </w:r>
      <w:proofErr w:type="spellEnd"/>
      <w:r w:rsidRPr="0033679F">
        <w:rPr>
          <w:rFonts w:ascii="Arial" w:hAnsi="Arial" w:cs="Arial"/>
        </w:rPr>
        <w:t>”</w:t>
      </w:r>
      <w:r w:rsidR="00D26ED6" w:rsidRPr="0033679F">
        <w:rPr>
          <w:rFonts w:ascii="Arial" w:hAnsi="Arial" w:cs="Arial"/>
        </w:rPr>
        <w:t xml:space="preserve">, </w:t>
      </w:r>
      <w:r w:rsidRPr="0033679F">
        <w:rPr>
          <w:rFonts w:ascii="Arial" w:hAnsi="Arial" w:cs="Arial"/>
        </w:rPr>
        <w:t>informuje</w:t>
      </w:r>
      <w:r w:rsidR="00D26ED6" w:rsidRPr="0033679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3679F">
        <w:rPr>
          <w:rFonts w:ascii="Arial" w:hAnsi="Arial" w:cs="Arial"/>
        </w:rPr>
        <w:t>najkorzystniejsz</w:t>
      </w:r>
      <w:r w:rsidR="00D26ED6" w:rsidRPr="0033679F">
        <w:rPr>
          <w:rFonts w:ascii="Arial" w:hAnsi="Arial" w:cs="Arial"/>
        </w:rPr>
        <w:t xml:space="preserve">a wybrana została </w:t>
      </w:r>
      <w:r w:rsidR="00756CDA" w:rsidRPr="0033679F">
        <w:rPr>
          <w:rFonts w:ascii="Arial" w:hAnsi="Arial" w:cs="Arial"/>
        </w:rPr>
        <w:t>ofer</w:t>
      </w:r>
      <w:r w:rsidR="00D26ED6" w:rsidRPr="0033679F">
        <w:rPr>
          <w:rFonts w:ascii="Arial" w:hAnsi="Arial" w:cs="Arial"/>
        </w:rPr>
        <w:t>t</w:t>
      </w:r>
      <w:r w:rsidR="009F0E5C" w:rsidRPr="0033679F">
        <w:rPr>
          <w:rFonts w:ascii="Arial" w:hAnsi="Arial" w:cs="Arial"/>
        </w:rPr>
        <w:t>a</w:t>
      </w:r>
      <w:r w:rsidR="00D26ED6" w:rsidRPr="0033679F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lastRenderedPageBreak/>
              <w:t>ZYGMUNTOWICZ MONIKA "</w:t>
            </w:r>
            <w:proofErr w:type="spellStart"/>
            <w:r w:rsidRPr="0033679F">
              <w:rPr>
                <w:rFonts w:ascii="Arial" w:hAnsi="Arial" w:cs="Arial"/>
                <w:b/>
              </w:rPr>
              <w:t>Reactive</w:t>
            </w:r>
            <w:proofErr w:type="spellEnd"/>
            <w:r w:rsidRPr="0033679F">
              <w:rPr>
                <w:rFonts w:ascii="Arial" w:hAnsi="Arial" w:cs="Arial"/>
                <w:b/>
              </w:rPr>
              <w:t>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 xml:space="preserve">Kamieniec 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43-450 Ustroń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1</w:t>
            </w:r>
            <w:r w:rsidRPr="0033679F">
              <w:rPr>
                <w:rFonts w:ascii="Arial" w:hAnsi="Arial" w:cs="Arial"/>
              </w:rPr>
              <w:t xml:space="preserve">: Warsztaty kształtujące świadomość niepełnosprawności za cenę brutto </w:t>
            </w:r>
            <w:r w:rsidR="0033679F">
              <w:rPr>
                <w:rFonts w:ascii="Arial" w:hAnsi="Arial" w:cs="Arial"/>
              </w:rPr>
              <w:t xml:space="preserve"> </w:t>
            </w:r>
            <w:r w:rsidRPr="0033679F">
              <w:rPr>
                <w:rFonts w:ascii="Arial" w:hAnsi="Arial" w:cs="Arial"/>
                <w:b/>
              </w:rPr>
              <w:t>59 200.00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- 83,33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3679F">
              <w:rPr>
                <w:rFonts w:ascii="Arial" w:hAnsi="Arial" w:cs="Arial"/>
                <w:b/>
              </w:rPr>
              <w:t>Exstream</w:t>
            </w:r>
            <w:proofErr w:type="spellEnd"/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Spiżowa 13 /5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53-442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2</w:t>
            </w:r>
            <w:r w:rsidRPr="0033679F">
              <w:rPr>
                <w:rFonts w:ascii="Arial" w:hAnsi="Arial" w:cs="Arial"/>
              </w:rPr>
              <w:t xml:space="preserve">: Szkolenie z ewakuacji i sytuacji zagrożenia osób z niepełnosprawnością za cenę brutto </w:t>
            </w:r>
            <w:r w:rsidRPr="0033679F">
              <w:rPr>
                <w:rFonts w:ascii="Arial" w:hAnsi="Arial" w:cs="Arial"/>
                <w:b/>
              </w:rPr>
              <w:t>20 000.00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lastRenderedPageBreak/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GRABISZYŃSKA 163 /210-221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53-439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3</w:t>
            </w:r>
            <w:r w:rsidRPr="0033679F">
              <w:rPr>
                <w:rFonts w:ascii="Arial" w:hAnsi="Arial" w:cs="Arial"/>
              </w:rPr>
              <w:t xml:space="preserve">: Szkolenie z dostosowania nauczania języków obcych dla osób z niepełnosprawnością za cenę brutto </w:t>
            </w:r>
            <w:r w:rsidRPr="0033679F">
              <w:rPr>
                <w:rFonts w:ascii="Arial" w:hAnsi="Arial" w:cs="Arial"/>
                <w:b/>
              </w:rPr>
              <w:t>5 640.00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 xml:space="preserve">Zacna 26 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80-283 Gdańsk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4</w:t>
            </w:r>
            <w:r w:rsidRPr="0033679F">
              <w:rPr>
                <w:rFonts w:ascii="Arial" w:hAnsi="Arial" w:cs="Arial"/>
              </w:rPr>
              <w:t xml:space="preserve">: Szkolenie z dostępności cyfrowej i nowoczesnych technologii za cenę brutto </w:t>
            </w:r>
            <w:r w:rsidRPr="0033679F">
              <w:rPr>
                <w:rFonts w:ascii="Arial" w:hAnsi="Arial" w:cs="Arial"/>
                <w:b/>
              </w:rPr>
              <w:t>3 800.00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3679F">
              <w:rPr>
                <w:rFonts w:ascii="Arial" w:hAnsi="Arial" w:cs="Arial"/>
                <w:b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</w:rPr>
              <w:t xml:space="preserve"> sp. z o. o.</w:t>
            </w:r>
          </w:p>
          <w:p w:rsidR="00A623EB" w:rsidRPr="0033679F" w:rsidRDefault="009E1E9D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Modlińska 246c </w:t>
            </w:r>
            <w:bookmarkStart w:id="1" w:name="_GoBack"/>
            <w:bookmarkEnd w:id="1"/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03-152 Warszawa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6</w:t>
            </w:r>
            <w:r w:rsidRPr="0033679F">
              <w:rPr>
                <w:rFonts w:ascii="Arial" w:hAnsi="Arial" w:cs="Arial"/>
              </w:rPr>
              <w:t xml:space="preserve">: Szkolenie z dostosowania materiałów dydaktycznych do potrzeb osób z niepełnosprawnością za cenę brutto </w:t>
            </w:r>
            <w:r w:rsidRPr="0033679F">
              <w:rPr>
                <w:rFonts w:ascii="Arial" w:hAnsi="Arial" w:cs="Arial"/>
                <w:b/>
              </w:rPr>
              <w:t>23 185.50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GRABISZYŃSKA 163 /210-221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53-439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7</w:t>
            </w:r>
            <w:r w:rsidRPr="0033679F">
              <w:rPr>
                <w:rFonts w:ascii="Arial" w:hAnsi="Arial" w:cs="Arial"/>
              </w:rPr>
              <w:t xml:space="preserve">: Warsztaty z zaburzeń psychicznych studentów oraz kryzys zdrowia psychicznego za cenę brutto </w:t>
            </w:r>
            <w:r w:rsidRPr="0033679F">
              <w:rPr>
                <w:rFonts w:ascii="Arial" w:hAnsi="Arial" w:cs="Arial"/>
                <w:b/>
              </w:rPr>
              <w:t>8 800.00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- 82,27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GRABISZYŃSKA 163 /210-221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53-439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8</w:t>
            </w:r>
            <w:r w:rsidRPr="0033679F">
              <w:rPr>
                <w:rFonts w:ascii="Arial" w:hAnsi="Arial" w:cs="Arial"/>
              </w:rPr>
              <w:t xml:space="preserve">: Cykl szkoleń z zakresu pracy ze studentami z niepełnosprawnością za cenę brutto </w:t>
            </w:r>
            <w:r w:rsidRPr="0033679F">
              <w:rPr>
                <w:rFonts w:ascii="Arial" w:hAnsi="Arial" w:cs="Arial"/>
                <w:b/>
              </w:rPr>
              <w:t>21 600.00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3679F">
              <w:rPr>
                <w:rFonts w:ascii="Arial" w:hAnsi="Arial" w:cs="Arial"/>
                <w:b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</w:rPr>
              <w:t xml:space="preserve"> sp. z o. o.</w:t>
            </w:r>
          </w:p>
          <w:p w:rsidR="00A623EB" w:rsidRPr="0033679F" w:rsidRDefault="009E1E9D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Modlińska 246c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03-152 Warszawa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9</w:t>
            </w:r>
            <w:r w:rsidRPr="0033679F">
              <w:rPr>
                <w:rFonts w:ascii="Arial" w:hAnsi="Arial" w:cs="Arial"/>
              </w:rPr>
              <w:t xml:space="preserve">: Szkolenie z dostępności bibliotek dla osób z niepełnosprawnością za cenę brutto </w:t>
            </w:r>
            <w:r w:rsidRPr="0033679F">
              <w:rPr>
                <w:rFonts w:ascii="Arial" w:hAnsi="Arial" w:cs="Arial"/>
                <w:b/>
              </w:rPr>
              <w:t>6 797.60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GRABISZYŃSKA 163 /210-221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53-439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10</w:t>
            </w:r>
            <w:r w:rsidRPr="0033679F">
              <w:rPr>
                <w:rFonts w:ascii="Arial" w:hAnsi="Arial" w:cs="Arial"/>
              </w:rPr>
              <w:t xml:space="preserve">: Szkolenie dla pracowników domów studenckich przygotowujące do obsługi osób z niepełnosprawnością za cenę brutto </w:t>
            </w:r>
            <w:r w:rsidRPr="0033679F">
              <w:rPr>
                <w:rFonts w:ascii="Arial" w:hAnsi="Arial" w:cs="Arial"/>
                <w:b/>
              </w:rPr>
              <w:t>6 000.00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- 77,85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3679F">
              <w:rPr>
                <w:rFonts w:ascii="Arial" w:hAnsi="Arial" w:cs="Arial"/>
                <w:b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 xml:space="preserve">Modlińska 246c 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03-152 Warszawa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11</w:t>
            </w:r>
            <w:r w:rsidRPr="0033679F">
              <w:rPr>
                <w:rFonts w:ascii="Arial" w:hAnsi="Arial" w:cs="Arial"/>
              </w:rPr>
              <w:t xml:space="preserve">: Szkolenie dla pracowników dziekanatów przygotowujące do obsługi osób z niepełnosprawnością za cenę brutto </w:t>
            </w:r>
            <w:r w:rsidRPr="0033679F">
              <w:rPr>
                <w:rFonts w:ascii="Arial" w:hAnsi="Arial" w:cs="Arial"/>
                <w:b/>
              </w:rPr>
              <w:t>11 967.90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3679F">
              <w:rPr>
                <w:rFonts w:ascii="Arial" w:hAnsi="Arial" w:cs="Arial"/>
                <w:b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GRABISZYŃSKA 163 /210-221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53-439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12</w:t>
            </w:r>
            <w:r w:rsidRPr="0033679F">
              <w:rPr>
                <w:rFonts w:ascii="Arial" w:hAnsi="Arial" w:cs="Arial"/>
              </w:rPr>
              <w:t xml:space="preserve">: Szkolenie z dostosowania zajęć sportowych  dla osób z niepełnosprawnością za cenę brutto </w:t>
            </w:r>
            <w:r w:rsidRPr="0033679F">
              <w:rPr>
                <w:rFonts w:ascii="Arial" w:hAnsi="Arial" w:cs="Arial"/>
                <w:b/>
              </w:rPr>
              <w:t>5 000.00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A623EB" w:rsidRPr="0033679F" w:rsidTr="00D87B66">
        <w:trPr>
          <w:cantSplit/>
        </w:trPr>
        <w:tc>
          <w:tcPr>
            <w:tcW w:w="9498" w:type="dxa"/>
          </w:tcPr>
          <w:p w:rsidR="00A623EB" w:rsidRPr="0033679F" w:rsidRDefault="00A623EB" w:rsidP="003367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3679F">
              <w:rPr>
                <w:rFonts w:ascii="Arial" w:hAnsi="Arial" w:cs="Arial"/>
                <w:b/>
              </w:rPr>
              <w:t>Exstream</w:t>
            </w:r>
            <w:proofErr w:type="spellEnd"/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Spiżowa 13 /5</w:t>
            </w:r>
          </w:p>
          <w:p w:rsidR="00A623EB" w:rsidRPr="0033679F" w:rsidRDefault="00A623EB" w:rsidP="003367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79F">
              <w:rPr>
                <w:rFonts w:ascii="Arial" w:hAnsi="Arial" w:cs="Arial"/>
                <w:bCs/>
              </w:rPr>
              <w:t>53-442 Wrocław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na:</w:t>
            </w:r>
          </w:p>
          <w:p w:rsidR="00A623EB" w:rsidRPr="0033679F" w:rsidRDefault="00A623EB" w:rsidP="0033679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  <w:b/>
              </w:rPr>
              <w:t>Zadanie nr 13</w:t>
            </w:r>
            <w:r w:rsidRPr="0033679F">
              <w:rPr>
                <w:rFonts w:ascii="Arial" w:hAnsi="Arial" w:cs="Arial"/>
              </w:rPr>
              <w:t xml:space="preserve">: Warsztat z udzielania pierwszej pomocy ze szczególnym uwzględnieniem potrzeb osób z niepełnosprawnością za cenę brutto </w:t>
            </w:r>
            <w:r w:rsidRPr="0033679F">
              <w:rPr>
                <w:rFonts w:ascii="Arial" w:hAnsi="Arial" w:cs="Arial"/>
                <w:b/>
              </w:rPr>
              <w:t>22 500.00 zł</w:t>
            </w:r>
            <w:r w:rsidRPr="0033679F">
              <w:rPr>
                <w:rFonts w:ascii="Arial" w:hAnsi="Arial" w:cs="Arial"/>
                <w:bCs/>
              </w:rPr>
              <w:t>.</w:t>
            </w:r>
          </w:p>
          <w:p w:rsidR="00A623EB" w:rsidRPr="0033679F" w:rsidRDefault="00A623EB" w:rsidP="003367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  <w:color w:val="000000"/>
              </w:rPr>
              <w:t>Uzasadnienie wyboru:</w:t>
            </w:r>
          </w:p>
          <w:p w:rsidR="00A623EB" w:rsidRPr="0033679F" w:rsidRDefault="00A623EB" w:rsidP="003367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</w:tbl>
    <w:p w:rsidR="003A0AFC" w:rsidRPr="0033679F" w:rsidRDefault="00915B9E" w:rsidP="0033679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3679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3679F" w:rsidTr="00596EA3">
        <w:tc>
          <w:tcPr>
            <w:tcW w:w="2169" w:type="dxa"/>
            <w:shd w:val="clear" w:color="auto" w:fill="F3F3F3"/>
          </w:tcPr>
          <w:p w:rsidR="00211A34" w:rsidRPr="0033679F" w:rsidRDefault="00211A34" w:rsidP="0033679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3679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3679F" w:rsidRDefault="00211A34" w:rsidP="0033679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3679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3679F" w:rsidRDefault="00211A34" w:rsidP="0033679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3679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3679F" w:rsidRDefault="00211A34" w:rsidP="0033679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3679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ZYGMUNTOWICZ MONIKA "</w:t>
            </w:r>
            <w:proofErr w:type="spellStart"/>
            <w:r w:rsidRPr="0033679F">
              <w:rPr>
                <w:rFonts w:ascii="Arial" w:hAnsi="Arial" w:cs="Arial"/>
                <w:b/>
                <w:bCs/>
              </w:rPr>
              <w:t>Reactive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>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Kamieniec 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43-450 Ustroń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- 13.33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83,33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- 16.82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66,82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- 16.62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66,62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- 18.50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- 2.92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21,42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- 17.17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67,17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- 25.78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55,78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- 14.95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- 17.08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52,03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2 - Szkolenie z ewakuacji i sytuacji zagrożenia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Exstream</w:t>
            </w:r>
            <w:proofErr w:type="spellEnd"/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Spiżowa 13/5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53-442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2 - Szkolenie z ewakuacji i sytuacji zagrożenia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- 33.67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63,67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2 - Szkolenie z ewakuacji i sytuacji zagrożenia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Szkolenie z dostosowania nauczania języków obcych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Szkolenie z dostosowania nauczania języków obcych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- 24.02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54,02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Szkolenie z dostosowania nauczania języków obcych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- 25.16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75,16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Instytut Innowacyjnej Edukacji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Robotnicza 42/A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- 38.05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68,05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- 19.00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- 10.56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29,56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- 27.66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57,66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4 - Szkolenie z dostępności cyfrowej i nowoczesnych technologii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Instytut Innowacyjnej Edukacji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Robotnicza 42/A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- 46.43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76,43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- 38.64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- 1.56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60,20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- 25.76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25,76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- 36.57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86,57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- 34.76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64,76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6 - Szkolenie z dostosowania materiałów dydaktycznych do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- 32.27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82,27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- 31.56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- 13.33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44,89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- 27.84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77,84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- 34.68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- 13.33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68,01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7 - Warsztaty z zaburzeń psychicznych studentów oraz kryzys zdrowia psychicznego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- 43.86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93,86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- 33.75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- 0.83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34,58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Instytut Innowacyjnej Edukacji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Robotnicza 42/A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- 43.65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93,65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- 28.50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78,50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- 45.49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75,49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8 - Cykl szkoleń z zakresu pracy ze studentami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9 - Szkolenie z dostępności bibliotek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9 - Szkolenie z dostępności bibliotek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Adept Sp. z o.o. Sp. K.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Zacna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80-283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- 47.87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67,87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9 - Szkolenie z dostępności bibliotek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- 27.48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57,48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9 - Szkolenie z dostępności bibliotek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9 - Szkolenie z dostępności bibliotek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10 - Szkolenie dla pracowników domów studenckich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- 7.85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77,85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10 - Szkolenie dla pracowników domów studenckich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- 37.50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- 0.83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38,33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10 - Szkolenie dla pracowników domów studenckich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- 24.25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54,25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10 - Szkolenie dla pracowników domów studenckich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10 - Szkolenie dla pracowników domów studenckich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Altix</w:t>
            </w:r>
            <w:proofErr w:type="spellEnd"/>
            <w:r w:rsidRPr="0033679F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Modlińska 246c/-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100,00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- 33.24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- 3.52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56,76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SENSE consulting Spółka z ograniczoną odpowiedzialnością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Świętego Michała 43/-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61-119 Poznań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- 24.93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- 2.22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27,15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OPTIMA CENTRUM ROZWOJU I KSZTAŁCENIA KADR SPÓŁKA CYWILNA AGATA SCHILF, IZABELA BIAŁASIK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DO STUDZIENKI 26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80-227 GDAŃSK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- 24.25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74,25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- 17.25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47,25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11 - Szkolenie dla pracowników dziekanatów przygotowujące do obsługi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12 - Szkolenie z dostosowania zajęć sportowych 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STOWARZYSZENIE NA RZECZ RÓWNEGO DOSTĘPU DO KSZTAŁCENIA "TWOJE NOWE MOŻLIWOŚCI"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GRABISZYŃSKA 163/210-221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- 10.00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12 - Szkolenie z dostosowania zajęć sportowych 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- 28.47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58,47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12 - Szkolenie z dostosowania zajęć sportowych  dla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13 - Warsztat z udzielania pierwszej pomocy ze szczególnym uwzględnieniem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3679F">
              <w:rPr>
                <w:rFonts w:ascii="Arial" w:hAnsi="Arial" w:cs="Arial"/>
                <w:b/>
                <w:bCs/>
              </w:rPr>
              <w:t>Exstream</w:t>
            </w:r>
            <w:proofErr w:type="spellEnd"/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Spiżowa 13/5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53-442 Wrocław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- 50.00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80,00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13 - Warsztat z udzielania pierwszej pomocy ze szczególnym uwzględnieniem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Wielopole 18b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- 25.35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- 30.00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55,35</w:t>
            </w:r>
          </w:p>
        </w:tc>
      </w:tr>
      <w:tr w:rsidR="00A623EB" w:rsidRPr="0033679F" w:rsidTr="00D87B66">
        <w:tc>
          <w:tcPr>
            <w:tcW w:w="2169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13 - Warsztat z udzielania pierwszej pomocy ze szczególnym uwzględnieniem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3679F">
              <w:rPr>
                <w:rFonts w:ascii="Arial" w:hAnsi="Arial" w:cs="Arial"/>
                <w:b/>
                <w:bCs/>
              </w:rPr>
              <w:t>MAIK GROUP Artur Maik</w:t>
            </w:r>
          </w:p>
          <w:p w:rsidR="00A623EB" w:rsidRPr="0033679F" w:rsidRDefault="00A623EB" w:rsidP="0033679F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3679F">
              <w:rPr>
                <w:rFonts w:ascii="Arial" w:hAnsi="Arial" w:cs="Arial"/>
              </w:rPr>
              <w:t>Podstrobów</w:t>
            </w:r>
            <w:proofErr w:type="spellEnd"/>
            <w:r w:rsidRPr="0033679F">
              <w:rPr>
                <w:rFonts w:ascii="Arial" w:hAnsi="Arial" w:cs="Arial"/>
              </w:rPr>
              <w:t xml:space="preserve"> 6a</w:t>
            </w:r>
          </w:p>
          <w:p w:rsidR="00A623EB" w:rsidRPr="0033679F" w:rsidRDefault="00A623EB" w:rsidP="0033679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96-115 Nowy Kawęczyn</w:t>
            </w:r>
          </w:p>
        </w:tc>
        <w:tc>
          <w:tcPr>
            <w:tcW w:w="2976" w:type="dxa"/>
            <w:shd w:val="clear" w:color="auto" w:fill="auto"/>
          </w:tcPr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1 - Cena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</w:rPr>
            </w:pPr>
            <w:r w:rsidRPr="0033679F">
              <w:rPr>
                <w:rFonts w:ascii="Arial" w:hAnsi="Arial" w:cs="Arial"/>
              </w:rPr>
              <w:t>2 - Doświadczenie szkoleniowe - 0.00</w:t>
            </w:r>
          </w:p>
          <w:p w:rsidR="00A623EB" w:rsidRPr="0033679F" w:rsidRDefault="00A623EB" w:rsidP="0033679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23EB" w:rsidRPr="0033679F" w:rsidRDefault="00A623EB" w:rsidP="0033679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3679F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33679F" w:rsidRDefault="008642B3" w:rsidP="0033679F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33679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F60" w:rsidRDefault="00C44F60">
      <w:r>
        <w:separator/>
      </w:r>
    </w:p>
  </w:endnote>
  <w:endnote w:type="continuationSeparator" w:id="0">
    <w:p w:rsidR="00C44F60" w:rsidRDefault="00C4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9F" w:rsidRDefault="009E1E9D" w:rsidP="0033679F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33679F" w:rsidRPr="008F758E" w:rsidRDefault="0033679F" w:rsidP="0033679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33679F" w:rsidRPr="00E54C33" w:rsidRDefault="009E1E9D" w:rsidP="0033679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33679F" w:rsidRPr="00E54C33">
      <w:rPr>
        <w:rFonts w:ascii="Roboto" w:hAnsi="Roboto"/>
        <w:szCs w:val="24"/>
      </w:rPr>
      <w:t xml:space="preserve">ul. Gen. J.H. Dąbrowskiego 69, 42-201 Częstochowa, </w:t>
    </w:r>
  </w:p>
  <w:p w:rsidR="0033679F" w:rsidRPr="00E54C33" w:rsidRDefault="0033679F" w:rsidP="0033679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33679F" w:rsidRPr="00E54C33" w:rsidRDefault="009E1E9D" w:rsidP="0033679F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33679F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33679F" w:rsidRDefault="009E1E9D" w:rsidP="0033679F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pict>
        <v:shape id="Obraz 13" o:spid="_x0000_s2051" type="#_x0000_t75" style="position:absolute;margin-left:-31pt;margin-top:10.4pt;width:538.6pt;height:30.05pt;z-index:-251654144;visibility:visible;mso-position-horizontal-relative:margin">
          <v:imagedata r:id="rId3" o:title="power_ncbr_rp_ueefs_02_02_18 (002)"/>
          <w10:wrap anchorx="margin"/>
        </v:shape>
      </w:pict>
    </w:r>
  </w:p>
  <w:p w:rsidR="0033679F" w:rsidRPr="00B44D15" w:rsidRDefault="0033679F" w:rsidP="0033679F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F60" w:rsidRDefault="00C44F60">
      <w:r>
        <w:separator/>
      </w:r>
    </w:p>
  </w:footnote>
  <w:footnote w:type="continuationSeparator" w:id="0">
    <w:p w:rsidR="00C44F60" w:rsidRDefault="00C44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9F" w:rsidRPr="0033679F" w:rsidRDefault="009E1E9D" w:rsidP="0033679F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33679F" w:rsidRPr="0033679F">
      <w:rPr>
        <w:rFonts w:ascii="Roboto" w:hAnsi="Roboto"/>
        <w:noProof/>
        <w:sz w:val="22"/>
        <w:szCs w:val="22"/>
      </w:rPr>
      <w:t xml:space="preserve"> </w:t>
    </w:r>
    <w:r w:rsidR="0033679F" w:rsidRPr="0033679F">
      <w:rPr>
        <w:rFonts w:ascii="Roboto" w:hAnsi="Roboto"/>
        <w:noProof/>
        <w:sz w:val="22"/>
        <w:szCs w:val="22"/>
      </w:rPr>
      <w:tab/>
    </w:r>
    <w:r w:rsidR="0033679F" w:rsidRPr="0033679F"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F6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67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1E9D"/>
    <w:rsid w:val="009F0E5C"/>
    <w:rsid w:val="00A029B8"/>
    <w:rsid w:val="00A623EB"/>
    <w:rsid w:val="00A91321"/>
    <w:rsid w:val="00AA02AC"/>
    <w:rsid w:val="00B32D12"/>
    <w:rsid w:val="00B464D3"/>
    <w:rsid w:val="00B8185B"/>
    <w:rsid w:val="00BC6F7F"/>
    <w:rsid w:val="00BD2174"/>
    <w:rsid w:val="00C423DD"/>
    <w:rsid w:val="00C44F60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C7CDEA"/>
  <w15:chartTrackingRefBased/>
  <w15:docId w15:val="{DE28DDAA-3A62-46C9-91BC-D2C827BD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3679F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3367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23</Pages>
  <Words>3472</Words>
  <Characters>19628</Characters>
  <Application>Microsoft Office Word</Application>
  <DocSecurity>0</DocSecurity>
  <Lines>163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2022-04-05T12:53:00Z</dcterms:created>
  <dcterms:modified xsi:type="dcterms:W3CDTF">2022-04-05T12:53:00Z</dcterms:modified>
</cp:coreProperties>
</file>