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DE08C8" w:rsidP="00893368">
      <w:pPr>
        <w:spacing w:line="360" w:lineRule="auto"/>
        <w:jc w:val="right"/>
        <w:rPr>
          <w:rFonts w:ascii="Arial" w:hAnsi="Arial" w:cs="Arial"/>
          <w:b/>
        </w:rPr>
      </w:pPr>
      <w:r w:rsidRPr="00DE08C8">
        <w:rPr>
          <w:rFonts w:ascii="Arial" w:hAnsi="Arial" w:cs="Arial"/>
          <w:b/>
        </w:rPr>
        <w:t>Politechnika Częstochowska</w:t>
      </w:r>
    </w:p>
    <w:p w:rsidR="00E54E5A" w:rsidRPr="006C064D" w:rsidRDefault="00DE08C8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DE08C8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DE08C8">
        <w:rPr>
          <w:rFonts w:ascii="Arial" w:hAnsi="Arial" w:cs="Arial"/>
          <w:b/>
        </w:rPr>
        <w:t>69</w:t>
      </w:r>
    </w:p>
    <w:p w:rsidR="00E54E5A" w:rsidRPr="006C064D" w:rsidRDefault="00DE08C8" w:rsidP="00893368">
      <w:pPr>
        <w:spacing w:line="360" w:lineRule="auto"/>
        <w:jc w:val="right"/>
        <w:rPr>
          <w:rFonts w:ascii="Arial" w:hAnsi="Arial" w:cs="Arial"/>
          <w:b/>
        </w:rPr>
      </w:pPr>
      <w:r w:rsidRPr="00DE08C8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DE08C8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DE08C8" w:rsidRPr="00DE08C8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DE08C8" w:rsidRPr="00DE08C8">
        <w:rPr>
          <w:rFonts w:ascii="Arial" w:hAnsi="Arial" w:cs="Arial"/>
          <w:b/>
        </w:rPr>
        <w:t>Dostawa sprzętu komputerowego dla jednostek organizacyjnych Politechniki Częstochowskiej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DE08C8" w:rsidRPr="00DE08C8">
        <w:rPr>
          <w:rFonts w:ascii="Arial" w:hAnsi="Arial" w:cs="Arial"/>
          <w:b/>
        </w:rPr>
        <w:t>RK-NZ.261.18.2022.JP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036A09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DE08C8" w:rsidRPr="006C064D" w:rsidTr="001F62FC">
        <w:tc>
          <w:tcPr>
            <w:tcW w:w="1134" w:type="dxa"/>
          </w:tcPr>
          <w:p w:rsidR="00DE08C8" w:rsidRPr="006C064D" w:rsidRDefault="00DE08C8" w:rsidP="001F62FC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DE08C8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DE08C8" w:rsidRPr="006C064D" w:rsidRDefault="00DE08C8" w:rsidP="001F62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DE08C8">
              <w:rPr>
                <w:rFonts w:ascii="Arial" w:hAnsi="Arial" w:cs="Arial"/>
              </w:rPr>
              <w:t>Laptop ( 2 szt.) dla Wydziału Budownictwa</w:t>
            </w:r>
          </w:p>
          <w:p w:rsidR="00DE08C8" w:rsidRPr="006C064D" w:rsidRDefault="00DE08C8" w:rsidP="001F62FC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DE08C8" w:rsidRPr="006C064D" w:rsidRDefault="00DE08C8" w:rsidP="001F62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DE08C8" w:rsidRPr="006C064D" w:rsidRDefault="00DE08C8" w:rsidP="001F62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DE08C8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DE08C8" w:rsidRPr="006C064D" w:rsidRDefault="00DE08C8" w:rsidP="001F62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DE08C8" w:rsidRPr="006C064D" w:rsidRDefault="00DE08C8" w:rsidP="001F62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DE08C8" w:rsidRPr="006C064D" w:rsidRDefault="00DE08C8" w:rsidP="001F62FC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DE08C8" w:rsidRPr="006C064D" w:rsidRDefault="00DE08C8" w:rsidP="001F62FC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DE08C8" w:rsidRPr="006C064D" w:rsidRDefault="00DE08C8" w:rsidP="001F62FC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DE08C8" w:rsidRPr="006C064D" w:rsidRDefault="00DE08C8" w:rsidP="001F62F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DE08C8" w:rsidRPr="006C064D" w:rsidTr="001F62FC">
        <w:tc>
          <w:tcPr>
            <w:tcW w:w="1134" w:type="dxa"/>
          </w:tcPr>
          <w:p w:rsidR="00DE08C8" w:rsidRPr="006C064D" w:rsidRDefault="00DE08C8" w:rsidP="001F62FC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DE08C8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DE08C8" w:rsidRPr="006C064D" w:rsidRDefault="00DE08C8" w:rsidP="001F62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DE08C8">
              <w:rPr>
                <w:rFonts w:ascii="Arial" w:hAnsi="Arial" w:cs="Arial"/>
              </w:rPr>
              <w:t>Laptop dla Wydziału Zarządzania.</w:t>
            </w:r>
          </w:p>
          <w:p w:rsidR="00DE08C8" w:rsidRPr="006C064D" w:rsidRDefault="00DE08C8" w:rsidP="001F62FC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DE08C8" w:rsidRPr="006C064D" w:rsidRDefault="00DE08C8" w:rsidP="001F62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DE08C8" w:rsidRPr="006C064D" w:rsidRDefault="00DE08C8" w:rsidP="001F62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DE08C8">
              <w:rPr>
                <w:rFonts w:ascii="Arial" w:hAnsi="Arial" w:cs="Arial"/>
              </w:rPr>
              <w:t>2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DE08C8" w:rsidRPr="006C064D" w:rsidRDefault="00DE08C8" w:rsidP="001F62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DE08C8" w:rsidRPr="006C064D" w:rsidRDefault="00DE08C8" w:rsidP="001F62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DE08C8" w:rsidRPr="006C064D" w:rsidRDefault="00DE08C8" w:rsidP="001F62FC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DE08C8" w:rsidRPr="006C064D" w:rsidRDefault="00DE08C8" w:rsidP="001F62FC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DE08C8" w:rsidRPr="006C064D" w:rsidRDefault="00DE08C8" w:rsidP="001F62FC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DE08C8" w:rsidRPr="006C064D" w:rsidRDefault="00DE08C8" w:rsidP="001F62F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lastRenderedPageBreak/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FD7" w:rsidRDefault="00E96FD7">
      <w:r>
        <w:separator/>
      </w:r>
    </w:p>
  </w:endnote>
  <w:endnote w:type="continuationSeparator" w:id="0">
    <w:p w:rsidR="00E96FD7" w:rsidRDefault="00E96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8C8" w:rsidRDefault="00DE08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524AF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8C8" w:rsidRDefault="00DE08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FD7" w:rsidRDefault="00E96FD7">
      <w:r>
        <w:separator/>
      </w:r>
    </w:p>
  </w:footnote>
  <w:footnote w:type="continuationSeparator" w:id="0">
    <w:p w:rsidR="00E96FD7" w:rsidRDefault="00E96FD7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8C8" w:rsidRDefault="00DE08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8C8" w:rsidRDefault="00DE08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6FD7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524AF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3368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E08C8"/>
    <w:rsid w:val="00DF1415"/>
    <w:rsid w:val="00E35A89"/>
    <w:rsid w:val="00E47945"/>
    <w:rsid w:val="00E54E5A"/>
    <w:rsid w:val="00E96FD7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97D8FE1B-79B9-43D2-892F-294EB9A3E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E578DDA-8EFC-449A-9037-D6E8327F0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390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2022-03-31T07:12:00Z</dcterms:created>
  <dcterms:modified xsi:type="dcterms:W3CDTF">2022-03-31T07:12:00Z</dcterms:modified>
</cp:coreProperties>
</file>