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405FC2" w:rsidRPr="00405FC2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405FC2" w:rsidRPr="00405FC2">
        <w:rPr>
          <w:rFonts w:ascii="Arial" w:hAnsi="Arial" w:cs="Arial"/>
          <w:b/>
          <w:sz w:val="24"/>
          <w:szCs w:val="24"/>
        </w:rPr>
        <w:t>RK-NZ.261.18.2022.JP</w:t>
      </w: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5FC2" w:rsidRPr="004B1027" w:rsidTr="001F62FC">
        <w:tc>
          <w:tcPr>
            <w:tcW w:w="9104" w:type="dxa"/>
            <w:shd w:val="clear" w:color="auto" w:fill="D9D9D9"/>
          </w:tcPr>
          <w:p w:rsidR="00405FC2" w:rsidRPr="004B1027" w:rsidRDefault="00405FC2" w:rsidP="001F62FC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405FC2" w:rsidRPr="004B1027" w:rsidRDefault="00405FC2" w:rsidP="001F62F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405FC2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405FC2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405FC2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405FC2" w:rsidRPr="004B1027" w:rsidRDefault="00405FC2" w:rsidP="001F62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405FC2" w:rsidRPr="004B1027" w:rsidRDefault="00405FC2" w:rsidP="001F62F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956442" w:rsidRDefault="00956442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bookmarkStart w:id="0" w:name="_GoBack"/>
      <w:bookmarkEnd w:id="0"/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405FC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405FC2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lastRenderedPageBreak/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B77" w:rsidRDefault="00986B77">
      <w:r>
        <w:separator/>
      </w:r>
    </w:p>
  </w:endnote>
  <w:endnote w:type="continuationSeparator" w:id="0">
    <w:p w:rsidR="00986B77" w:rsidRDefault="00986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442" w:rsidRDefault="00956442" w:rsidP="0095644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56442" w:rsidTr="001F62FC">
      <w:tc>
        <w:tcPr>
          <w:tcW w:w="0" w:type="auto"/>
          <w:shd w:val="clear" w:color="auto" w:fill="auto"/>
          <w:vAlign w:val="center"/>
        </w:tcPr>
        <w:p w:rsidR="00956442" w:rsidRPr="00B44D15" w:rsidRDefault="00956442" w:rsidP="0095644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56442" w:rsidRPr="00B7388A" w:rsidRDefault="00956442" w:rsidP="0095644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56442" w:rsidRPr="00AB1BF2" w:rsidRDefault="00956442" w:rsidP="0095644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56442" w:rsidRPr="0099535B" w:rsidRDefault="00956442" w:rsidP="00956442">
          <w:pPr>
            <w:pStyle w:val="Bezodstpw"/>
            <w:jc w:val="center"/>
            <w:rPr>
              <w:noProof/>
            </w:rPr>
          </w:pPr>
        </w:p>
      </w:tc>
    </w:tr>
  </w:tbl>
  <w:p w:rsidR="00956442" w:rsidRPr="008F758E" w:rsidRDefault="00956442" w:rsidP="0095644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56442" w:rsidRPr="008F758E" w:rsidRDefault="00956442" w:rsidP="0095644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56442" w:rsidRPr="00D57C24" w:rsidRDefault="00956442" w:rsidP="0095644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A4CD3" w:rsidRPr="00956442" w:rsidRDefault="00956442" w:rsidP="0095644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FC2" w:rsidRDefault="00405F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B77" w:rsidRDefault="00986B77">
      <w:r>
        <w:separator/>
      </w:r>
    </w:p>
  </w:footnote>
  <w:footnote w:type="continuationSeparator" w:id="0">
    <w:p w:rsidR="00986B77" w:rsidRDefault="00986B7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FC2" w:rsidRDefault="00405F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442" w:rsidRPr="0062295F" w:rsidRDefault="00956442" w:rsidP="0095644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05FC2" w:rsidRDefault="00405FC2">
    <w:pPr>
      <w:pStyle w:val="Nagwek"/>
    </w:pPr>
  </w:p>
  <w:p w:rsidR="00956442" w:rsidRDefault="00956442">
    <w:pPr>
      <w:pStyle w:val="Nagwek"/>
    </w:pPr>
  </w:p>
  <w:p w:rsidR="00956442" w:rsidRDefault="00956442">
    <w:pPr>
      <w:pStyle w:val="Nagwek"/>
    </w:pPr>
  </w:p>
  <w:p w:rsidR="00956442" w:rsidRDefault="009564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FC2" w:rsidRDefault="00405F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B7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5FC2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56442"/>
    <w:rsid w:val="00986B77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D4FCBCF"/>
  <w15:chartTrackingRefBased/>
  <w15:docId w15:val="{A5657AD0-9D3F-4C34-AEAB-5DD3326B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locked/>
    <w:rsid w:val="00956442"/>
  </w:style>
  <w:style w:type="paragraph" w:styleId="Bezodstpw">
    <w:name w:val="No Spacing"/>
    <w:uiPriority w:val="1"/>
    <w:qFormat/>
    <w:rsid w:val="0095644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B6C4A-44D0-45E7-B51B-DC3594F21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2022-03-31T07:08:00Z</dcterms:created>
  <dcterms:modified xsi:type="dcterms:W3CDTF">2022-03-31T07:08:00Z</dcterms:modified>
</cp:coreProperties>
</file>