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A02F66" w:rsidRDefault="00324FDA" w:rsidP="00A02F66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A02F66">
        <w:rPr>
          <w:rFonts w:ascii="Arial" w:hAnsi="Arial" w:cs="Arial"/>
        </w:rPr>
        <w:t>Częstochowa</w:t>
      </w:r>
      <w:r w:rsidR="00FB7F50" w:rsidRPr="00A02F66">
        <w:rPr>
          <w:rFonts w:ascii="Arial" w:hAnsi="Arial" w:cs="Arial"/>
        </w:rPr>
        <w:t xml:space="preserve"> dnia: </w:t>
      </w:r>
      <w:r w:rsidRPr="00A02F66">
        <w:rPr>
          <w:rFonts w:ascii="Arial" w:hAnsi="Arial" w:cs="Arial"/>
        </w:rPr>
        <w:t>2022-03-31</w:t>
      </w:r>
    </w:p>
    <w:p w:rsidR="00FB7F50" w:rsidRPr="00A02F66" w:rsidRDefault="00FB7F50" w:rsidP="00A02F66">
      <w:pPr>
        <w:spacing w:after="240" w:line="360" w:lineRule="auto"/>
        <w:rPr>
          <w:rFonts w:ascii="Arial" w:hAnsi="Arial" w:cs="Arial"/>
        </w:rPr>
      </w:pPr>
    </w:p>
    <w:p w:rsidR="00FB7F50" w:rsidRPr="00A02F66" w:rsidRDefault="00324FDA" w:rsidP="00A02F66">
      <w:pPr>
        <w:spacing w:after="40" w:line="360" w:lineRule="auto"/>
        <w:rPr>
          <w:rFonts w:ascii="Arial" w:hAnsi="Arial" w:cs="Arial"/>
          <w:b/>
          <w:bCs/>
        </w:rPr>
      </w:pPr>
      <w:r w:rsidRPr="00A02F66">
        <w:rPr>
          <w:rFonts w:ascii="Arial" w:hAnsi="Arial" w:cs="Arial"/>
          <w:b/>
          <w:bCs/>
        </w:rPr>
        <w:t>Politechnika Częstochowska</w:t>
      </w:r>
    </w:p>
    <w:p w:rsidR="00FB7F50" w:rsidRPr="00A02F66" w:rsidRDefault="00324FDA" w:rsidP="00A02F66">
      <w:pPr>
        <w:spacing w:line="360" w:lineRule="auto"/>
        <w:rPr>
          <w:rFonts w:ascii="Arial" w:hAnsi="Arial" w:cs="Arial"/>
        </w:rPr>
      </w:pPr>
      <w:r w:rsidRPr="00A02F66">
        <w:rPr>
          <w:rFonts w:ascii="Arial" w:hAnsi="Arial" w:cs="Arial"/>
        </w:rPr>
        <w:t>Dąbrowskiego</w:t>
      </w:r>
      <w:r w:rsidR="00FB7F50" w:rsidRPr="00A02F66">
        <w:rPr>
          <w:rFonts w:ascii="Arial" w:hAnsi="Arial" w:cs="Arial"/>
        </w:rPr>
        <w:t xml:space="preserve"> </w:t>
      </w:r>
      <w:r w:rsidRPr="00A02F66">
        <w:rPr>
          <w:rFonts w:ascii="Arial" w:hAnsi="Arial" w:cs="Arial"/>
        </w:rPr>
        <w:t>69</w:t>
      </w:r>
    </w:p>
    <w:p w:rsidR="00FB7F50" w:rsidRPr="00A02F66" w:rsidRDefault="00324FDA" w:rsidP="00A02F66">
      <w:pPr>
        <w:spacing w:line="360" w:lineRule="auto"/>
        <w:rPr>
          <w:rFonts w:ascii="Arial" w:hAnsi="Arial" w:cs="Arial"/>
        </w:rPr>
      </w:pPr>
      <w:r w:rsidRPr="00A02F66">
        <w:rPr>
          <w:rFonts w:ascii="Arial" w:hAnsi="Arial" w:cs="Arial"/>
        </w:rPr>
        <w:t>42-201</w:t>
      </w:r>
      <w:r w:rsidR="00FB7F50" w:rsidRPr="00A02F66">
        <w:rPr>
          <w:rFonts w:ascii="Arial" w:hAnsi="Arial" w:cs="Arial"/>
        </w:rPr>
        <w:t xml:space="preserve"> </w:t>
      </w:r>
      <w:r w:rsidRPr="00A02F66">
        <w:rPr>
          <w:rFonts w:ascii="Arial" w:hAnsi="Arial" w:cs="Arial"/>
        </w:rPr>
        <w:t>Częstochowa</w:t>
      </w:r>
    </w:p>
    <w:p w:rsidR="00FB7F50" w:rsidRPr="00A02F66" w:rsidRDefault="00FB7F50" w:rsidP="00A02F66">
      <w:pPr>
        <w:spacing w:line="360" w:lineRule="auto"/>
        <w:jc w:val="both"/>
        <w:rPr>
          <w:rFonts w:ascii="Arial" w:hAnsi="Arial" w:cs="Arial"/>
          <w:bCs/>
        </w:rPr>
      </w:pPr>
      <w:r w:rsidRPr="00A02F66">
        <w:rPr>
          <w:rFonts w:ascii="Arial" w:hAnsi="Arial" w:cs="Arial"/>
          <w:bCs/>
        </w:rPr>
        <w:t>……………………………………</w:t>
      </w:r>
      <w:r w:rsidR="004E7234" w:rsidRPr="00A02F66">
        <w:rPr>
          <w:rFonts w:ascii="Arial" w:hAnsi="Arial" w:cs="Arial"/>
          <w:bCs/>
        </w:rPr>
        <w:t>………….</w:t>
      </w:r>
    </w:p>
    <w:p w:rsidR="00FB7F50" w:rsidRPr="00A02F66" w:rsidRDefault="00FB7F50" w:rsidP="00A02F66">
      <w:pPr>
        <w:spacing w:line="360" w:lineRule="auto"/>
        <w:jc w:val="both"/>
        <w:rPr>
          <w:rFonts w:ascii="Arial" w:hAnsi="Arial" w:cs="Arial"/>
          <w:bCs/>
        </w:rPr>
      </w:pPr>
      <w:r w:rsidRPr="00A02F66">
        <w:rPr>
          <w:rFonts w:ascii="Arial" w:hAnsi="Arial" w:cs="Arial"/>
          <w:bCs/>
        </w:rPr>
        <w:t>[nazwa zamawiającego, adres]</w:t>
      </w:r>
    </w:p>
    <w:p w:rsidR="008642B3" w:rsidRPr="00A02F66" w:rsidRDefault="00836DAF" w:rsidP="00A02F66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A02F66">
        <w:rPr>
          <w:rFonts w:ascii="Arial" w:hAnsi="Arial" w:cs="Arial"/>
          <w:szCs w:val="24"/>
        </w:rPr>
        <w:t>OGŁOSZENIE</w:t>
      </w:r>
    </w:p>
    <w:p w:rsidR="008642B3" w:rsidRPr="00A02F66" w:rsidRDefault="008642B3" w:rsidP="00A02F66">
      <w:pPr>
        <w:spacing w:after="480" w:line="360" w:lineRule="auto"/>
        <w:jc w:val="center"/>
        <w:rPr>
          <w:rFonts w:ascii="Arial" w:hAnsi="Arial" w:cs="Arial"/>
          <w:b/>
        </w:rPr>
      </w:pPr>
      <w:r w:rsidRPr="00A02F66">
        <w:rPr>
          <w:rFonts w:ascii="Arial" w:hAnsi="Arial" w:cs="Arial"/>
          <w:b/>
        </w:rPr>
        <w:t xml:space="preserve">o </w:t>
      </w:r>
      <w:r w:rsidR="0054734E" w:rsidRPr="00A02F66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000"/>
      </w:tblGrid>
      <w:tr w:rsidR="00324FDA" w:rsidRPr="00A02F66" w:rsidTr="00AE6392">
        <w:trPr>
          <w:trHeight w:val="638"/>
        </w:trPr>
        <w:tc>
          <w:tcPr>
            <w:tcW w:w="959" w:type="dxa"/>
            <w:shd w:val="clear" w:color="auto" w:fill="auto"/>
          </w:tcPr>
          <w:p w:rsidR="00324FDA" w:rsidRPr="00A02F66" w:rsidRDefault="00324FDA" w:rsidP="00A02F66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24FDA" w:rsidRPr="00A02F66" w:rsidRDefault="00324FDA" w:rsidP="00A02F66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A02F66">
              <w:rPr>
                <w:rFonts w:ascii="Arial" w:hAnsi="Arial" w:cs="Arial"/>
              </w:rPr>
              <w:t>Pzp</w:t>
            </w:r>
            <w:proofErr w:type="spellEnd"/>
            <w:r w:rsidRPr="00A02F66">
              <w:rPr>
                <w:rFonts w:ascii="Arial" w:hAnsi="Arial" w:cs="Arial"/>
                <w:b/>
              </w:rPr>
              <w:t xml:space="preserve"> </w:t>
            </w:r>
            <w:r w:rsidRPr="00A02F66">
              <w:rPr>
                <w:rFonts w:ascii="Arial" w:hAnsi="Arial" w:cs="Arial"/>
                <w:bCs/>
              </w:rPr>
              <w:t>na</w:t>
            </w:r>
            <w:r w:rsidRPr="00A02F66">
              <w:rPr>
                <w:rFonts w:ascii="Arial" w:hAnsi="Arial" w:cs="Arial"/>
                <w:b/>
              </w:rPr>
              <w:t xml:space="preserve"> </w:t>
            </w:r>
            <w:r w:rsidRPr="00A02F66">
              <w:rPr>
                <w:rFonts w:ascii="Arial" w:hAnsi="Arial" w:cs="Arial"/>
                <w:bCs/>
              </w:rPr>
              <w:t>”</w:t>
            </w:r>
            <w:r w:rsidRPr="00A02F66">
              <w:rPr>
                <w:rFonts w:ascii="Arial" w:hAnsi="Arial" w:cs="Arial"/>
                <w:b/>
                <w:bCs/>
              </w:rPr>
              <w:t>Usługa drukarska dla jednostek organizacyjnych Politechniki Częstochowskiej</w:t>
            </w:r>
            <w:r w:rsidRPr="00A02F66">
              <w:rPr>
                <w:rFonts w:ascii="Arial" w:hAnsi="Arial" w:cs="Arial"/>
                <w:bCs/>
              </w:rPr>
              <w:t>”</w:t>
            </w:r>
            <w:r w:rsidRPr="00A02F66">
              <w:rPr>
                <w:rFonts w:ascii="Arial" w:hAnsi="Arial" w:cs="Arial"/>
                <w:b/>
              </w:rPr>
              <w:t xml:space="preserve"> </w:t>
            </w:r>
            <w:r w:rsidRPr="00A02F66">
              <w:rPr>
                <w:rFonts w:ascii="Arial" w:hAnsi="Arial" w:cs="Arial"/>
                <w:bCs/>
              </w:rPr>
              <w:t>– znak sprawy</w:t>
            </w:r>
            <w:r w:rsidRPr="00A02F66">
              <w:rPr>
                <w:rFonts w:ascii="Arial" w:hAnsi="Arial" w:cs="Arial"/>
                <w:b/>
              </w:rPr>
              <w:t xml:space="preserve"> ZP/U-08/22</w:t>
            </w:r>
            <w:r w:rsidRPr="00A02F66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A02F66" w:rsidRDefault="00C65E53" w:rsidP="00A02F66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A02F66">
        <w:rPr>
          <w:rFonts w:ascii="Arial" w:hAnsi="Arial" w:cs="Arial"/>
        </w:rPr>
        <w:t xml:space="preserve">Zamawiający, </w:t>
      </w:r>
      <w:r w:rsidR="00324FDA" w:rsidRPr="00A02F66">
        <w:rPr>
          <w:rFonts w:ascii="Arial" w:hAnsi="Arial" w:cs="Arial"/>
          <w:b/>
        </w:rPr>
        <w:t>Politechnika Częstochowska</w:t>
      </w:r>
      <w:r w:rsidRPr="00A02F66">
        <w:rPr>
          <w:rFonts w:ascii="Arial" w:hAnsi="Arial" w:cs="Arial"/>
        </w:rPr>
        <w:t>, działając na podstawie art. 253 ust. 1</w:t>
      </w:r>
      <w:r w:rsidR="00836DAF" w:rsidRPr="00A02F66">
        <w:rPr>
          <w:rFonts w:ascii="Arial" w:hAnsi="Arial" w:cs="Arial"/>
        </w:rPr>
        <w:t xml:space="preserve"> pkt. 1 i ust. 2</w:t>
      </w:r>
      <w:r w:rsidRPr="00A02F66">
        <w:rPr>
          <w:rFonts w:ascii="Arial" w:hAnsi="Arial" w:cs="Arial"/>
        </w:rPr>
        <w:t xml:space="preserve"> ustawy z dnia 11 września 2019r. Prawo zamówień publicznych </w:t>
      </w:r>
      <w:r w:rsidR="00324FDA" w:rsidRPr="00A02F66">
        <w:rPr>
          <w:rFonts w:ascii="Arial" w:hAnsi="Arial" w:cs="Arial"/>
        </w:rPr>
        <w:t>(</w:t>
      </w:r>
      <w:proofErr w:type="spellStart"/>
      <w:r w:rsidR="00324FDA" w:rsidRPr="00A02F66">
        <w:rPr>
          <w:rFonts w:ascii="Arial" w:hAnsi="Arial" w:cs="Arial"/>
        </w:rPr>
        <w:t>t.j</w:t>
      </w:r>
      <w:proofErr w:type="spellEnd"/>
      <w:r w:rsidR="00324FDA" w:rsidRPr="00A02F66">
        <w:rPr>
          <w:rFonts w:ascii="Arial" w:hAnsi="Arial" w:cs="Arial"/>
        </w:rPr>
        <w:t>. Dz.U. z 2021r. poz. 1129)</w:t>
      </w:r>
      <w:r w:rsidRPr="00A02F66">
        <w:rPr>
          <w:rFonts w:ascii="Arial" w:hAnsi="Arial" w:cs="Arial"/>
        </w:rPr>
        <w:t xml:space="preserve">, zwanej dalej „ustawą </w:t>
      </w:r>
      <w:proofErr w:type="spellStart"/>
      <w:r w:rsidRPr="00A02F66">
        <w:rPr>
          <w:rFonts w:ascii="Arial" w:hAnsi="Arial" w:cs="Arial"/>
        </w:rPr>
        <w:t>Pzp</w:t>
      </w:r>
      <w:proofErr w:type="spellEnd"/>
      <w:r w:rsidRPr="00A02F66">
        <w:rPr>
          <w:rFonts w:ascii="Arial" w:hAnsi="Arial" w:cs="Arial"/>
        </w:rPr>
        <w:t>”</w:t>
      </w:r>
      <w:r w:rsidR="00D26ED6" w:rsidRPr="00A02F66">
        <w:rPr>
          <w:rFonts w:ascii="Arial" w:hAnsi="Arial" w:cs="Arial"/>
        </w:rPr>
        <w:t xml:space="preserve">, </w:t>
      </w:r>
      <w:r w:rsidRPr="00A02F66">
        <w:rPr>
          <w:rFonts w:ascii="Arial" w:hAnsi="Arial" w:cs="Arial"/>
        </w:rPr>
        <w:t>informuje</w:t>
      </w:r>
      <w:r w:rsidR="00D26ED6" w:rsidRPr="00A02F66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A02F66">
        <w:rPr>
          <w:rFonts w:ascii="Arial" w:hAnsi="Arial" w:cs="Arial"/>
        </w:rPr>
        <w:t>najkorzystniejsz</w:t>
      </w:r>
      <w:r w:rsidR="00D26ED6" w:rsidRPr="00A02F66">
        <w:rPr>
          <w:rFonts w:ascii="Arial" w:hAnsi="Arial" w:cs="Arial"/>
        </w:rPr>
        <w:t xml:space="preserve">a wybrana została </w:t>
      </w:r>
      <w:r w:rsidR="00756CDA" w:rsidRPr="00A02F66">
        <w:rPr>
          <w:rFonts w:ascii="Arial" w:hAnsi="Arial" w:cs="Arial"/>
        </w:rPr>
        <w:t>ofer</w:t>
      </w:r>
      <w:r w:rsidR="00D26ED6" w:rsidRPr="00A02F66">
        <w:rPr>
          <w:rFonts w:ascii="Arial" w:hAnsi="Arial" w:cs="Arial"/>
        </w:rPr>
        <w:t>t</w:t>
      </w:r>
      <w:r w:rsidR="009F0E5C" w:rsidRPr="00A02F66">
        <w:rPr>
          <w:rFonts w:ascii="Arial" w:hAnsi="Arial" w:cs="Arial"/>
        </w:rPr>
        <w:t>a</w:t>
      </w:r>
      <w:r w:rsidR="00D26ED6" w:rsidRPr="00A02F66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24FDA" w:rsidRPr="00A02F66" w:rsidTr="00AE6392">
        <w:trPr>
          <w:cantSplit/>
        </w:trPr>
        <w:tc>
          <w:tcPr>
            <w:tcW w:w="9498" w:type="dxa"/>
          </w:tcPr>
          <w:p w:rsidR="00324FDA" w:rsidRPr="00A02F66" w:rsidRDefault="00324FDA" w:rsidP="00A02F66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A02F66">
              <w:rPr>
                <w:rFonts w:ascii="Arial" w:hAnsi="Arial" w:cs="Arial"/>
                <w:b/>
              </w:rPr>
              <w:lastRenderedPageBreak/>
              <w:t>ARW Studio B&amp;W Wojciech Janecki</w:t>
            </w:r>
          </w:p>
          <w:p w:rsidR="00324FDA" w:rsidRPr="00A02F66" w:rsidRDefault="00324FDA" w:rsidP="00A02F6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02F66">
              <w:rPr>
                <w:rFonts w:ascii="Arial" w:hAnsi="Arial" w:cs="Arial"/>
                <w:bCs/>
              </w:rPr>
              <w:t>Podjazdowa 2 /31</w:t>
            </w:r>
          </w:p>
          <w:p w:rsidR="00324FDA" w:rsidRPr="00A02F66" w:rsidRDefault="00324FDA" w:rsidP="00A02F6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02F66">
              <w:rPr>
                <w:rFonts w:ascii="Arial" w:hAnsi="Arial" w:cs="Arial"/>
                <w:bCs/>
              </w:rPr>
              <w:t>41-200 Sosnowiec</w:t>
            </w:r>
          </w:p>
          <w:p w:rsidR="00324FDA" w:rsidRPr="00A02F66" w:rsidRDefault="00324FDA" w:rsidP="00A02F66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>na:</w:t>
            </w:r>
          </w:p>
          <w:p w:rsidR="00324FDA" w:rsidRPr="00A02F66" w:rsidRDefault="00324FDA" w:rsidP="00A02F66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935A1E">
              <w:rPr>
                <w:rFonts w:ascii="Arial" w:hAnsi="Arial" w:cs="Arial"/>
                <w:b/>
              </w:rPr>
              <w:t>Zadanie nr 1</w:t>
            </w:r>
            <w:r w:rsidRPr="00A02F66">
              <w:rPr>
                <w:rFonts w:ascii="Arial" w:hAnsi="Arial" w:cs="Arial"/>
              </w:rPr>
              <w:t xml:space="preserve">: Druk informatora o studiach na rok akademicki 2022/2023 za cenę brutto </w:t>
            </w:r>
            <w:r w:rsidRPr="00A02F66">
              <w:rPr>
                <w:rFonts w:ascii="Arial" w:hAnsi="Arial" w:cs="Arial"/>
                <w:b/>
              </w:rPr>
              <w:t>9 211.47 zł</w:t>
            </w:r>
            <w:r w:rsidRPr="00A02F66">
              <w:rPr>
                <w:rFonts w:ascii="Arial" w:hAnsi="Arial" w:cs="Arial"/>
                <w:bCs/>
              </w:rPr>
              <w:t>.</w:t>
            </w:r>
          </w:p>
          <w:p w:rsidR="00324FDA" w:rsidRPr="00A02F66" w:rsidRDefault="00324FDA" w:rsidP="00A02F6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  <w:color w:val="000000"/>
              </w:rPr>
              <w:t>Uzasadnienie wyboru:</w:t>
            </w:r>
          </w:p>
          <w:p w:rsidR="00324FDA" w:rsidRPr="00A02F66" w:rsidRDefault="00324FDA" w:rsidP="00935A1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324FDA" w:rsidRPr="00A02F66" w:rsidTr="00AE6392">
        <w:trPr>
          <w:cantSplit/>
        </w:trPr>
        <w:tc>
          <w:tcPr>
            <w:tcW w:w="9498" w:type="dxa"/>
          </w:tcPr>
          <w:p w:rsidR="00324FDA" w:rsidRPr="00A02F66" w:rsidRDefault="00324FDA" w:rsidP="00A02F66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A02F66">
              <w:rPr>
                <w:rFonts w:ascii="Arial" w:hAnsi="Arial" w:cs="Arial"/>
                <w:b/>
              </w:rPr>
              <w:t>DRUKARNIA WIELKOPOLSKA SP. Z O.O.</w:t>
            </w:r>
          </w:p>
          <w:p w:rsidR="00324FDA" w:rsidRPr="00A02F66" w:rsidRDefault="00324FDA" w:rsidP="00A02F6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02F66">
              <w:rPr>
                <w:rFonts w:ascii="Arial" w:hAnsi="Arial" w:cs="Arial"/>
                <w:bCs/>
              </w:rPr>
              <w:t xml:space="preserve">DZIEWIŃSKA 41 </w:t>
            </w:r>
          </w:p>
          <w:p w:rsidR="00324FDA" w:rsidRPr="00A02F66" w:rsidRDefault="00324FDA" w:rsidP="00A02F6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02F66">
              <w:rPr>
                <w:rFonts w:ascii="Arial" w:hAnsi="Arial" w:cs="Arial"/>
                <w:bCs/>
              </w:rPr>
              <w:t>60-178 POZNAŃ</w:t>
            </w:r>
          </w:p>
          <w:p w:rsidR="00324FDA" w:rsidRPr="00A02F66" w:rsidRDefault="00324FDA" w:rsidP="00A02F66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>na:</w:t>
            </w:r>
          </w:p>
          <w:p w:rsidR="00324FDA" w:rsidRPr="00A02F66" w:rsidRDefault="00324FDA" w:rsidP="00A02F66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935A1E">
              <w:rPr>
                <w:rFonts w:ascii="Arial" w:hAnsi="Arial" w:cs="Arial"/>
                <w:b/>
              </w:rPr>
              <w:t>Zadanie nr 2</w:t>
            </w:r>
            <w:r w:rsidRPr="00A02F66">
              <w:rPr>
                <w:rFonts w:ascii="Arial" w:hAnsi="Arial" w:cs="Arial"/>
              </w:rPr>
              <w:t xml:space="preserve">: Druk albumu "Politechnika Częstochowska" za cenę brutto </w:t>
            </w:r>
            <w:r w:rsidRPr="00A02F66">
              <w:rPr>
                <w:rFonts w:ascii="Arial" w:hAnsi="Arial" w:cs="Arial"/>
                <w:b/>
              </w:rPr>
              <w:t>16 275.00 zł</w:t>
            </w:r>
            <w:r w:rsidRPr="00A02F66">
              <w:rPr>
                <w:rFonts w:ascii="Arial" w:hAnsi="Arial" w:cs="Arial"/>
                <w:bCs/>
              </w:rPr>
              <w:t>.</w:t>
            </w:r>
          </w:p>
          <w:p w:rsidR="00324FDA" w:rsidRPr="00A02F66" w:rsidRDefault="00324FDA" w:rsidP="00A02F6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  <w:color w:val="000000"/>
              </w:rPr>
              <w:t>Uzasadnienie wyboru:</w:t>
            </w:r>
          </w:p>
          <w:p w:rsidR="00324FDA" w:rsidRPr="00A02F66" w:rsidRDefault="00324FDA" w:rsidP="00935A1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>Wybrana oferta jest ofertą najkorzystniejszą. Oferta ta spełnia wymagania określone w SWZ i nie podlega odrzu</w:t>
            </w:r>
            <w:bookmarkStart w:id="1" w:name="_GoBack"/>
            <w:bookmarkEnd w:id="1"/>
            <w:r w:rsidRPr="00A02F66">
              <w:rPr>
                <w:rFonts w:ascii="Arial" w:hAnsi="Arial" w:cs="Arial"/>
              </w:rPr>
              <w:t>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A02F66" w:rsidRDefault="00915B9E" w:rsidP="00A02F66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A02F66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F66" w:rsidRPr="00A02F66" w:rsidTr="00AE6392">
        <w:tc>
          <w:tcPr>
            <w:tcW w:w="2169" w:type="dxa"/>
            <w:shd w:val="clear" w:color="auto" w:fill="F3F3F3"/>
          </w:tcPr>
          <w:p w:rsidR="00A02F66" w:rsidRPr="00A02F66" w:rsidRDefault="00A02F66" w:rsidP="00A02F66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A02F66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A02F66" w:rsidRPr="00A02F66" w:rsidRDefault="00A02F66" w:rsidP="00A02F66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A02F66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A02F66" w:rsidRPr="00A02F66" w:rsidRDefault="00A02F66" w:rsidP="00A02F66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A02F66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A02F66" w:rsidRPr="00A02F66" w:rsidRDefault="00A02F66" w:rsidP="00A02F66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A02F66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A02F66" w:rsidRPr="00A02F66" w:rsidTr="00AE6392">
        <w:tc>
          <w:tcPr>
            <w:tcW w:w="2169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lastRenderedPageBreak/>
              <w:t>1 - Druk informatora o studiach na rok akademicki 2022/2023</w:t>
            </w:r>
          </w:p>
        </w:tc>
        <w:tc>
          <w:tcPr>
            <w:tcW w:w="2793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02F66">
              <w:rPr>
                <w:rFonts w:ascii="Arial" w:hAnsi="Arial" w:cs="Arial"/>
                <w:b/>
                <w:bCs/>
              </w:rPr>
              <w:t>ARW Studio B&amp;W Wojciech Janecki</w:t>
            </w:r>
          </w:p>
          <w:p w:rsidR="00A02F66" w:rsidRPr="00A02F66" w:rsidRDefault="00A02F66" w:rsidP="00A02F66">
            <w:pPr>
              <w:spacing w:line="360" w:lineRule="auto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>Podjazdowa 2/31</w:t>
            </w:r>
          </w:p>
          <w:p w:rsidR="00A02F66" w:rsidRPr="00A02F66" w:rsidRDefault="00A02F66" w:rsidP="00A02F6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41-200 Sosnowiec</w:t>
            </w:r>
          </w:p>
        </w:tc>
        <w:tc>
          <w:tcPr>
            <w:tcW w:w="2976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>1 - Cena - 80.00</w:t>
            </w:r>
          </w:p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2F66" w:rsidRPr="00A02F66" w:rsidRDefault="00A02F66" w:rsidP="00A02F6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 xml:space="preserve">  100,00</w:t>
            </w:r>
          </w:p>
        </w:tc>
      </w:tr>
      <w:tr w:rsidR="00A02F66" w:rsidRPr="00A02F66" w:rsidTr="00AE6392">
        <w:tc>
          <w:tcPr>
            <w:tcW w:w="2169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1 - Druk informatora o studiach na rok akademicki 2022/2023</w:t>
            </w:r>
          </w:p>
        </w:tc>
        <w:tc>
          <w:tcPr>
            <w:tcW w:w="2793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02F66">
              <w:rPr>
                <w:rFonts w:ascii="Arial" w:hAnsi="Arial" w:cs="Arial"/>
                <w:b/>
                <w:bCs/>
              </w:rPr>
              <w:t>PHU OLEJNIK Piotr Olejnik</w:t>
            </w:r>
          </w:p>
          <w:p w:rsidR="00A02F66" w:rsidRPr="00A02F66" w:rsidRDefault="00A02F66" w:rsidP="00A02F66">
            <w:pPr>
              <w:spacing w:line="360" w:lineRule="auto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 xml:space="preserve">E. </w:t>
            </w:r>
            <w:proofErr w:type="spellStart"/>
            <w:r w:rsidRPr="00A02F66">
              <w:rPr>
                <w:rFonts w:ascii="Arial" w:hAnsi="Arial" w:cs="Arial"/>
              </w:rPr>
              <w:t>Szwankowskiego</w:t>
            </w:r>
            <w:proofErr w:type="spellEnd"/>
            <w:r w:rsidRPr="00A02F66">
              <w:rPr>
                <w:rFonts w:ascii="Arial" w:hAnsi="Arial" w:cs="Arial"/>
              </w:rPr>
              <w:t xml:space="preserve"> 2/3</w:t>
            </w:r>
          </w:p>
          <w:p w:rsidR="00A02F66" w:rsidRPr="00A02F66" w:rsidRDefault="00A02F66" w:rsidP="00A02F6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01-318 Warszawa</w:t>
            </w:r>
          </w:p>
        </w:tc>
        <w:tc>
          <w:tcPr>
            <w:tcW w:w="2976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>1 - Cena - 67.32</w:t>
            </w:r>
          </w:p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2 - Termin wykonania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2F66" w:rsidRPr="00A02F66" w:rsidRDefault="00A02F66" w:rsidP="00A02F6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 xml:space="preserve">  77,32</w:t>
            </w:r>
          </w:p>
        </w:tc>
      </w:tr>
      <w:tr w:rsidR="00A02F66" w:rsidRPr="00A02F66" w:rsidTr="00AE6392">
        <w:tc>
          <w:tcPr>
            <w:tcW w:w="2169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1 - Druk informatora o studiach na rok akademicki 2022/2023</w:t>
            </w:r>
          </w:p>
        </w:tc>
        <w:tc>
          <w:tcPr>
            <w:tcW w:w="2793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02F66">
              <w:rPr>
                <w:rFonts w:ascii="Arial" w:hAnsi="Arial" w:cs="Arial"/>
                <w:b/>
                <w:bCs/>
              </w:rPr>
              <w:t>System-Graf drukarnia Agencja Reklamowo-Wydawnicza Janusz Laskowski</w:t>
            </w:r>
          </w:p>
          <w:p w:rsidR="00A02F66" w:rsidRPr="00A02F66" w:rsidRDefault="00A02F66" w:rsidP="00A02F66">
            <w:pPr>
              <w:spacing w:line="360" w:lineRule="auto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>Zemborzyce Tereszyńskie 73 B 73B</w:t>
            </w:r>
          </w:p>
          <w:p w:rsidR="00A02F66" w:rsidRPr="00A02F66" w:rsidRDefault="00A02F66" w:rsidP="00A02F6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20-515 Lublin</w:t>
            </w:r>
          </w:p>
        </w:tc>
        <w:tc>
          <w:tcPr>
            <w:tcW w:w="2976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>1 - Cena - 79.84</w:t>
            </w:r>
          </w:p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2F66" w:rsidRPr="00A02F66" w:rsidRDefault="00A02F66" w:rsidP="00A02F6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 xml:space="preserve">  99,84</w:t>
            </w:r>
          </w:p>
        </w:tc>
      </w:tr>
      <w:tr w:rsidR="00A02F66" w:rsidRPr="00A02F66" w:rsidTr="00AE6392">
        <w:tc>
          <w:tcPr>
            <w:tcW w:w="2169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1 - Druk informatora o studiach na rok akademicki 2022/2023</w:t>
            </w:r>
          </w:p>
        </w:tc>
        <w:tc>
          <w:tcPr>
            <w:tcW w:w="2793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02F66">
              <w:rPr>
                <w:rFonts w:ascii="Arial" w:hAnsi="Arial" w:cs="Arial"/>
                <w:b/>
                <w:bCs/>
              </w:rPr>
              <w:t xml:space="preserve">Drukarnia SIL-VEG-DRUK </w:t>
            </w:r>
            <w:proofErr w:type="spellStart"/>
            <w:r w:rsidRPr="00A02F66">
              <w:rPr>
                <w:rFonts w:ascii="Arial" w:hAnsi="Arial" w:cs="Arial"/>
                <w:b/>
                <w:bCs/>
              </w:rPr>
              <w:t>Pawelak</w:t>
            </w:r>
            <w:proofErr w:type="spellEnd"/>
            <w:r w:rsidRPr="00A02F66">
              <w:rPr>
                <w:rFonts w:ascii="Arial" w:hAnsi="Arial" w:cs="Arial"/>
                <w:b/>
                <w:bCs/>
              </w:rPr>
              <w:t xml:space="preserve"> J., Pełka D., Śmich D.</w:t>
            </w:r>
          </w:p>
          <w:p w:rsidR="00A02F66" w:rsidRPr="00A02F66" w:rsidRDefault="00A02F66" w:rsidP="00A02F66">
            <w:pPr>
              <w:spacing w:line="360" w:lineRule="auto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>Niegolewskich 12</w:t>
            </w:r>
          </w:p>
          <w:p w:rsidR="00A02F66" w:rsidRPr="00A02F66" w:rsidRDefault="00A02F66" w:rsidP="00A02F6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42-700 Lubliniec</w:t>
            </w:r>
          </w:p>
        </w:tc>
        <w:tc>
          <w:tcPr>
            <w:tcW w:w="2976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>1 - Cena - 75.84</w:t>
            </w:r>
          </w:p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2F66" w:rsidRPr="00A02F66" w:rsidRDefault="00A02F66" w:rsidP="00A02F6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 xml:space="preserve">  95,84</w:t>
            </w:r>
          </w:p>
        </w:tc>
      </w:tr>
      <w:tr w:rsidR="00A02F66" w:rsidRPr="00A02F66" w:rsidTr="00AE6392">
        <w:tc>
          <w:tcPr>
            <w:tcW w:w="2169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 xml:space="preserve">1 - Druk informatora o studiach na rok akademicki </w:t>
            </w:r>
            <w:r w:rsidRPr="00A02F66">
              <w:rPr>
                <w:rFonts w:ascii="Arial" w:hAnsi="Arial" w:cs="Arial"/>
              </w:rPr>
              <w:lastRenderedPageBreak/>
              <w:t>2022/2023</w:t>
            </w:r>
          </w:p>
        </w:tc>
        <w:tc>
          <w:tcPr>
            <w:tcW w:w="2793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A02F66">
              <w:rPr>
                <w:rFonts w:ascii="Arial" w:hAnsi="Arial" w:cs="Arial"/>
                <w:b/>
                <w:bCs/>
              </w:rPr>
              <w:lastRenderedPageBreak/>
              <w:t>Zapol</w:t>
            </w:r>
            <w:proofErr w:type="spellEnd"/>
            <w:r w:rsidRPr="00A02F66">
              <w:rPr>
                <w:rFonts w:ascii="Arial" w:hAnsi="Arial" w:cs="Arial"/>
                <w:b/>
                <w:bCs/>
              </w:rPr>
              <w:t xml:space="preserve"> Sobczyk Sp.k.</w:t>
            </w:r>
          </w:p>
          <w:p w:rsidR="00A02F66" w:rsidRPr="00A02F66" w:rsidRDefault="00A02F66" w:rsidP="00A02F66">
            <w:pPr>
              <w:spacing w:line="360" w:lineRule="auto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>Piastów 42</w:t>
            </w:r>
          </w:p>
          <w:p w:rsidR="00A02F66" w:rsidRPr="00A02F66" w:rsidRDefault="00A02F66" w:rsidP="00A02F6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71-062 Szczecin</w:t>
            </w:r>
          </w:p>
        </w:tc>
        <w:tc>
          <w:tcPr>
            <w:tcW w:w="2976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>1 - Cena - 58.51</w:t>
            </w:r>
          </w:p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2F66" w:rsidRPr="00A02F66" w:rsidRDefault="00A02F66" w:rsidP="00A02F6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 xml:space="preserve">  78,51</w:t>
            </w:r>
          </w:p>
        </w:tc>
      </w:tr>
      <w:tr w:rsidR="00A02F66" w:rsidRPr="00A02F66" w:rsidTr="00AE6392">
        <w:tc>
          <w:tcPr>
            <w:tcW w:w="2169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1 - Druk informatora o studiach na rok akademicki 2022/2023</w:t>
            </w:r>
          </w:p>
        </w:tc>
        <w:tc>
          <w:tcPr>
            <w:tcW w:w="2793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02F66">
              <w:rPr>
                <w:rFonts w:ascii="Arial" w:hAnsi="Arial" w:cs="Arial"/>
                <w:b/>
                <w:bCs/>
              </w:rPr>
              <w:t>Poligrafia NOT Piotr Wierzbiński</w:t>
            </w:r>
          </w:p>
          <w:p w:rsidR="00A02F66" w:rsidRPr="00A02F66" w:rsidRDefault="00A02F66" w:rsidP="00A02F66">
            <w:pPr>
              <w:spacing w:line="360" w:lineRule="auto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>Sonina 285B</w:t>
            </w:r>
          </w:p>
          <w:p w:rsidR="00A02F66" w:rsidRPr="00A02F66" w:rsidRDefault="00A02F66" w:rsidP="00A02F6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37-100 Łańcut</w:t>
            </w:r>
          </w:p>
        </w:tc>
        <w:tc>
          <w:tcPr>
            <w:tcW w:w="2976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>1 - Cena - 56.25</w:t>
            </w:r>
          </w:p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2F66" w:rsidRPr="00A02F66" w:rsidRDefault="00A02F66" w:rsidP="00A02F6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 xml:space="preserve">  76,25</w:t>
            </w:r>
          </w:p>
        </w:tc>
      </w:tr>
      <w:tr w:rsidR="00A02F66" w:rsidRPr="00A02F66" w:rsidTr="00AE6392">
        <w:tc>
          <w:tcPr>
            <w:tcW w:w="2169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1 - Druk informatora o studiach na rok akademicki 2022/2023</w:t>
            </w:r>
          </w:p>
        </w:tc>
        <w:tc>
          <w:tcPr>
            <w:tcW w:w="2793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02F66">
              <w:rPr>
                <w:rFonts w:ascii="Arial" w:hAnsi="Arial" w:cs="Arial"/>
                <w:b/>
                <w:bCs/>
              </w:rPr>
              <w:t>Firma Poligraficzno-Introligatorska "UDZIAŁOWIEC" sp. z o.o.</w:t>
            </w:r>
          </w:p>
          <w:p w:rsidR="00A02F66" w:rsidRPr="00A02F66" w:rsidRDefault="00A02F66" w:rsidP="00A02F66">
            <w:pPr>
              <w:spacing w:line="360" w:lineRule="auto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>Narcyzowa 2</w:t>
            </w:r>
          </w:p>
          <w:p w:rsidR="00A02F66" w:rsidRPr="00A02F66" w:rsidRDefault="00A02F66" w:rsidP="00A02F6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42-256 Olsztyn</w:t>
            </w:r>
          </w:p>
        </w:tc>
        <w:tc>
          <w:tcPr>
            <w:tcW w:w="2976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>1 - Cena - 75.27</w:t>
            </w:r>
          </w:p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2F66" w:rsidRPr="00A02F66" w:rsidRDefault="00A02F66" w:rsidP="00A02F6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 xml:space="preserve">  75,27</w:t>
            </w:r>
          </w:p>
        </w:tc>
      </w:tr>
      <w:tr w:rsidR="00A02F66" w:rsidRPr="00A02F66" w:rsidTr="00AE6392">
        <w:tc>
          <w:tcPr>
            <w:tcW w:w="2169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1 - Druk informatora o studiach na rok akademicki 2022/2023</w:t>
            </w:r>
          </w:p>
        </w:tc>
        <w:tc>
          <w:tcPr>
            <w:tcW w:w="2793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02F66">
              <w:rPr>
                <w:rFonts w:ascii="Arial" w:hAnsi="Arial" w:cs="Arial"/>
                <w:b/>
                <w:bCs/>
              </w:rPr>
              <w:t>AGENCJA REKLAMOWA TOP AGNIESZKA ŁUCZAK</w:t>
            </w:r>
          </w:p>
          <w:p w:rsidR="00A02F66" w:rsidRPr="00A02F66" w:rsidRDefault="00A02F66" w:rsidP="00A02F66">
            <w:pPr>
              <w:spacing w:line="360" w:lineRule="auto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>Chocimska 4</w:t>
            </w:r>
          </w:p>
          <w:p w:rsidR="00A02F66" w:rsidRPr="00A02F66" w:rsidRDefault="00A02F66" w:rsidP="00A02F6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87-800 Włocławek</w:t>
            </w:r>
          </w:p>
        </w:tc>
        <w:tc>
          <w:tcPr>
            <w:tcW w:w="2976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>1 - Cena - 40.21</w:t>
            </w:r>
          </w:p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2F66" w:rsidRPr="00A02F66" w:rsidRDefault="00A02F66" w:rsidP="00A02F6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 xml:space="preserve">  60,21</w:t>
            </w:r>
          </w:p>
        </w:tc>
      </w:tr>
      <w:tr w:rsidR="00A02F66" w:rsidRPr="00A02F66" w:rsidTr="00AE6392">
        <w:tc>
          <w:tcPr>
            <w:tcW w:w="2169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2 - Druk albumu "Politechnika Częstochowska"</w:t>
            </w:r>
          </w:p>
        </w:tc>
        <w:tc>
          <w:tcPr>
            <w:tcW w:w="2793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02F66">
              <w:rPr>
                <w:rFonts w:ascii="Arial" w:hAnsi="Arial" w:cs="Arial"/>
                <w:b/>
                <w:bCs/>
              </w:rPr>
              <w:t>ARW Studio B&amp;W Wojciech Janecki</w:t>
            </w:r>
          </w:p>
          <w:p w:rsidR="00A02F66" w:rsidRPr="00A02F66" w:rsidRDefault="00A02F66" w:rsidP="00A02F66">
            <w:pPr>
              <w:spacing w:line="360" w:lineRule="auto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>Podjazdowa 2/31</w:t>
            </w:r>
          </w:p>
          <w:p w:rsidR="00A02F66" w:rsidRPr="00A02F66" w:rsidRDefault="00A02F66" w:rsidP="00A02F6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41-200 Sosnowiec</w:t>
            </w:r>
          </w:p>
        </w:tc>
        <w:tc>
          <w:tcPr>
            <w:tcW w:w="2976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>1 - Cena - 72.46</w:t>
            </w:r>
          </w:p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2F66" w:rsidRPr="00A02F66" w:rsidRDefault="00A02F66" w:rsidP="00A02F6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 xml:space="preserve">  92,46</w:t>
            </w:r>
          </w:p>
        </w:tc>
      </w:tr>
      <w:tr w:rsidR="00A02F66" w:rsidRPr="00A02F66" w:rsidTr="00AE6392">
        <w:tc>
          <w:tcPr>
            <w:tcW w:w="2169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2 - Druk albumu "Politechnika Częstochowska"</w:t>
            </w:r>
          </w:p>
        </w:tc>
        <w:tc>
          <w:tcPr>
            <w:tcW w:w="2793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02F66">
              <w:rPr>
                <w:rFonts w:ascii="Arial" w:hAnsi="Arial" w:cs="Arial"/>
                <w:b/>
                <w:bCs/>
              </w:rPr>
              <w:t>PHU OLEJNIK Piotr Olejnik</w:t>
            </w:r>
          </w:p>
          <w:p w:rsidR="00A02F66" w:rsidRPr="00A02F66" w:rsidRDefault="00A02F66" w:rsidP="00A02F66">
            <w:pPr>
              <w:spacing w:line="360" w:lineRule="auto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 xml:space="preserve">E. </w:t>
            </w:r>
            <w:proofErr w:type="spellStart"/>
            <w:r w:rsidRPr="00A02F66">
              <w:rPr>
                <w:rFonts w:ascii="Arial" w:hAnsi="Arial" w:cs="Arial"/>
              </w:rPr>
              <w:t>Szwankowskiego</w:t>
            </w:r>
            <w:proofErr w:type="spellEnd"/>
            <w:r w:rsidRPr="00A02F66">
              <w:rPr>
                <w:rFonts w:ascii="Arial" w:hAnsi="Arial" w:cs="Arial"/>
              </w:rPr>
              <w:t xml:space="preserve"> 2/3</w:t>
            </w:r>
          </w:p>
          <w:p w:rsidR="00A02F66" w:rsidRPr="00A02F66" w:rsidRDefault="00A02F66" w:rsidP="00A02F6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01-318 Warszawa</w:t>
            </w:r>
          </w:p>
        </w:tc>
        <w:tc>
          <w:tcPr>
            <w:tcW w:w="2976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>1 - Cena - 46.79</w:t>
            </w:r>
          </w:p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2 - Termin wykonania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2F66" w:rsidRPr="00A02F66" w:rsidRDefault="00A02F66" w:rsidP="00A02F6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 xml:space="preserve">  56,79</w:t>
            </w:r>
          </w:p>
        </w:tc>
      </w:tr>
      <w:tr w:rsidR="00A02F66" w:rsidRPr="00A02F66" w:rsidTr="00AE6392">
        <w:tc>
          <w:tcPr>
            <w:tcW w:w="2169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 xml:space="preserve">2 - Druk albumu "Politechnika </w:t>
            </w:r>
            <w:r w:rsidRPr="00A02F66">
              <w:rPr>
                <w:rFonts w:ascii="Arial" w:hAnsi="Arial" w:cs="Arial"/>
              </w:rPr>
              <w:lastRenderedPageBreak/>
              <w:t>Częstochowska"</w:t>
            </w:r>
          </w:p>
        </w:tc>
        <w:tc>
          <w:tcPr>
            <w:tcW w:w="2793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02F66">
              <w:rPr>
                <w:rFonts w:ascii="Arial" w:hAnsi="Arial" w:cs="Arial"/>
                <w:b/>
                <w:bCs/>
              </w:rPr>
              <w:lastRenderedPageBreak/>
              <w:t xml:space="preserve">DRUKARNIA WIELKOPOLSKA SP. </w:t>
            </w:r>
            <w:r w:rsidRPr="00A02F66">
              <w:rPr>
                <w:rFonts w:ascii="Arial" w:hAnsi="Arial" w:cs="Arial"/>
                <w:b/>
                <w:bCs/>
              </w:rPr>
              <w:lastRenderedPageBreak/>
              <w:t>Z O.O.</w:t>
            </w:r>
          </w:p>
          <w:p w:rsidR="00A02F66" w:rsidRPr="00A02F66" w:rsidRDefault="00A02F66" w:rsidP="00A02F66">
            <w:pPr>
              <w:spacing w:line="360" w:lineRule="auto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>DZIEWIŃSKA 41</w:t>
            </w:r>
          </w:p>
          <w:p w:rsidR="00A02F66" w:rsidRPr="00A02F66" w:rsidRDefault="00A02F66" w:rsidP="00A02F6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60-178 POZNAŃ</w:t>
            </w:r>
          </w:p>
        </w:tc>
        <w:tc>
          <w:tcPr>
            <w:tcW w:w="2976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lastRenderedPageBreak/>
              <w:t>1 - Cena - 80.00</w:t>
            </w:r>
          </w:p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 xml:space="preserve">2 - Termin wykonania - </w:t>
            </w:r>
            <w:r w:rsidRPr="00A02F66">
              <w:rPr>
                <w:rFonts w:ascii="Arial" w:hAnsi="Arial" w:cs="Arial"/>
              </w:rPr>
              <w:lastRenderedPageBreak/>
              <w:t>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2F66" w:rsidRPr="00A02F66" w:rsidRDefault="00A02F66" w:rsidP="00A02F6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lastRenderedPageBreak/>
              <w:t xml:space="preserve">  100,00</w:t>
            </w:r>
          </w:p>
        </w:tc>
      </w:tr>
      <w:tr w:rsidR="00A02F66" w:rsidRPr="00A02F66" w:rsidTr="00AE6392">
        <w:tc>
          <w:tcPr>
            <w:tcW w:w="2169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2 - Druk albumu "Politechnika Częstochowska"</w:t>
            </w:r>
          </w:p>
        </w:tc>
        <w:tc>
          <w:tcPr>
            <w:tcW w:w="2793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02F66">
              <w:rPr>
                <w:rFonts w:ascii="Arial" w:hAnsi="Arial" w:cs="Arial"/>
                <w:b/>
                <w:bCs/>
              </w:rPr>
              <w:t>AGENCJA REKLAMOWA TOP AGNIESZKA ŁUCZAK</w:t>
            </w:r>
          </w:p>
          <w:p w:rsidR="00A02F66" w:rsidRPr="00A02F66" w:rsidRDefault="00A02F66" w:rsidP="00A02F66">
            <w:pPr>
              <w:spacing w:line="360" w:lineRule="auto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>Chocimska 4</w:t>
            </w:r>
          </w:p>
          <w:p w:rsidR="00A02F66" w:rsidRPr="00A02F66" w:rsidRDefault="00A02F66" w:rsidP="00A02F6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87-800 Włocławek</w:t>
            </w:r>
          </w:p>
        </w:tc>
        <w:tc>
          <w:tcPr>
            <w:tcW w:w="2976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>1 - Cena - 79.49</w:t>
            </w:r>
          </w:p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2F66" w:rsidRPr="00A02F66" w:rsidRDefault="00A02F66" w:rsidP="00A02F6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 xml:space="preserve">  99,49</w:t>
            </w:r>
          </w:p>
        </w:tc>
      </w:tr>
      <w:tr w:rsidR="00A02F66" w:rsidRPr="00A02F66" w:rsidTr="00AE6392">
        <w:tc>
          <w:tcPr>
            <w:tcW w:w="2169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2 - Druk albumu "Politechnika Częstochowska"</w:t>
            </w:r>
          </w:p>
        </w:tc>
        <w:tc>
          <w:tcPr>
            <w:tcW w:w="2793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A02F66">
              <w:rPr>
                <w:rFonts w:ascii="Arial" w:hAnsi="Arial" w:cs="Arial"/>
                <w:b/>
                <w:bCs/>
              </w:rPr>
              <w:t>Zapol</w:t>
            </w:r>
            <w:proofErr w:type="spellEnd"/>
            <w:r w:rsidRPr="00A02F66">
              <w:rPr>
                <w:rFonts w:ascii="Arial" w:hAnsi="Arial" w:cs="Arial"/>
                <w:b/>
                <w:bCs/>
              </w:rPr>
              <w:t xml:space="preserve"> Sobczyk Sp.k.</w:t>
            </w:r>
          </w:p>
          <w:p w:rsidR="00A02F66" w:rsidRPr="00A02F66" w:rsidRDefault="00A02F66" w:rsidP="00A02F66">
            <w:pPr>
              <w:spacing w:line="360" w:lineRule="auto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>Piastów 42</w:t>
            </w:r>
          </w:p>
          <w:p w:rsidR="00A02F66" w:rsidRPr="00A02F66" w:rsidRDefault="00A02F66" w:rsidP="00A02F6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71-062 Szczecin</w:t>
            </w:r>
          </w:p>
        </w:tc>
        <w:tc>
          <w:tcPr>
            <w:tcW w:w="2976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>1 - Cena - 69.27</w:t>
            </w:r>
          </w:p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2F66" w:rsidRPr="00A02F66" w:rsidRDefault="00A02F66" w:rsidP="00A02F6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 xml:space="preserve">  89,27</w:t>
            </w:r>
          </w:p>
        </w:tc>
      </w:tr>
      <w:tr w:rsidR="00A02F66" w:rsidRPr="00A02F66" w:rsidTr="00AE6392">
        <w:tc>
          <w:tcPr>
            <w:tcW w:w="2169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2 - Druk albumu "Politechnika Częstochowska"</w:t>
            </w:r>
          </w:p>
        </w:tc>
        <w:tc>
          <w:tcPr>
            <w:tcW w:w="2793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02F66">
              <w:rPr>
                <w:rFonts w:ascii="Arial" w:hAnsi="Arial" w:cs="Arial"/>
                <w:b/>
                <w:bCs/>
              </w:rPr>
              <w:t>System-Graf drukarnia Agencja Reklamowo-Wydawnicza Janusz Laskowski</w:t>
            </w:r>
          </w:p>
          <w:p w:rsidR="00A02F66" w:rsidRPr="00A02F66" w:rsidRDefault="00A02F66" w:rsidP="00A02F66">
            <w:pPr>
              <w:spacing w:line="360" w:lineRule="auto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>Zemborzyce Tereszyńskie 73 B 73B</w:t>
            </w:r>
          </w:p>
          <w:p w:rsidR="00A02F66" w:rsidRPr="00A02F66" w:rsidRDefault="00A02F66" w:rsidP="00A02F6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20-515 Lublin</w:t>
            </w:r>
          </w:p>
        </w:tc>
        <w:tc>
          <w:tcPr>
            <w:tcW w:w="2976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>1 - Cena - 75.38</w:t>
            </w:r>
          </w:p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2 - Termin wykonania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2F66" w:rsidRPr="00A02F66" w:rsidRDefault="00A02F66" w:rsidP="00A02F6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 xml:space="preserve">  85,38</w:t>
            </w:r>
          </w:p>
        </w:tc>
      </w:tr>
      <w:tr w:rsidR="00A02F66" w:rsidRPr="00A02F66" w:rsidTr="00AE6392">
        <w:tc>
          <w:tcPr>
            <w:tcW w:w="2169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2 - Druk albumu "Politechnika Częstochowska"</w:t>
            </w:r>
          </w:p>
        </w:tc>
        <w:tc>
          <w:tcPr>
            <w:tcW w:w="2793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02F66">
              <w:rPr>
                <w:rFonts w:ascii="Arial" w:hAnsi="Arial" w:cs="Arial"/>
                <w:b/>
                <w:bCs/>
              </w:rPr>
              <w:t>Poligrafia NOT Piotr Wierzbiński</w:t>
            </w:r>
          </w:p>
          <w:p w:rsidR="00A02F66" w:rsidRPr="00A02F66" w:rsidRDefault="00A02F66" w:rsidP="00A02F66">
            <w:pPr>
              <w:spacing w:line="360" w:lineRule="auto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>Sonina 285B</w:t>
            </w:r>
          </w:p>
          <w:p w:rsidR="00A02F66" w:rsidRPr="00A02F66" w:rsidRDefault="00A02F66" w:rsidP="00A02F6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37-100 Łańcut</w:t>
            </w:r>
          </w:p>
        </w:tc>
        <w:tc>
          <w:tcPr>
            <w:tcW w:w="2976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>1 - Cena - 57.61</w:t>
            </w:r>
          </w:p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2F66" w:rsidRPr="00A02F66" w:rsidRDefault="00A02F66" w:rsidP="00A02F6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 xml:space="preserve">  77,61</w:t>
            </w:r>
          </w:p>
        </w:tc>
      </w:tr>
      <w:tr w:rsidR="00A02F66" w:rsidRPr="00A02F66" w:rsidTr="00AE6392">
        <w:tc>
          <w:tcPr>
            <w:tcW w:w="2169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2 - Druk albumu "Politechnika Częstochowska"</w:t>
            </w:r>
          </w:p>
        </w:tc>
        <w:tc>
          <w:tcPr>
            <w:tcW w:w="2793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02F66">
              <w:rPr>
                <w:rFonts w:ascii="Arial" w:hAnsi="Arial" w:cs="Arial"/>
                <w:b/>
                <w:bCs/>
              </w:rPr>
              <w:t xml:space="preserve">Drukarnia SIL-VEG-DRUK </w:t>
            </w:r>
            <w:proofErr w:type="spellStart"/>
            <w:r w:rsidRPr="00A02F66">
              <w:rPr>
                <w:rFonts w:ascii="Arial" w:hAnsi="Arial" w:cs="Arial"/>
                <w:b/>
                <w:bCs/>
              </w:rPr>
              <w:t>Pawelak</w:t>
            </w:r>
            <w:proofErr w:type="spellEnd"/>
            <w:r w:rsidRPr="00A02F66">
              <w:rPr>
                <w:rFonts w:ascii="Arial" w:hAnsi="Arial" w:cs="Arial"/>
                <w:b/>
                <w:bCs/>
              </w:rPr>
              <w:t xml:space="preserve"> J., Pełka D., Śmich D.</w:t>
            </w:r>
          </w:p>
          <w:p w:rsidR="00A02F66" w:rsidRPr="00A02F66" w:rsidRDefault="00A02F66" w:rsidP="00A02F66">
            <w:pPr>
              <w:spacing w:line="360" w:lineRule="auto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>Niegolewskich 12</w:t>
            </w:r>
          </w:p>
          <w:p w:rsidR="00A02F66" w:rsidRPr="00A02F66" w:rsidRDefault="00A02F66" w:rsidP="00A02F6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lastRenderedPageBreak/>
              <w:t>42-700 Lubliniec</w:t>
            </w:r>
          </w:p>
        </w:tc>
        <w:tc>
          <w:tcPr>
            <w:tcW w:w="2976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lastRenderedPageBreak/>
              <w:t>1 - Cena - 49.60</w:t>
            </w:r>
          </w:p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2F66" w:rsidRPr="00A02F66" w:rsidRDefault="00A02F66" w:rsidP="00A02F6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 xml:space="preserve">  69,60</w:t>
            </w:r>
          </w:p>
        </w:tc>
      </w:tr>
      <w:tr w:rsidR="00A02F66" w:rsidRPr="00A02F66" w:rsidTr="00AE6392">
        <w:tc>
          <w:tcPr>
            <w:tcW w:w="2169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2 - Druk albumu "Politechnika Częstochowska"</w:t>
            </w:r>
          </w:p>
        </w:tc>
        <w:tc>
          <w:tcPr>
            <w:tcW w:w="2793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02F66">
              <w:rPr>
                <w:rFonts w:ascii="Arial" w:hAnsi="Arial" w:cs="Arial"/>
                <w:b/>
                <w:bCs/>
              </w:rPr>
              <w:t>Firma Poligraficzno-Introligatorska "UDZIAŁOWIEC" sp. z o.o.</w:t>
            </w:r>
          </w:p>
          <w:p w:rsidR="00A02F66" w:rsidRPr="00A02F66" w:rsidRDefault="00A02F66" w:rsidP="00A02F66">
            <w:pPr>
              <w:spacing w:line="360" w:lineRule="auto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>Narcyzowa 2</w:t>
            </w:r>
          </w:p>
          <w:p w:rsidR="00A02F66" w:rsidRPr="00A02F66" w:rsidRDefault="00A02F66" w:rsidP="00A02F66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42-256 Olsztyn</w:t>
            </w:r>
          </w:p>
        </w:tc>
        <w:tc>
          <w:tcPr>
            <w:tcW w:w="2976" w:type="dxa"/>
            <w:shd w:val="clear" w:color="auto" w:fill="auto"/>
          </w:tcPr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</w:rPr>
            </w:pPr>
            <w:r w:rsidRPr="00A02F66">
              <w:rPr>
                <w:rFonts w:ascii="Arial" w:hAnsi="Arial" w:cs="Arial"/>
              </w:rPr>
              <w:t>1 - Cena - 54.28</w:t>
            </w:r>
          </w:p>
          <w:p w:rsidR="00A02F66" w:rsidRPr="00A02F66" w:rsidRDefault="00A02F66" w:rsidP="00A02F6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2F66" w:rsidRPr="00A02F66" w:rsidRDefault="00A02F66" w:rsidP="00A02F6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02F66">
              <w:rPr>
                <w:rFonts w:ascii="Arial" w:hAnsi="Arial" w:cs="Arial"/>
              </w:rPr>
              <w:t xml:space="preserve">  54,28</w:t>
            </w:r>
          </w:p>
        </w:tc>
      </w:tr>
    </w:tbl>
    <w:p w:rsidR="00A02F66" w:rsidRPr="00A02F66" w:rsidRDefault="00A02F66" w:rsidP="00A02F66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bookmarkEnd w:id="0"/>
    <w:p w:rsidR="008642B3" w:rsidRPr="00A02F66" w:rsidRDefault="008642B3" w:rsidP="00A02F66">
      <w:pPr>
        <w:tabs>
          <w:tab w:val="left" w:pos="8820"/>
        </w:tabs>
        <w:spacing w:before="360" w:after="120" w:line="360" w:lineRule="auto"/>
        <w:ind w:left="4678"/>
        <w:jc w:val="center"/>
        <w:rPr>
          <w:rFonts w:ascii="Arial" w:hAnsi="Arial" w:cs="Arial"/>
          <w:bCs/>
        </w:rPr>
      </w:pPr>
    </w:p>
    <w:sectPr w:rsidR="008642B3" w:rsidRPr="00A02F66" w:rsidSect="00A02F66">
      <w:headerReference w:type="default" r:id="rId6"/>
      <w:footerReference w:type="default" r:id="rId7"/>
      <w:pgSz w:w="11906" w:h="16838"/>
      <w:pgMar w:top="1985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73F6" w:rsidRDefault="004773F6">
      <w:r>
        <w:separator/>
      </w:r>
    </w:p>
  </w:endnote>
  <w:endnote w:type="continuationSeparator" w:id="0">
    <w:p w:rsidR="004773F6" w:rsidRDefault="00477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2F66" w:rsidRPr="00A02F66" w:rsidRDefault="00935A1E" w:rsidP="00A02F66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1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62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9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02F66" w:rsidRPr="00A02F66" w:rsidTr="00AE6392">
      <w:tc>
        <w:tcPr>
          <w:tcW w:w="0" w:type="auto"/>
          <w:shd w:val="clear" w:color="auto" w:fill="auto"/>
          <w:vAlign w:val="center"/>
        </w:tcPr>
        <w:p w:rsidR="00A02F66" w:rsidRPr="00A02F66" w:rsidRDefault="00A02F66" w:rsidP="00A02F6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02F66" w:rsidRPr="00A02F66" w:rsidRDefault="00A02F66" w:rsidP="00A02F6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02F6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02F66" w:rsidRPr="00A02F66" w:rsidRDefault="00A02F66" w:rsidP="00A02F6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02F66" w:rsidRPr="00A02F66" w:rsidRDefault="00A02F66" w:rsidP="00A02F6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02F66" w:rsidRPr="00A02F66" w:rsidRDefault="00A02F66" w:rsidP="00A02F66">
    <w:pPr>
      <w:spacing w:line="276" w:lineRule="auto"/>
      <w:rPr>
        <w:rFonts w:ascii="Roboto" w:hAnsi="Roboto"/>
        <w:b/>
        <w:bCs/>
      </w:rPr>
    </w:pPr>
    <w:r w:rsidRPr="00A02F66">
      <w:rPr>
        <w:rFonts w:ascii="Roboto" w:hAnsi="Roboto"/>
        <w:b/>
        <w:bCs/>
        <w:szCs w:val="18"/>
      </w:rPr>
      <w:t>Kanclerz Politechniki Częstochowskiej</w:t>
    </w:r>
  </w:p>
  <w:p w:rsidR="00A02F66" w:rsidRPr="00A02F66" w:rsidRDefault="00935A1E" w:rsidP="00A02F66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60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A02F66" w:rsidRPr="00A02F66">
      <w:rPr>
        <w:rFonts w:ascii="Roboto" w:hAnsi="Roboto"/>
      </w:rPr>
      <w:t>ul. Gen. J.H. Dąbrowskiego 69, 42-201 Częstochowa</w:t>
    </w:r>
  </w:p>
  <w:p w:rsidR="00A02F66" w:rsidRPr="00A02F66" w:rsidRDefault="00A02F66" w:rsidP="00A02F66">
    <w:pPr>
      <w:spacing w:line="276" w:lineRule="auto"/>
      <w:rPr>
        <w:rFonts w:ascii="Arial" w:hAnsi="Arial"/>
        <w:noProof/>
      </w:rPr>
    </w:pPr>
    <w:r w:rsidRPr="00A02F66">
      <w:rPr>
        <w:rFonts w:ascii="Roboto" w:hAnsi="Roboto"/>
      </w:rPr>
      <w:t>tel. +48 34 325 02 56, e-mail: kanclerz@pcz.pl</w:t>
    </w:r>
  </w:p>
  <w:p w:rsidR="00A02F66" w:rsidRPr="00A02F66" w:rsidRDefault="00A02F66" w:rsidP="00A02F66">
    <w:pPr>
      <w:rPr>
        <w:rFonts w:ascii="Roboto" w:hAnsi="Roboto"/>
        <w:b/>
      </w:rPr>
    </w:pPr>
    <w:r w:rsidRPr="00A02F66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73F6" w:rsidRDefault="004773F6">
      <w:r>
        <w:separator/>
      </w:r>
    </w:p>
  </w:footnote>
  <w:footnote w:type="continuationSeparator" w:id="0">
    <w:p w:rsidR="004773F6" w:rsidRDefault="004773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2F66" w:rsidRPr="00A02F66" w:rsidRDefault="00935A1E" w:rsidP="00A02F6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3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73F6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24FDA"/>
    <w:rsid w:val="003445A0"/>
    <w:rsid w:val="003A0AFC"/>
    <w:rsid w:val="003D611C"/>
    <w:rsid w:val="00431C0B"/>
    <w:rsid w:val="00437CAD"/>
    <w:rsid w:val="004657DA"/>
    <w:rsid w:val="004773F6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4363"/>
    <w:rsid w:val="007E68C5"/>
    <w:rsid w:val="00832144"/>
    <w:rsid w:val="00836DAF"/>
    <w:rsid w:val="008567C7"/>
    <w:rsid w:val="008642B3"/>
    <w:rsid w:val="008A6C10"/>
    <w:rsid w:val="008E5102"/>
    <w:rsid w:val="00915B9E"/>
    <w:rsid w:val="00935A1E"/>
    <w:rsid w:val="00952256"/>
    <w:rsid w:val="0097748A"/>
    <w:rsid w:val="009F0E5C"/>
    <w:rsid w:val="00A029B8"/>
    <w:rsid w:val="00A02F66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3"/>
    <o:shapelayout v:ext="edit">
      <o:idmap v:ext="edit" data="1"/>
    </o:shapelayout>
  </w:shapeDefaults>
  <w:decimalSymbol w:val=","/>
  <w:listSeparator w:val=";"/>
  <w15:chartTrackingRefBased/>
  <w15:docId w15:val="{3E1401A2-FECF-4D40-B99D-3197CB771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6</Pages>
  <Words>757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2022-03-31T12:33:00Z</dcterms:created>
  <dcterms:modified xsi:type="dcterms:W3CDTF">2022-03-31T12:33:00Z</dcterms:modified>
</cp:coreProperties>
</file>