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645994">
        <w:rPr>
          <w:rFonts w:ascii="Arial" w:hAnsi="Arial" w:cs="Arial"/>
          <w:sz w:val="24"/>
          <w:szCs w:val="24"/>
        </w:rPr>
        <w:t>2022-03-28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787E2F">
        <w:rPr>
          <w:rFonts w:ascii="Arial" w:hAnsi="Arial" w:cs="Arial"/>
          <w:b/>
          <w:bCs/>
          <w:sz w:val="24"/>
          <w:szCs w:val="24"/>
        </w:rPr>
        <w:t>201</w:t>
      </w:r>
      <w:bookmarkStart w:id="0" w:name="_GoBack"/>
      <w:bookmarkEnd w:id="0"/>
      <w:r w:rsidR="00DB3286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/21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1C286E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45994" w:rsidRPr="00775209" w:rsidRDefault="00645994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EC20A5" w:rsidRPr="0077520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645994">
        <w:rPr>
          <w:rFonts w:ascii="Arial" w:hAnsi="Arial" w:cs="Arial"/>
          <w:b/>
          <w:bCs/>
          <w:sz w:val="24"/>
          <w:szCs w:val="24"/>
        </w:rPr>
        <w:t>aparatury badawczej dla Wydziału Inżynierii Mechanicznej i Informatyki</w:t>
      </w:r>
      <w:r w:rsidR="00775209" w:rsidRPr="00775209">
        <w:rPr>
          <w:rFonts w:ascii="Arial" w:hAnsi="Arial" w:cs="Arial"/>
          <w:b/>
          <w:bCs/>
          <w:sz w:val="24"/>
          <w:szCs w:val="24"/>
        </w:rPr>
        <w:t xml:space="preserve"> Politechniki Częstochowskiej</w:t>
      </w:r>
      <w:r w:rsidR="00EC20A5" w:rsidRPr="0077520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645994">
        <w:rPr>
          <w:rFonts w:ascii="Arial" w:hAnsi="Arial" w:cs="Arial"/>
          <w:b/>
          <w:sz w:val="24"/>
          <w:szCs w:val="24"/>
        </w:rPr>
        <w:t xml:space="preserve">                           ZP/D-06/A/22</w:t>
      </w:r>
      <w:r w:rsidRPr="00775209">
        <w:rPr>
          <w:rFonts w:ascii="Arial" w:hAnsi="Arial" w:cs="Arial"/>
          <w:b/>
          <w:sz w:val="24"/>
          <w:szCs w:val="24"/>
        </w:rPr>
        <w:t>.</w:t>
      </w:r>
    </w:p>
    <w:p w:rsidR="00C661D2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645994" w:rsidRDefault="00645994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645994" w:rsidRPr="00775209" w:rsidRDefault="00645994" w:rsidP="0077520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</w:p>
          <w:p w:rsidR="00645994" w:rsidRPr="00645994" w:rsidRDefault="00645994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</w:t>
            </w:r>
            <w:r w:rsidRPr="0064599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zy dopuszczą Państwo maszynę wytrzymałościową o parametrach prędkości posuwu poprzeczki 1000 min/min oraz powrotu 1000mm/min ?</w:t>
            </w: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1 </w:t>
            </w:r>
          </w:p>
          <w:p w:rsidR="00645994" w:rsidRPr="00645994" w:rsidRDefault="00645994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64599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dopuszcza maszynę wytrzymałościową o parametrach podanych powyżej. </w:t>
            </w:r>
          </w:p>
          <w:p w:rsidR="00AA01D1" w:rsidRPr="00775209" w:rsidRDefault="00AA01D1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50F71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Pytanie nr 2</w:t>
            </w:r>
          </w:p>
          <w:p w:rsidR="00645994" w:rsidRPr="00645994" w:rsidRDefault="00645994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4599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Czy dopuszczą Państwo maszynę wytrzymałościową o parametrach prędkości posuwu poprzeczki 500 min/min oraz powrotu 500 mm/min ?</w:t>
            </w:r>
          </w:p>
          <w:p w:rsidR="00C661D2" w:rsidRPr="00775209" w:rsidRDefault="00C661D2" w:rsidP="00775209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7520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Odpowiedź nr 2 </w:t>
            </w:r>
          </w:p>
          <w:p w:rsidR="00EC20A5" w:rsidRPr="00AF26E4" w:rsidRDefault="00645994" w:rsidP="00AF26E4">
            <w:pPr>
              <w:spacing w:after="40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64599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Zamawiający nie dopuszcza maszyny wytrzymałościowej o parametrach podanych powyżej. </w:t>
            </w:r>
          </w:p>
          <w:p w:rsidR="00C661D2" w:rsidRPr="00996B86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o dnia 05.04.2022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05.04.2022 r. o godz. 11:15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2022-05-04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2E4B4E" w:rsidRPr="00AA01D1" w:rsidRDefault="00AA01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2E4B4E" w:rsidRPr="00AA01D1" w:rsidRDefault="00AA01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>Kanclerz</w:t>
            </w:r>
            <w:r w:rsidR="002E4B4E" w:rsidRPr="00AA01D1">
              <w:rPr>
                <w:rFonts w:ascii="Arial" w:hAnsi="Arial" w:cs="Arial"/>
                <w:sz w:val="24"/>
                <w:szCs w:val="24"/>
              </w:rPr>
              <w:t xml:space="preserve"> Politechniki </w:t>
            </w:r>
          </w:p>
          <w:p w:rsidR="002E4B4E" w:rsidRPr="00AA01D1" w:rsidRDefault="002E4B4E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130" w:rsidRDefault="001B7130">
      <w:r>
        <w:separator/>
      </w:r>
    </w:p>
  </w:endnote>
  <w:endnote w:type="continuationSeparator" w:id="0">
    <w:p w:rsidR="001B7130" w:rsidRDefault="001B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Default="00645994" w:rsidP="0064599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BAD1F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5994" w:rsidTr="00211F6E">
      <w:tc>
        <w:tcPr>
          <w:tcW w:w="0" w:type="auto"/>
          <w:shd w:val="clear" w:color="auto" w:fill="auto"/>
          <w:vAlign w:val="center"/>
        </w:tcPr>
        <w:p w:rsidR="00645994" w:rsidRPr="00B44D15" w:rsidRDefault="00645994" w:rsidP="0064599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5994" w:rsidRPr="00B7388A" w:rsidRDefault="00645994" w:rsidP="0064599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45994" w:rsidRPr="00AB1BF2" w:rsidRDefault="00645994" w:rsidP="0064599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5994" w:rsidRPr="0099535B" w:rsidRDefault="00645994" w:rsidP="00645994">
          <w:pPr>
            <w:pStyle w:val="Bezodstpw"/>
            <w:jc w:val="center"/>
            <w:rPr>
              <w:noProof/>
            </w:rPr>
          </w:pPr>
        </w:p>
      </w:tc>
    </w:tr>
  </w:tbl>
  <w:p w:rsidR="00645994" w:rsidRPr="008F758E" w:rsidRDefault="00645994" w:rsidP="0064599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45994" w:rsidRPr="008F758E" w:rsidRDefault="00645994" w:rsidP="0064599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45994" w:rsidRPr="00D57C24" w:rsidRDefault="00645994" w:rsidP="0064599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45994" w:rsidRPr="00B7388A" w:rsidRDefault="00645994" w:rsidP="00645994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26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130" w:rsidRDefault="001B7130">
      <w:r>
        <w:separator/>
      </w:r>
    </w:p>
  </w:footnote>
  <w:footnote w:type="continuationSeparator" w:id="0">
    <w:p w:rsidR="001B7130" w:rsidRDefault="001B7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645994" w:rsidP="00645994">
    <w:pPr>
      <w:pStyle w:val="Nagwek"/>
    </w:pP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21F11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564FD"/>
    <w:rsid w:val="00180C6E"/>
    <w:rsid w:val="001B3AEF"/>
    <w:rsid w:val="001B67E6"/>
    <w:rsid w:val="001B7130"/>
    <w:rsid w:val="001C1409"/>
    <w:rsid w:val="001C286E"/>
    <w:rsid w:val="001C41D8"/>
    <w:rsid w:val="00251C08"/>
    <w:rsid w:val="0029606A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7E2F"/>
    <w:rsid w:val="007C682E"/>
    <w:rsid w:val="007D7198"/>
    <w:rsid w:val="0086782B"/>
    <w:rsid w:val="00870F9F"/>
    <w:rsid w:val="008804B6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66AB1"/>
    <w:rsid w:val="00BA6584"/>
    <w:rsid w:val="00BE41B0"/>
    <w:rsid w:val="00BE7BFD"/>
    <w:rsid w:val="00C370F2"/>
    <w:rsid w:val="00C44EEC"/>
    <w:rsid w:val="00C661D2"/>
    <w:rsid w:val="00C9301D"/>
    <w:rsid w:val="00CF4CD8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2AF2571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2022-03-28T07:37:00Z</cp:lastPrinted>
  <dcterms:created xsi:type="dcterms:W3CDTF">2022-03-28T10:40:00Z</dcterms:created>
  <dcterms:modified xsi:type="dcterms:W3CDTF">2022-03-28T10:40:00Z</dcterms:modified>
</cp:coreProperties>
</file>