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812D98" w:rsidRDefault="00CA05E0" w:rsidP="00812D9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812D98">
        <w:rPr>
          <w:rFonts w:ascii="Arial" w:hAnsi="Arial" w:cs="Arial"/>
          <w:sz w:val="24"/>
          <w:szCs w:val="24"/>
        </w:rPr>
        <w:t>Częstochowa</w:t>
      </w:r>
      <w:r w:rsidR="00D665F5" w:rsidRPr="00812D98">
        <w:rPr>
          <w:rFonts w:ascii="Arial" w:hAnsi="Arial" w:cs="Arial"/>
          <w:sz w:val="24"/>
          <w:szCs w:val="24"/>
        </w:rPr>
        <w:t xml:space="preserve"> dnia: </w:t>
      </w:r>
      <w:r w:rsidRPr="00812D98">
        <w:rPr>
          <w:rFonts w:ascii="Arial" w:hAnsi="Arial" w:cs="Arial"/>
          <w:sz w:val="24"/>
          <w:szCs w:val="24"/>
        </w:rPr>
        <w:t>2022-03-24</w:t>
      </w:r>
    </w:p>
    <w:p w:rsidR="00D665F5" w:rsidRPr="00812D98" w:rsidRDefault="00CA05E0" w:rsidP="00812D9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812D9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812D98" w:rsidRDefault="00CA05E0" w:rsidP="00812D98">
      <w:pPr>
        <w:spacing w:line="360" w:lineRule="auto"/>
        <w:rPr>
          <w:rFonts w:ascii="Arial" w:hAnsi="Arial" w:cs="Arial"/>
          <w:sz w:val="24"/>
          <w:szCs w:val="24"/>
        </w:rPr>
      </w:pPr>
      <w:r w:rsidRPr="00812D98">
        <w:rPr>
          <w:rFonts w:ascii="Arial" w:hAnsi="Arial" w:cs="Arial"/>
          <w:sz w:val="24"/>
          <w:szCs w:val="24"/>
        </w:rPr>
        <w:t>Dąbrowskiego</w:t>
      </w:r>
      <w:r w:rsidR="00D665F5" w:rsidRPr="00812D98">
        <w:rPr>
          <w:rFonts w:ascii="Arial" w:hAnsi="Arial" w:cs="Arial"/>
          <w:sz w:val="24"/>
          <w:szCs w:val="24"/>
        </w:rPr>
        <w:t xml:space="preserve"> </w:t>
      </w:r>
      <w:r w:rsidRPr="00812D98">
        <w:rPr>
          <w:rFonts w:ascii="Arial" w:hAnsi="Arial" w:cs="Arial"/>
          <w:sz w:val="24"/>
          <w:szCs w:val="24"/>
        </w:rPr>
        <w:t>69</w:t>
      </w:r>
    </w:p>
    <w:p w:rsidR="00D665F5" w:rsidRPr="00812D98" w:rsidRDefault="00CA05E0" w:rsidP="00812D98">
      <w:pPr>
        <w:spacing w:line="360" w:lineRule="auto"/>
        <w:rPr>
          <w:rFonts w:ascii="Arial" w:hAnsi="Arial" w:cs="Arial"/>
          <w:sz w:val="24"/>
          <w:szCs w:val="24"/>
        </w:rPr>
      </w:pPr>
      <w:r w:rsidRPr="00812D98">
        <w:rPr>
          <w:rFonts w:ascii="Arial" w:hAnsi="Arial" w:cs="Arial"/>
          <w:sz w:val="24"/>
          <w:szCs w:val="24"/>
        </w:rPr>
        <w:t>42-201</w:t>
      </w:r>
      <w:r w:rsidR="00D665F5" w:rsidRPr="00812D98">
        <w:rPr>
          <w:rFonts w:ascii="Arial" w:hAnsi="Arial" w:cs="Arial"/>
          <w:sz w:val="24"/>
          <w:szCs w:val="24"/>
        </w:rPr>
        <w:t xml:space="preserve"> </w:t>
      </w:r>
      <w:r w:rsidRPr="00812D98">
        <w:rPr>
          <w:rFonts w:ascii="Arial" w:hAnsi="Arial" w:cs="Arial"/>
          <w:sz w:val="24"/>
          <w:szCs w:val="24"/>
        </w:rPr>
        <w:t>Częstochowa</w:t>
      </w:r>
    </w:p>
    <w:p w:rsidR="00D665F5" w:rsidRPr="00812D98" w:rsidRDefault="00D665F5" w:rsidP="00812D9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D98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812D98" w:rsidRDefault="00D665F5" w:rsidP="00812D9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812D98">
        <w:rPr>
          <w:rFonts w:ascii="Arial" w:hAnsi="Arial" w:cs="Arial"/>
          <w:bCs/>
          <w:sz w:val="24"/>
          <w:szCs w:val="24"/>
        </w:rPr>
        <w:t>[nazwa zamawiającego, adres]</w:t>
      </w:r>
    </w:p>
    <w:p w:rsidR="00D665F5" w:rsidRPr="00812D98" w:rsidRDefault="00D665F5" w:rsidP="00812D9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12D98" w:rsidRDefault="00D665F5" w:rsidP="00812D98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12D98">
        <w:rPr>
          <w:rFonts w:ascii="Arial" w:hAnsi="Arial" w:cs="Arial"/>
          <w:sz w:val="24"/>
          <w:szCs w:val="24"/>
        </w:rPr>
        <w:t>Znak sprawy:</w:t>
      </w:r>
      <w:r w:rsidRPr="00812D98">
        <w:rPr>
          <w:rFonts w:ascii="Arial" w:hAnsi="Arial" w:cs="Arial"/>
          <w:b/>
          <w:sz w:val="24"/>
          <w:szCs w:val="24"/>
        </w:rPr>
        <w:t xml:space="preserve"> </w:t>
      </w:r>
      <w:r w:rsidR="00CA05E0" w:rsidRPr="00812D98">
        <w:rPr>
          <w:rFonts w:ascii="Arial" w:hAnsi="Arial" w:cs="Arial"/>
          <w:b/>
          <w:sz w:val="24"/>
          <w:szCs w:val="24"/>
        </w:rPr>
        <w:t>ZP/U-08/22</w:t>
      </w:r>
      <w:r w:rsidR="00A80738" w:rsidRPr="00812D98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12D98" w:rsidRDefault="00A80738" w:rsidP="00812D9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12D98" w:rsidRDefault="00A80738" w:rsidP="00812D98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12D98" w:rsidRDefault="00A80738" w:rsidP="00812D9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12D98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812D98" w:rsidRDefault="00A80738" w:rsidP="00812D98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C659E2" w:rsidRPr="00812D98" w:rsidRDefault="00C659E2" w:rsidP="00812D98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12D98">
        <w:rPr>
          <w:rFonts w:ascii="Arial" w:hAnsi="Arial" w:cs="Arial"/>
          <w:bCs/>
          <w:sz w:val="24"/>
          <w:szCs w:val="24"/>
        </w:rPr>
        <w:t xml:space="preserve">Dotyczy </w:t>
      </w:r>
      <w:r w:rsidRPr="00812D98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CA05E0" w:rsidRPr="00812D98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CA05E0" w:rsidRPr="00812D98">
        <w:rPr>
          <w:rFonts w:ascii="Arial" w:hAnsi="Arial" w:cs="Arial"/>
          <w:sz w:val="24"/>
          <w:szCs w:val="24"/>
        </w:rPr>
        <w:t>Pzp</w:t>
      </w:r>
      <w:proofErr w:type="spellEnd"/>
      <w:r w:rsidRPr="00812D98">
        <w:rPr>
          <w:rFonts w:ascii="Arial" w:hAnsi="Arial" w:cs="Arial"/>
          <w:sz w:val="24"/>
          <w:szCs w:val="24"/>
        </w:rPr>
        <w:t xml:space="preserve"> na:</w:t>
      </w:r>
    </w:p>
    <w:p w:rsidR="00A80738" w:rsidRPr="00812D98" w:rsidRDefault="00CA05E0" w:rsidP="00812D98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812D98">
        <w:rPr>
          <w:rFonts w:ascii="Arial" w:hAnsi="Arial" w:cs="Arial"/>
          <w:b/>
          <w:szCs w:val="24"/>
        </w:rPr>
        <w:t>Usługa drukarska dla jednostek organizacyjnych Politechniki Częstochowskiej</w:t>
      </w:r>
    </w:p>
    <w:p w:rsidR="00D665F5" w:rsidRPr="00812D98" w:rsidRDefault="00D665F5" w:rsidP="00812D98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812D98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812D98">
        <w:rPr>
          <w:rFonts w:ascii="Arial" w:hAnsi="Arial" w:cs="Arial"/>
          <w:sz w:val="24"/>
          <w:szCs w:val="24"/>
        </w:rPr>
        <w:t>2</w:t>
      </w:r>
      <w:r w:rsidRPr="00812D98">
        <w:rPr>
          <w:rFonts w:ascii="Arial" w:hAnsi="Arial" w:cs="Arial"/>
          <w:sz w:val="24"/>
          <w:szCs w:val="24"/>
        </w:rPr>
        <w:t xml:space="preserve"> ust. 5 </w:t>
      </w:r>
      <w:r w:rsidRPr="00812D98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812D98">
        <w:rPr>
          <w:rFonts w:ascii="Arial" w:hAnsi="Arial" w:cs="Arial"/>
          <w:sz w:val="24"/>
          <w:szCs w:val="24"/>
        </w:rPr>
        <w:t xml:space="preserve"> </w:t>
      </w:r>
      <w:r w:rsidR="00CA05E0" w:rsidRPr="00812D98">
        <w:rPr>
          <w:rFonts w:ascii="Arial" w:hAnsi="Arial" w:cs="Arial"/>
          <w:sz w:val="24"/>
          <w:szCs w:val="24"/>
        </w:rPr>
        <w:t>(</w:t>
      </w:r>
      <w:proofErr w:type="spellStart"/>
      <w:r w:rsidR="00CA05E0" w:rsidRPr="00812D98">
        <w:rPr>
          <w:rFonts w:ascii="Arial" w:hAnsi="Arial" w:cs="Arial"/>
          <w:sz w:val="24"/>
          <w:szCs w:val="24"/>
        </w:rPr>
        <w:t>t.j</w:t>
      </w:r>
      <w:proofErr w:type="spellEnd"/>
      <w:r w:rsidR="00CA05E0" w:rsidRPr="00812D98">
        <w:rPr>
          <w:rFonts w:ascii="Arial" w:hAnsi="Arial" w:cs="Arial"/>
          <w:sz w:val="24"/>
          <w:szCs w:val="24"/>
        </w:rPr>
        <w:t>. Dz.U. z 2021r. poz. 1129)</w:t>
      </w:r>
      <w:r w:rsidR="00490DC0" w:rsidRPr="00812D98">
        <w:rPr>
          <w:rFonts w:ascii="Arial" w:hAnsi="Arial" w:cs="Arial"/>
          <w:sz w:val="24"/>
          <w:szCs w:val="24"/>
        </w:rPr>
        <w:t xml:space="preserve"> </w:t>
      </w:r>
      <w:r w:rsidRPr="00812D98">
        <w:rPr>
          <w:rFonts w:ascii="Arial" w:hAnsi="Arial" w:cs="Arial"/>
          <w:sz w:val="24"/>
          <w:szCs w:val="24"/>
        </w:rPr>
        <w:t>udostępnia</w:t>
      </w:r>
      <w:r w:rsidR="00F95C33" w:rsidRPr="00812D98">
        <w:rPr>
          <w:rFonts w:ascii="Arial" w:hAnsi="Arial" w:cs="Arial"/>
          <w:sz w:val="24"/>
          <w:szCs w:val="24"/>
        </w:rPr>
        <w:t xml:space="preserve"> </w:t>
      </w:r>
      <w:r w:rsidR="004C7E9B" w:rsidRPr="00812D98">
        <w:rPr>
          <w:rFonts w:ascii="Arial" w:hAnsi="Arial" w:cs="Arial"/>
          <w:sz w:val="24"/>
          <w:szCs w:val="24"/>
        </w:rPr>
        <w:t>informacj</w:t>
      </w:r>
      <w:r w:rsidR="00577BC6" w:rsidRPr="00812D98">
        <w:rPr>
          <w:rFonts w:ascii="Arial" w:hAnsi="Arial" w:cs="Arial"/>
          <w:sz w:val="24"/>
          <w:szCs w:val="24"/>
        </w:rPr>
        <w:t>ę</w:t>
      </w:r>
      <w:r w:rsidR="00035488" w:rsidRPr="00812D98">
        <w:rPr>
          <w:rFonts w:ascii="Arial" w:hAnsi="Arial" w:cs="Arial"/>
          <w:sz w:val="24"/>
          <w:szCs w:val="24"/>
        </w:rPr>
        <w:t xml:space="preserve"> z otwarcia ofert</w:t>
      </w:r>
      <w:r w:rsidR="00577BC6" w:rsidRPr="00812D98">
        <w:rPr>
          <w:rFonts w:ascii="Arial" w:hAnsi="Arial" w:cs="Arial"/>
          <w:sz w:val="24"/>
          <w:szCs w:val="24"/>
        </w:rPr>
        <w:t>.</w:t>
      </w:r>
    </w:p>
    <w:p w:rsidR="00A80738" w:rsidRPr="00812D98" w:rsidRDefault="00D665F5" w:rsidP="00812D98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12D98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812D98">
        <w:rPr>
          <w:rFonts w:ascii="Arial" w:hAnsi="Arial" w:cs="Arial"/>
          <w:sz w:val="24"/>
          <w:szCs w:val="24"/>
        </w:rPr>
        <w:t xml:space="preserve"> w dniu </w:t>
      </w:r>
      <w:r w:rsidR="00CA05E0" w:rsidRPr="00812D98">
        <w:rPr>
          <w:rFonts w:ascii="Arial" w:hAnsi="Arial" w:cs="Arial"/>
          <w:sz w:val="24"/>
          <w:szCs w:val="24"/>
        </w:rPr>
        <w:t>24/03/2022</w:t>
      </w:r>
      <w:r w:rsidR="00FF4AB1" w:rsidRPr="00812D98">
        <w:rPr>
          <w:rFonts w:ascii="Arial" w:hAnsi="Arial" w:cs="Arial"/>
          <w:sz w:val="24"/>
          <w:szCs w:val="24"/>
        </w:rPr>
        <w:t xml:space="preserve"> o godz. </w:t>
      </w:r>
      <w:r w:rsidR="00CA05E0" w:rsidRPr="00812D98">
        <w:rPr>
          <w:rFonts w:ascii="Arial" w:hAnsi="Arial" w:cs="Arial"/>
          <w:sz w:val="24"/>
          <w:szCs w:val="24"/>
        </w:rPr>
        <w:t>11:00</w:t>
      </w:r>
      <w:r w:rsidRPr="00812D98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12D98" w:rsidTr="00C82837">
        <w:tc>
          <w:tcPr>
            <w:tcW w:w="993" w:type="dxa"/>
            <w:shd w:val="clear" w:color="auto" w:fill="auto"/>
            <w:vAlign w:val="center"/>
          </w:tcPr>
          <w:p w:rsidR="006B27ED" w:rsidRPr="00812D98" w:rsidRDefault="006B27ED" w:rsidP="00812D9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812D98" w:rsidRDefault="006B27ED" w:rsidP="00812D9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812D98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812D98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812D98" w:rsidRDefault="006B27ED" w:rsidP="00812D9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812D98" w:rsidRDefault="006B27ED" w:rsidP="00812D98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CA05E0" w:rsidRPr="00812D98" w:rsidTr="00F41048">
        <w:tc>
          <w:tcPr>
            <w:tcW w:w="993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CA05E0" w:rsidRPr="00812D98" w:rsidRDefault="00CA05E0" w:rsidP="00812D9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AGENCJA REKLAMOWA TOP AGNIESZKA ŁUCZAK</w:t>
            </w:r>
          </w:p>
          <w:p w:rsidR="00CA05E0" w:rsidRPr="00812D98" w:rsidRDefault="00CA05E0" w:rsidP="00812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 xml:space="preserve">Chocimska 4 </w:t>
            </w:r>
          </w:p>
          <w:p w:rsidR="00CA05E0" w:rsidRPr="00812D98" w:rsidRDefault="00CA05E0" w:rsidP="00812D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87-800 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18 327.00 zł</w:t>
            </w:r>
          </w:p>
        </w:tc>
      </w:tr>
      <w:tr w:rsidR="00CA05E0" w:rsidRPr="00812D98" w:rsidTr="00F41048">
        <w:tc>
          <w:tcPr>
            <w:tcW w:w="993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CA05E0" w:rsidRPr="00812D98" w:rsidRDefault="00CA05E0" w:rsidP="00812D9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AGENCJA REKLAMOWA TOP AGNIESZKA ŁUCZAK</w:t>
            </w:r>
          </w:p>
          <w:p w:rsidR="00CA05E0" w:rsidRPr="00812D98" w:rsidRDefault="00CA05E0" w:rsidP="00812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 xml:space="preserve">Chocimska 4 </w:t>
            </w:r>
          </w:p>
          <w:p w:rsidR="00CA05E0" w:rsidRPr="00812D98" w:rsidRDefault="00CA05E0" w:rsidP="00812D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87-800 Włocławek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16 380.00 zł</w:t>
            </w:r>
          </w:p>
        </w:tc>
      </w:tr>
      <w:tr w:rsidR="00CA05E0" w:rsidRPr="00812D98" w:rsidTr="00F41048">
        <w:tc>
          <w:tcPr>
            <w:tcW w:w="993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CA05E0" w:rsidRPr="00812D98" w:rsidRDefault="00C05234" w:rsidP="00812D9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12D98">
              <w:rPr>
                <w:rFonts w:ascii="Arial" w:hAnsi="Arial" w:cs="Arial"/>
                <w:sz w:val="24"/>
                <w:szCs w:val="24"/>
              </w:rPr>
              <w:t>Zapol</w:t>
            </w:r>
            <w:proofErr w:type="spellEnd"/>
            <w:r w:rsidRPr="00812D98">
              <w:rPr>
                <w:rFonts w:ascii="Arial" w:hAnsi="Arial" w:cs="Arial"/>
                <w:sz w:val="24"/>
                <w:szCs w:val="24"/>
              </w:rPr>
              <w:t xml:space="preserve"> Sobczyk Sp.k</w:t>
            </w:r>
            <w:r w:rsidR="00CA05E0" w:rsidRPr="00812D98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A05E0" w:rsidRPr="00812D98" w:rsidRDefault="00CA05E0" w:rsidP="00812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 xml:space="preserve">Piastów 42 </w:t>
            </w:r>
          </w:p>
          <w:p w:rsidR="00CA05E0" w:rsidRPr="00812D98" w:rsidRDefault="00CA05E0" w:rsidP="00812D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71-062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12 595.20 zł</w:t>
            </w:r>
          </w:p>
        </w:tc>
      </w:tr>
      <w:tr w:rsidR="00CA05E0" w:rsidRPr="00812D98" w:rsidTr="00F41048">
        <w:tc>
          <w:tcPr>
            <w:tcW w:w="993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CA05E0" w:rsidRPr="00812D98" w:rsidRDefault="00C05234" w:rsidP="00812D9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812D98">
              <w:rPr>
                <w:rFonts w:ascii="Arial" w:hAnsi="Arial" w:cs="Arial"/>
                <w:sz w:val="24"/>
                <w:szCs w:val="24"/>
              </w:rPr>
              <w:t>Zapol</w:t>
            </w:r>
            <w:proofErr w:type="spellEnd"/>
            <w:r w:rsidRPr="00812D98">
              <w:rPr>
                <w:rFonts w:ascii="Arial" w:hAnsi="Arial" w:cs="Arial"/>
                <w:sz w:val="24"/>
                <w:szCs w:val="24"/>
              </w:rPr>
              <w:t xml:space="preserve"> Sobczyk Sp.k</w:t>
            </w:r>
            <w:r w:rsidR="00CA05E0" w:rsidRPr="00812D98">
              <w:rPr>
                <w:rFonts w:ascii="Arial" w:hAnsi="Arial" w:cs="Arial"/>
                <w:sz w:val="24"/>
                <w:szCs w:val="24"/>
              </w:rPr>
              <w:t>.</w:t>
            </w:r>
          </w:p>
          <w:p w:rsidR="00CA05E0" w:rsidRPr="00812D98" w:rsidRDefault="00CA05E0" w:rsidP="00812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 xml:space="preserve">Piastów 42 </w:t>
            </w:r>
          </w:p>
          <w:p w:rsidR="00CA05E0" w:rsidRPr="00812D98" w:rsidRDefault="00CA05E0" w:rsidP="00812D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71-062 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18 795.00 zł</w:t>
            </w:r>
          </w:p>
        </w:tc>
      </w:tr>
      <w:tr w:rsidR="00CA05E0" w:rsidRPr="00812D98" w:rsidTr="00F41048">
        <w:tc>
          <w:tcPr>
            <w:tcW w:w="993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CA05E0" w:rsidRPr="00812D98" w:rsidRDefault="00CA05E0" w:rsidP="00812D9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DRUKARNIA WIELKOPOLSKA SP. Z O.O.</w:t>
            </w:r>
          </w:p>
          <w:p w:rsidR="00CA05E0" w:rsidRPr="00812D98" w:rsidRDefault="00CA05E0" w:rsidP="00812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 xml:space="preserve">DZIEWIŃSKA 41 </w:t>
            </w:r>
          </w:p>
          <w:p w:rsidR="00CA05E0" w:rsidRPr="00812D98" w:rsidRDefault="00CA05E0" w:rsidP="00812D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60-178 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16 275.00 zł</w:t>
            </w:r>
          </w:p>
        </w:tc>
      </w:tr>
      <w:tr w:rsidR="00CA05E0" w:rsidRPr="00812D98" w:rsidTr="00F41048">
        <w:tc>
          <w:tcPr>
            <w:tcW w:w="993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CA05E0" w:rsidRPr="00812D98" w:rsidRDefault="00CA05E0" w:rsidP="00812D9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CA05E0" w:rsidRPr="00812D98" w:rsidRDefault="00CA05E0" w:rsidP="00812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 xml:space="preserve">Podjazdowa 2/31 </w:t>
            </w:r>
          </w:p>
          <w:p w:rsidR="00CA05E0" w:rsidRPr="00812D98" w:rsidRDefault="00CA05E0" w:rsidP="00812D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41-200 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9 211.47 zł</w:t>
            </w:r>
          </w:p>
        </w:tc>
      </w:tr>
      <w:tr w:rsidR="00CA05E0" w:rsidRPr="00812D98" w:rsidTr="00F41048">
        <w:tc>
          <w:tcPr>
            <w:tcW w:w="993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CA05E0" w:rsidRPr="00812D98" w:rsidRDefault="00CA05E0" w:rsidP="00812D9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ARW Studio B&amp;W Wojciech Janecki</w:t>
            </w:r>
          </w:p>
          <w:p w:rsidR="00CA05E0" w:rsidRPr="00812D98" w:rsidRDefault="00CA05E0" w:rsidP="00812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 xml:space="preserve">Podjazdowa 2/31 </w:t>
            </w:r>
          </w:p>
          <w:p w:rsidR="00CA05E0" w:rsidRPr="00812D98" w:rsidRDefault="00CA05E0" w:rsidP="00812D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41-200 Sosnowiec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17 968.65 zł</w:t>
            </w:r>
          </w:p>
        </w:tc>
      </w:tr>
      <w:tr w:rsidR="00CA05E0" w:rsidRPr="00812D98" w:rsidTr="00F41048">
        <w:tc>
          <w:tcPr>
            <w:tcW w:w="993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CA05E0" w:rsidRPr="00812D98" w:rsidRDefault="00CA05E0" w:rsidP="00812D9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 xml:space="preserve">Drukarnia SIL-VEG-DRUK </w:t>
            </w:r>
            <w:proofErr w:type="spellStart"/>
            <w:r w:rsidRPr="00812D98">
              <w:rPr>
                <w:rFonts w:ascii="Arial" w:hAnsi="Arial" w:cs="Arial"/>
                <w:sz w:val="24"/>
                <w:szCs w:val="24"/>
              </w:rPr>
              <w:t>Pawelak</w:t>
            </w:r>
            <w:proofErr w:type="spellEnd"/>
            <w:r w:rsidRPr="00812D98">
              <w:rPr>
                <w:rFonts w:ascii="Arial" w:hAnsi="Arial" w:cs="Arial"/>
                <w:sz w:val="24"/>
                <w:szCs w:val="24"/>
              </w:rPr>
              <w:t xml:space="preserve"> J., Pełka D., Śmich D.</w:t>
            </w:r>
          </w:p>
          <w:p w:rsidR="00CA05E0" w:rsidRPr="00812D98" w:rsidRDefault="00CA05E0" w:rsidP="00812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 xml:space="preserve">Niegolewskich 12 </w:t>
            </w:r>
          </w:p>
          <w:p w:rsidR="00CA05E0" w:rsidRPr="00812D98" w:rsidRDefault="00CA05E0" w:rsidP="00812D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42-700 Lubliniec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9 717.00 zł</w:t>
            </w:r>
          </w:p>
        </w:tc>
      </w:tr>
      <w:tr w:rsidR="00CA05E0" w:rsidRPr="00812D98" w:rsidTr="00F41048">
        <w:tc>
          <w:tcPr>
            <w:tcW w:w="993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CA05E0" w:rsidRPr="00812D98" w:rsidRDefault="00CA05E0" w:rsidP="00812D9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 xml:space="preserve">Drukarnia SIL-VEG-DRUK </w:t>
            </w:r>
            <w:proofErr w:type="spellStart"/>
            <w:r w:rsidRPr="00812D98">
              <w:rPr>
                <w:rFonts w:ascii="Arial" w:hAnsi="Arial" w:cs="Arial"/>
                <w:sz w:val="24"/>
                <w:szCs w:val="24"/>
              </w:rPr>
              <w:t>Pawelak</w:t>
            </w:r>
            <w:proofErr w:type="spellEnd"/>
            <w:r w:rsidRPr="00812D98">
              <w:rPr>
                <w:rFonts w:ascii="Arial" w:hAnsi="Arial" w:cs="Arial"/>
                <w:sz w:val="24"/>
                <w:szCs w:val="24"/>
              </w:rPr>
              <w:t xml:space="preserve"> J., Pełka D., Śmich D.</w:t>
            </w:r>
          </w:p>
          <w:p w:rsidR="00CA05E0" w:rsidRPr="00812D98" w:rsidRDefault="00CA05E0" w:rsidP="00812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 xml:space="preserve">Niegolewskich 12 </w:t>
            </w:r>
          </w:p>
          <w:p w:rsidR="00CA05E0" w:rsidRPr="00812D98" w:rsidRDefault="00CA05E0" w:rsidP="00812D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42-700 Lubliniec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26 250.00 zł</w:t>
            </w:r>
          </w:p>
        </w:tc>
      </w:tr>
      <w:tr w:rsidR="00CA05E0" w:rsidRPr="00812D98" w:rsidTr="00F41048">
        <w:tc>
          <w:tcPr>
            <w:tcW w:w="993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CA05E0" w:rsidRPr="00812D98" w:rsidRDefault="00CA05E0" w:rsidP="00812D9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Firma Poligraficzno-Introligatorska "UDZIAŁOWIEC" sp. z o.o.</w:t>
            </w:r>
          </w:p>
          <w:p w:rsidR="00CA05E0" w:rsidRPr="00812D98" w:rsidRDefault="00CA05E0" w:rsidP="00812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 xml:space="preserve">Narcyzowa 2 </w:t>
            </w:r>
          </w:p>
          <w:p w:rsidR="00CA05E0" w:rsidRPr="00812D98" w:rsidRDefault="00CA05E0" w:rsidP="00812D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lastRenderedPageBreak/>
              <w:t>42-256 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lastRenderedPageBreak/>
              <w:t>9 790.80 zł</w:t>
            </w:r>
          </w:p>
        </w:tc>
      </w:tr>
      <w:tr w:rsidR="00CA05E0" w:rsidRPr="00812D98" w:rsidTr="00F41048">
        <w:tc>
          <w:tcPr>
            <w:tcW w:w="993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CA05E0" w:rsidRPr="00812D98" w:rsidRDefault="00CA05E0" w:rsidP="00812D9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Firma Poligraficzno-Introligatorska "UDZIAŁOWIEC" sp. z o.o.</w:t>
            </w:r>
          </w:p>
          <w:p w:rsidR="00CA05E0" w:rsidRPr="00812D98" w:rsidRDefault="00CA05E0" w:rsidP="00812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 xml:space="preserve">Narcyzowa 2 </w:t>
            </w:r>
          </w:p>
          <w:p w:rsidR="00CA05E0" w:rsidRPr="00812D98" w:rsidRDefault="00CA05E0" w:rsidP="00812D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42-256 Olsztyn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23 987.25 zł</w:t>
            </w:r>
          </w:p>
        </w:tc>
      </w:tr>
      <w:tr w:rsidR="00CA05E0" w:rsidRPr="00812D98" w:rsidTr="00F41048">
        <w:tc>
          <w:tcPr>
            <w:tcW w:w="993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CA05E0" w:rsidRPr="00812D98" w:rsidRDefault="00CA05E0" w:rsidP="00812D9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Poligrafia NOT Piotr Wierzbiński</w:t>
            </w:r>
          </w:p>
          <w:p w:rsidR="00CA05E0" w:rsidRPr="00812D98" w:rsidRDefault="00A05252" w:rsidP="00812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Sonina 285B</w:t>
            </w:r>
            <w:r w:rsidR="00CA05E0" w:rsidRPr="00812D98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CA05E0" w:rsidRPr="00812D98" w:rsidRDefault="00A05252" w:rsidP="00812D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37-100 Łańcut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13 100.00 zł</w:t>
            </w:r>
          </w:p>
        </w:tc>
      </w:tr>
      <w:tr w:rsidR="00CA05E0" w:rsidRPr="00812D98" w:rsidTr="00F41048">
        <w:tc>
          <w:tcPr>
            <w:tcW w:w="993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CA05E0" w:rsidRPr="00812D98" w:rsidRDefault="00CA05E0" w:rsidP="00812D9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Poligrafia NOT Piotr Wierzbiński</w:t>
            </w:r>
          </w:p>
          <w:p w:rsidR="00A05252" w:rsidRPr="00812D98" w:rsidRDefault="00A05252" w:rsidP="00812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 xml:space="preserve">Sonina 285B </w:t>
            </w:r>
          </w:p>
          <w:p w:rsidR="00CA05E0" w:rsidRPr="00812D98" w:rsidRDefault="00A05252" w:rsidP="00812D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37-100 Łańcut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22 600.00 zł</w:t>
            </w:r>
          </w:p>
        </w:tc>
      </w:tr>
      <w:tr w:rsidR="00CA05E0" w:rsidRPr="00812D98" w:rsidTr="00F41048">
        <w:tc>
          <w:tcPr>
            <w:tcW w:w="993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CA05E0" w:rsidRPr="00812D98" w:rsidRDefault="00CA05E0" w:rsidP="00812D9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PHU OLEJNIK Piotr Olejnik</w:t>
            </w:r>
          </w:p>
          <w:p w:rsidR="00CA05E0" w:rsidRPr="00812D98" w:rsidRDefault="00CA05E0" w:rsidP="00812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 xml:space="preserve">E. </w:t>
            </w:r>
            <w:proofErr w:type="spellStart"/>
            <w:r w:rsidRPr="00812D98">
              <w:rPr>
                <w:rFonts w:ascii="Arial" w:hAnsi="Arial" w:cs="Arial"/>
                <w:sz w:val="24"/>
                <w:szCs w:val="24"/>
              </w:rPr>
              <w:t>Szwankowskiego</w:t>
            </w:r>
            <w:proofErr w:type="spellEnd"/>
            <w:r w:rsidRPr="00812D98">
              <w:rPr>
                <w:rFonts w:ascii="Arial" w:hAnsi="Arial" w:cs="Arial"/>
                <w:sz w:val="24"/>
                <w:szCs w:val="24"/>
              </w:rPr>
              <w:t xml:space="preserve"> 2/3 </w:t>
            </w:r>
          </w:p>
          <w:p w:rsidR="00CA05E0" w:rsidRPr="00812D98" w:rsidRDefault="00CA05E0" w:rsidP="00812D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01-318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10 947.00 zł</w:t>
            </w:r>
          </w:p>
        </w:tc>
      </w:tr>
      <w:tr w:rsidR="00CA05E0" w:rsidRPr="00812D98" w:rsidTr="00F41048">
        <w:tc>
          <w:tcPr>
            <w:tcW w:w="993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CA05E0" w:rsidRPr="00812D98" w:rsidRDefault="00CA05E0" w:rsidP="00812D9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PHU OLEJNIK Piotr Olejnik</w:t>
            </w:r>
          </w:p>
          <w:p w:rsidR="00CA05E0" w:rsidRPr="00812D98" w:rsidRDefault="00CA05E0" w:rsidP="00812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 xml:space="preserve">E. </w:t>
            </w:r>
            <w:proofErr w:type="spellStart"/>
            <w:r w:rsidRPr="00812D98">
              <w:rPr>
                <w:rFonts w:ascii="Arial" w:hAnsi="Arial" w:cs="Arial"/>
                <w:sz w:val="24"/>
                <w:szCs w:val="24"/>
              </w:rPr>
              <w:t>Szwankowskiego</w:t>
            </w:r>
            <w:proofErr w:type="spellEnd"/>
            <w:r w:rsidRPr="00812D98">
              <w:rPr>
                <w:rFonts w:ascii="Arial" w:hAnsi="Arial" w:cs="Arial"/>
                <w:sz w:val="24"/>
                <w:szCs w:val="24"/>
              </w:rPr>
              <w:t xml:space="preserve"> 2/3 </w:t>
            </w:r>
          </w:p>
          <w:p w:rsidR="00CA05E0" w:rsidRPr="00812D98" w:rsidRDefault="00CA05E0" w:rsidP="00812D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01-318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27 825.00 zł</w:t>
            </w:r>
          </w:p>
        </w:tc>
      </w:tr>
      <w:tr w:rsidR="00CA05E0" w:rsidRPr="00812D98" w:rsidTr="00F41048">
        <w:tc>
          <w:tcPr>
            <w:tcW w:w="993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CA05E0" w:rsidRPr="00812D98" w:rsidRDefault="00CA05E0" w:rsidP="00812D9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System-Graf drukarnia Agencja Reklamowo-Wydawnicza Janusz Laskowski</w:t>
            </w:r>
          </w:p>
          <w:p w:rsidR="00CA05E0" w:rsidRPr="00812D98" w:rsidRDefault="00CA05E0" w:rsidP="00812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 xml:space="preserve">Zemborzyce Tereszyńskie 73 B </w:t>
            </w:r>
          </w:p>
          <w:p w:rsidR="00CA05E0" w:rsidRPr="00812D98" w:rsidRDefault="00CA05E0" w:rsidP="00812D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20-515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9 229.92 zł</w:t>
            </w:r>
          </w:p>
        </w:tc>
      </w:tr>
      <w:tr w:rsidR="00CA05E0" w:rsidRPr="00812D98" w:rsidTr="00F41048">
        <w:tc>
          <w:tcPr>
            <w:tcW w:w="993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CA05E0" w:rsidRPr="00812D98" w:rsidRDefault="00CA05E0" w:rsidP="00812D98">
            <w:pPr>
              <w:spacing w:before="80"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System-Graf drukarnia Agencja Reklamowo-Wydawnicza Janusz Laskowski</w:t>
            </w:r>
          </w:p>
          <w:p w:rsidR="00CA05E0" w:rsidRPr="00812D98" w:rsidRDefault="00CA05E0" w:rsidP="00812D9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Zemborzyce Tereszyńskie 73 B</w:t>
            </w:r>
          </w:p>
          <w:p w:rsidR="00CA05E0" w:rsidRPr="00812D98" w:rsidRDefault="00CA05E0" w:rsidP="00812D98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20-515 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A05E0" w:rsidRPr="00812D98" w:rsidRDefault="00CA05E0" w:rsidP="00812D98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12D98">
              <w:rPr>
                <w:rFonts w:ascii="Arial" w:hAnsi="Arial" w:cs="Arial"/>
                <w:sz w:val="24"/>
                <w:szCs w:val="24"/>
              </w:rPr>
              <w:t>17 272.50 zł</w:t>
            </w:r>
          </w:p>
        </w:tc>
      </w:tr>
    </w:tbl>
    <w:bookmarkEnd w:id="0"/>
    <w:p w:rsidR="00C236D3" w:rsidRPr="00812D98" w:rsidRDefault="00812D98" w:rsidP="005C1A2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Ponadto Zamawiający informuje, że </w:t>
      </w:r>
      <w:r w:rsidR="005C1A2B">
        <w:rPr>
          <w:rFonts w:ascii="Arial" w:hAnsi="Arial" w:cs="Arial"/>
          <w:sz w:val="24"/>
          <w:szCs w:val="24"/>
        </w:rPr>
        <w:t>p</w:t>
      </w:r>
      <w:r w:rsidRPr="00812D98">
        <w:rPr>
          <w:rFonts w:ascii="Arial" w:hAnsi="Arial" w:cs="Arial"/>
          <w:sz w:val="24"/>
          <w:szCs w:val="24"/>
        </w:rPr>
        <w:t>odczas otwarcia ofert, mającego miejsce w dniu 24/03/2022 o godz. 11:00</w:t>
      </w:r>
      <w:r w:rsidR="005C1A2B">
        <w:rPr>
          <w:rFonts w:ascii="Arial" w:hAnsi="Arial" w:cs="Arial"/>
          <w:sz w:val="24"/>
          <w:szCs w:val="24"/>
        </w:rPr>
        <w:t>, otwarta została oferta</w:t>
      </w:r>
      <w:r w:rsidRPr="00812D98">
        <w:rPr>
          <w:rFonts w:ascii="Arial" w:hAnsi="Arial" w:cs="Arial"/>
          <w:sz w:val="24"/>
          <w:szCs w:val="24"/>
        </w:rPr>
        <w:t xml:space="preserve"> </w:t>
      </w:r>
      <w:r w:rsidR="005C1A2B">
        <w:rPr>
          <w:rFonts w:ascii="Arial" w:hAnsi="Arial" w:cs="Arial"/>
          <w:sz w:val="24"/>
          <w:szCs w:val="24"/>
        </w:rPr>
        <w:t>nr 9</w:t>
      </w:r>
      <w:bookmarkStart w:id="1" w:name="_GoBack"/>
      <w:bookmarkEnd w:id="1"/>
      <w:r w:rsidR="005C1A2B">
        <w:rPr>
          <w:rFonts w:ascii="Arial" w:hAnsi="Arial" w:cs="Arial"/>
          <w:sz w:val="24"/>
          <w:szCs w:val="24"/>
        </w:rPr>
        <w:t xml:space="preserve"> Wykonawcy</w:t>
      </w:r>
      <w:r w:rsidRPr="00812D98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Cs w:val="24"/>
        </w:rPr>
        <w:t xml:space="preserve"> </w:t>
      </w:r>
      <w:r w:rsidR="00997E3E" w:rsidRPr="00812D98">
        <w:rPr>
          <w:rFonts w:ascii="Arial" w:hAnsi="Arial" w:cs="Arial"/>
          <w:sz w:val="24"/>
          <w:szCs w:val="24"/>
        </w:rPr>
        <w:t xml:space="preserve"> </w:t>
      </w:r>
    </w:p>
    <w:p w:rsidR="000672A4" w:rsidRPr="00812D98" w:rsidRDefault="00997E3E" w:rsidP="00812D98">
      <w:pPr>
        <w:spacing w:before="80" w:line="360" w:lineRule="auto"/>
        <w:rPr>
          <w:rFonts w:ascii="Arial" w:hAnsi="Arial" w:cs="Arial"/>
          <w:sz w:val="24"/>
          <w:szCs w:val="24"/>
        </w:rPr>
      </w:pPr>
      <w:r w:rsidRPr="00812D98">
        <w:rPr>
          <w:rFonts w:ascii="Arial" w:hAnsi="Arial" w:cs="Arial"/>
          <w:sz w:val="24"/>
          <w:szCs w:val="24"/>
        </w:rPr>
        <w:t>UNIDRUK Sp. z o.o. Sp. k.</w:t>
      </w:r>
    </w:p>
    <w:p w:rsidR="000672A4" w:rsidRPr="00812D98" w:rsidRDefault="00997E3E" w:rsidP="00812D98">
      <w:pPr>
        <w:spacing w:line="360" w:lineRule="auto"/>
        <w:rPr>
          <w:rFonts w:ascii="Arial" w:hAnsi="Arial" w:cs="Arial"/>
          <w:sz w:val="24"/>
          <w:szCs w:val="24"/>
        </w:rPr>
      </w:pPr>
      <w:r w:rsidRPr="00812D98">
        <w:rPr>
          <w:rFonts w:ascii="Arial" w:hAnsi="Arial" w:cs="Arial"/>
          <w:sz w:val="24"/>
          <w:szCs w:val="24"/>
        </w:rPr>
        <w:t>Bronowicka 117</w:t>
      </w:r>
    </w:p>
    <w:p w:rsidR="00997E3E" w:rsidRPr="00812D98" w:rsidRDefault="00997E3E" w:rsidP="00812D98">
      <w:pPr>
        <w:spacing w:line="360" w:lineRule="auto"/>
        <w:rPr>
          <w:rFonts w:ascii="Arial" w:hAnsi="Arial" w:cs="Arial"/>
          <w:sz w:val="24"/>
          <w:szCs w:val="24"/>
        </w:rPr>
      </w:pPr>
      <w:r w:rsidRPr="00812D98">
        <w:rPr>
          <w:rFonts w:ascii="Arial" w:hAnsi="Arial" w:cs="Arial"/>
          <w:sz w:val="24"/>
          <w:szCs w:val="24"/>
        </w:rPr>
        <w:t>30-121 Kraków</w:t>
      </w:r>
    </w:p>
    <w:p w:rsidR="00997E3E" w:rsidRPr="00812D98" w:rsidRDefault="00997E3E" w:rsidP="00812D98">
      <w:pPr>
        <w:spacing w:line="360" w:lineRule="auto"/>
        <w:rPr>
          <w:rFonts w:ascii="Arial" w:hAnsi="Arial" w:cs="Arial"/>
          <w:sz w:val="24"/>
          <w:szCs w:val="24"/>
        </w:rPr>
      </w:pPr>
      <w:r w:rsidRPr="00812D98">
        <w:rPr>
          <w:rFonts w:ascii="Arial" w:hAnsi="Arial" w:cs="Arial"/>
          <w:sz w:val="24"/>
          <w:szCs w:val="24"/>
        </w:rPr>
        <w:t xml:space="preserve">Cena oferty: 5670,00 zł </w:t>
      </w:r>
    </w:p>
    <w:p w:rsidR="00997E3E" w:rsidRPr="00812D98" w:rsidRDefault="00812D98" w:rsidP="00812D9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Oferta ta została </w:t>
      </w:r>
      <w:r w:rsidRPr="00812D98">
        <w:rPr>
          <w:rFonts w:ascii="Arial" w:hAnsi="Arial" w:cs="Arial"/>
          <w:sz w:val="24"/>
          <w:szCs w:val="24"/>
        </w:rPr>
        <w:t>złożona na przedmiot zamówienia niezgodny z przedmiotem zamówienia ww. postępowania</w:t>
      </w:r>
      <w:r>
        <w:rPr>
          <w:rFonts w:ascii="Arial" w:hAnsi="Arial" w:cs="Arial"/>
          <w:sz w:val="24"/>
          <w:szCs w:val="24"/>
        </w:rPr>
        <w:t>.</w:t>
      </w:r>
      <w:r w:rsidRPr="00812D98">
        <w:rPr>
          <w:rFonts w:ascii="Arial" w:hAnsi="Arial" w:cs="Arial"/>
          <w:sz w:val="24"/>
          <w:szCs w:val="24"/>
        </w:rPr>
        <w:t xml:space="preserve"> </w:t>
      </w:r>
    </w:p>
    <w:sectPr w:rsidR="00997E3E" w:rsidRPr="00812D98" w:rsidSect="00C052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134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3905" w:rsidRDefault="00BD3905">
      <w:r>
        <w:separator/>
      </w:r>
    </w:p>
  </w:endnote>
  <w:endnote w:type="continuationSeparator" w:id="0">
    <w:p w:rsidR="00BD3905" w:rsidRDefault="00BD3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234" w:rsidRPr="00C05234" w:rsidRDefault="005C1A2B" w:rsidP="00C05234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C05234" w:rsidRPr="00C05234" w:rsidTr="00F41048">
      <w:tc>
        <w:tcPr>
          <w:tcW w:w="0" w:type="auto"/>
          <w:shd w:val="clear" w:color="auto" w:fill="auto"/>
          <w:vAlign w:val="center"/>
        </w:tcPr>
        <w:p w:rsidR="00C05234" w:rsidRPr="00C05234" w:rsidRDefault="00C05234" w:rsidP="00C05234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C05234" w:rsidRPr="00C05234" w:rsidRDefault="00C05234" w:rsidP="00C05234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C05234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C05234" w:rsidRPr="00C05234" w:rsidRDefault="00C05234" w:rsidP="00C05234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C05234" w:rsidRPr="00C05234" w:rsidRDefault="00C05234" w:rsidP="00C05234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C05234" w:rsidRPr="00C05234" w:rsidRDefault="00C05234" w:rsidP="00C05234">
    <w:pPr>
      <w:spacing w:line="276" w:lineRule="auto"/>
      <w:rPr>
        <w:rFonts w:ascii="Roboto" w:hAnsi="Roboto"/>
        <w:b/>
        <w:bCs/>
        <w:sz w:val="24"/>
        <w:szCs w:val="24"/>
      </w:rPr>
    </w:pPr>
    <w:r w:rsidRPr="00C05234">
      <w:rPr>
        <w:rFonts w:ascii="Roboto" w:hAnsi="Roboto"/>
        <w:b/>
        <w:bCs/>
        <w:sz w:val="24"/>
        <w:szCs w:val="18"/>
      </w:rPr>
      <w:t>Kanclerz Politechniki Częstochowskiej</w:t>
    </w:r>
  </w:p>
  <w:p w:rsidR="00C05234" w:rsidRPr="00C05234" w:rsidRDefault="005C1A2B" w:rsidP="00C05234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C05234" w:rsidRPr="00C05234">
      <w:rPr>
        <w:rFonts w:ascii="Roboto" w:hAnsi="Roboto"/>
        <w:sz w:val="24"/>
        <w:szCs w:val="24"/>
      </w:rPr>
      <w:t>ul. Gen. J.H. Dąbrowskiego 69, 42-201 Częstochowa</w:t>
    </w:r>
  </w:p>
  <w:p w:rsidR="00C05234" w:rsidRPr="00C05234" w:rsidRDefault="00C05234" w:rsidP="00C05234">
    <w:pPr>
      <w:spacing w:line="276" w:lineRule="auto"/>
      <w:rPr>
        <w:rFonts w:ascii="Arial" w:hAnsi="Arial"/>
        <w:noProof/>
        <w:sz w:val="24"/>
        <w:szCs w:val="24"/>
      </w:rPr>
    </w:pPr>
    <w:r w:rsidRPr="00C05234">
      <w:rPr>
        <w:rFonts w:ascii="Roboto" w:hAnsi="Roboto"/>
        <w:sz w:val="24"/>
        <w:szCs w:val="24"/>
      </w:rPr>
      <w:t>tel. +48 34 325 02 56, e-mail: kanclerz@pcz.pl</w:t>
    </w:r>
  </w:p>
  <w:p w:rsidR="00C05234" w:rsidRPr="00C05234" w:rsidRDefault="00C05234" w:rsidP="00C05234">
    <w:pPr>
      <w:rPr>
        <w:rFonts w:ascii="Roboto" w:hAnsi="Roboto"/>
        <w:b/>
        <w:sz w:val="24"/>
        <w:szCs w:val="24"/>
      </w:rPr>
    </w:pPr>
    <w:r w:rsidRPr="00C05234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1A2B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1A2B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D390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3905" w:rsidRDefault="00BD3905">
      <w:r>
        <w:separator/>
      </w:r>
    </w:p>
  </w:footnote>
  <w:footnote w:type="continuationSeparator" w:id="0">
    <w:p w:rsidR="00BD3905" w:rsidRDefault="00BD3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5E0" w:rsidRDefault="00CA05E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5234" w:rsidRPr="00C05234" w:rsidRDefault="005C1A2B" w:rsidP="00C05234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CA05E0" w:rsidRDefault="00CA05E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5E0" w:rsidRDefault="00CA05E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3905"/>
    <w:rsid w:val="00007727"/>
    <w:rsid w:val="00017720"/>
    <w:rsid w:val="00035488"/>
    <w:rsid w:val="000672A4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C1A2B"/>
    <w:rsid w:val="0069085C"/>
    <w:rsid w:val="006B27ED"/>
    <w:rsid w:val="00812D98"/>
    <w:rsid w:val="00843263"/>
    <w:rsid w:val="00861E75"/>
    <w:rsid w:val="00997E3E"/>
    <w:rsid w:val="009D19BD"/>
    <w:rsid w:val="009F189D"/>
    <w:rsid w:val="00A05252"/>
    <w:rsid w:val="00A80738"/>
    <w:rsid w:val="00BB547B"/>
    <w:rsid w:val="00BD3905"/>
    <w:rsid w:val="00C05234"/>
    <w:rsid w:val="00C236D3"/>
    <w:rsid w:val="00C659E2"/>
    <w:rsid w:val="00C82837"/>
    <w:rsid w:val="00CA05E0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7D7224F"/>
  <w15:chartTrackingRefBased/>
  <w15:docId w15:val="{C47D2FB7-1B36-4860-8CC7-9A002255B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4</Pages>
  <Words>397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2022-03-25T08:15:00Z</dcterms:created>
  <dcterms:modified xsi:type="dcterms:W3CDTF">2022-03-25T08:15:00Z</dcterms:modified>
</cp:coreProperties>
</file>