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F7CE6" w:rsidRPr="006F7CE6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F7CE6" w:rsidRPr="006F7CE6">
        <w:rPr>
          <w:rFonts w:ascii="Arial" w:hAnsi="Arial" w:cs="Arial"/>
          <w:b/>
          <w:sz w:val="24"/>
          <w:szCs w:val="24"/>
        </w:rPr>
        <w:t>RK-NZ.261.15.2022.AR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F7CE6" w:rsidRPr="006F7CE6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F7CE6" w:rsidRPr="006F7CE6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6F7CE6" w:rsidRPr="006F7CE6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F7CE6" w:rsidRPr="006F7CE6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6F7CE6" w:rsidRPr="006F7CE6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F7CE6" w:rsidRPr="0012157F" w:rsidTr="00863373">
        <w:tc>
          <w:tcPr>
            <w:tcW w:w="9212" w:type="dxa"/>
            <w:shd w:val="clear" w:color="auto" w:fill="D9D9D9"/>
          </w:tcPr>
          <w:p w:rsidR="006F7CE6" w:rsidRPr="0012157F" w:rsidRDefault="006F7CE6" w:rsidP="0086337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6F7CE6" w:rsidRPr="0012157F" w:rsidRDefault="006F7CE6" w:rsidP="008633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F7CE6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F7CE6" w:rsidRPr="0012157F" w:rsidRDefault="006F7CE6" w:rsidP="0086337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6F7CE6" w:rsidRPr="0012157F" w:rsidRDefault="006F7CE6" w:rsidP="0086337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6F7CE6" w:rsidRPr="006F7CE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6F7CE6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F7CE6">
        <w:rPr>
          <w:rFonts w:ascii="Arial" w:hAnsi="Arial" w:cs="Arial"/>
          <w:b/>
          <w:sz w:val="24"/>
          <w:szCs w:val="24"/>
        </w:rPr>
        <w:t>Dostawa lamp do projektora OPTOMA W400 -4 sztuki oraz lampy EPSON EB X-31 -1 sztuka dla  Wydziału Zarządzania  Politechniki Częstochowskiej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AE3" w:rsidRDefault="00345AE3" w:rsidP="0038231F">
      <w:pPr>
        <w:spacing w:after="0" w:line="240" w:lineRule="auto"/>
      </w:pPr>
      <w:r>
        <w:separator/>
      </w:r>
    </w:p>
  </w:endnote>
  <w:endnote w:type="continuationSeparator" w:id="0">
    <w:p w:rsidR="00345AE3" w:rsidRDefault="00345A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CE6" w:rsidRDefault="006F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2B2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2B2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CE6" w:rsidRDefault="006F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AE3" w:rsidRDefault="00345AE3" w:rsidP="0038231F">
      <w:pPr>
        <w:spacing w:after="0" w:line="240" w:lineRule="auto"/>
      </w:pPr>
      <w:r>
        <w:separator/>
      </w:r>
    </w:p>
  </w:footnote>
  <w:footnote w:type="continuationSeparator" w:id="0">
    <w:p w:rsidR="00345AE3" w:rsidRDefault="00345A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CE6" w:rsidRDefault="006F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CE6" w:rsidRDefault="006F7C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CE6" w:rsidRDefault="006F7C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AE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5AE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6F7CE6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B22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7CBA39-AC71-49A1-9FFA-39F51857F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C0B2C-9813-4502-B295-04686B848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2022-03-21T09:17:00Z</dcterms:created>
  <dcterms:modified xsi:type="dcterms:W3CDTF">2022-03-21T09:17:00Z</dcterms:modified>
</cp:coreProperties>
</file>