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B66FD" w:rsidRPr="001B66FD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C970DB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="00C970DB" w:rsidRPr="00C970DB">
        <w:t xml:space="preserve"> </w:t>
      </w:r>
      <w:r w:rsidR="00C970DB" w:rsidRPr="00C970DB">
        <w:rPr>
          <w:rFonts w:ascii="Arial" w:hAnsi="Arial" w:cs="Arial"/>
          <w:b/>
          <w:sz w:val="24"/>
          <w:szCs w:val="24"/>
        </w:rPr>
        <w:t>RK-NZ.262.3.2022.AR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66FD" w:rsidRPr="001B66FD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66FD" w:rsidRPr="001B66FD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1B66FD" w:rsidRPr="001B66FD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66FD" w:rsidRPr="001B66FD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1B66FD" w:rsidRPr="001B66FD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  <w:bookmarkStart w:id="0" w:name="_GoBack"/>
      <w:bookmarkEnd w:id="0"/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B66FD" w:rsidRPr="0012157F" w:rsidTr="0058493E">
        <w:tc>
          <w:tcPr>
            <w:tcW w:w="9212" w:type="dxa"/>
            <w:shd w:val="clear" w:color="auto" w:fill="D9D9D9"/>
          </w:tcPr>
          <w:p w:rsidR="001B66FD" w:rsidRPr="0012157F" w:rsidRDefault="001B66FD" w:rsidP="0058493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B66FD" w:rsidRPr="0012157F" w:rsidRDefault="001B66FD" w:rsidP="0058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B66F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B66F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B66FD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B66FD" w:rsidRPr="0012157F" w:rsidRDefault="001B66FD" w:rsidP="0058493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1B66FD" w:rsidRPr="0012157F" w:rsidRDefault="001B66FD" w:rsidP="0058493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1B66FD" w:rsidRPr="001B66F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1B66FD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B66FD">
        <w:rPr>
          <w:rFonts w:ascii="Arial" w:hAnsi="Arial" w:cs="Arial"/>
          <w:b/>
          <w:sz w:val="24"/>
          <w:szCs w:val="24"/>
        </w:rPr>
        <w:t>Dostawa wiertarko-frezarki, zestawu narzędzi do frezarki, podstawy do frezarki oraz płynu do chłodzenia   w ramach projektu Inkubator Innowacyjności 4.0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26A" w:rsidRDefault="00C9726A" w:rsidP="0038231F">
      <w:pPr>
        <w:spacing w:after="0" w:line="240" w:lineRule="auto"/>
      </w:pPr>
      <w:r>
        <w:separator/>
      </w:r>
    </w:p>
  </w:endnote>
  <w:endnote w:type="continuationSeparator" w:id="0">
    <w:p w:rsidR="00C9726A" w:rsidRDefault="00C972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FD" w:rsidRDefault="001B66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70D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70D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FD" w:rsidRDefault="001B66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26A" w:rsidRDefault="00C9726A" w:rsidP="0038231F">
      <w:pPr>
        <w:spacing w:after="0" w:line="240" w:lineRule="auto"/>
      </w:pPr>
      <w:r>
        <w:separator/>
      </w:r>
    </w:p>
  </w:footnote>
  <w:footnote w:type="continuationSeparator" w:id="0">
    <w:p w:rsidR="00C9726A" w:rsidRDefault="00C972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FD" w:rsidRDefault="001B6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F54" w:rsidRPr="00A04F54" w:rsidRDefault="00C970DB" w:rsidP="00A04F5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1B66FD" w:rsidRDefault="001B6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FD" w:rsidRDefault="001B6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26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B66FD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DA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4F54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70DB"/>
    <w:rsid w:val="00C9726A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5:docId w15:val="{2B979649-C13F-4DDD-A034-4FC371EA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20B4-D47A-4ADC-91DC-14964237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2022-03-21T09:11:00Z</dcterms:created>
  <dcterms:modified xsi:type="dcterms:W3CDTF">2022-03-21T09:11:00Z</dcterms:modified>
</cp:coreProperties>
</file>