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2157F" w:rsidRDefault="006676AE" w:rsidP="007D3549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0F3FC7" w:rsidRPr="000F3FC7">
        <w:rPr>
          <w:rFonts w:ascii="Arial" w:hAnsi="Arial" w:cs="Arial"/>
          <w:bCs/>
          <w:i w:val="0"/>
          <w:szCs w:val="24"/>
        </w:rPr>
        <w:t>1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7D3549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7D3549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5E75E5">
        <w:rPr>
          <w:rFonts w:ascii="Arial" w:hAnsi="Arial" w:cs="Arial"/>
          <w:b/>
          <w:sz w:val="24"/>
          <w:szCs w:val="24"/>
        </w:rPr>
        <w:t>RK-NZ.261.14.2022.MT</w:t>
      </w:r>
      <w:bookmarkStart w:id="0" w:name="_GoBack"/>
      <w:bookmarkEnd w:id="0"/>
    </w:p>
    <w:p w:rsidR="00C4103F" w:rsidRPr="0012157F" w:rsidRDefault="006676AE" w:rsidP="007D3549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7D354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F3FC7" w:rsidRPr="000F3FC7">
        <w:rPr>
          <w:rFonts w:ascii="Arial" w:hAnsi="Arial" w:cs="Arial"/>
        </w:rPr>
        <w:t>Politechnika Częstochowska</w:t>
      </w:r>
    </w:p>
    <w:p w:rsidR="006676AE" w:rsidRPr="0012157F" w:rsidRDefault="006676AE" w:rsidP="007D354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F3FC7" w:rsidRPr="000F3FC7">
        <w:rPr>
          <w:rFonts w:ascii="Arial" w:hAnsi="Arial" w:cs="Arial"/>
        </w:rPr>
        <w:t>Dąbrowskiego</w:t>
      </w:r>
      <w:r w:rsidRPr="0012157F">
        <w:rPr>
          <w:rFonts w:ascii="Arial" w:hAnsi="Arial" w:cs="Arial"/>
        </w:rPr>
        <w:t xml:space="preserve"> </w:t>
      </w:r>
      <w:r w:rsidR="000F3FC7" w:rsidRPr="000F3FC7">
        <w:rPr>
          <w:rFonts w:ascii="Arial" w:hAnsi="Arial" w:cs="Arial"/>
        </w:rPr>
        <w:t>69</w:t>
      </w:r>
      <w:r w:rsidRPr="0012157F">
        <w:rPr>
          <w:rFonts w:ascii="Arial" w:hAnsi="Arial" w:cs="Arial"/>
        </w:rPr>
        <w:t xml:space="preserve"> </w:t>
      </w:r>
    </w:p>
    <w:p w:rsidR="00F90CD1" w:rsidRPr="0012157F" w:rsidRDefault="006676AE" w:rsidP="007D354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F3FC7" w:rsidRPr="000F3FC7">
        <w:rPr>
          <w:rFonts w:ascii="Arial" w:hAnsi="Arial" w:cs="Arial"/>
        </w:rPr>
        <w:t>42-201</w:t>
      </w:r>
      <w:r w:rsidRPr="0012157F">
        <w:rPr>
          <w:rFonts w:ascii="Arial" w:hAnsi="Arial" w:cs="Arial"/>
        </w:rPr>
        <w:t xml:space="preserve"> </w:t>
      </w:r>
      <w:r w:rsidR="000F3FC7" w:rsidRPr="000F3FC7">
        <w:rPr>
          <w:rFonts w:ascii="Arial" w:hAnsi="Arial" w:cs="Arial"/>
        </w:rPr>
        <w:t>Częstochowa</w:t>
      </w:r>
    </w:p>
    <w:p w:rsidR="00C4103F" w:rsidRPr="0012157F" w:rsidRDefault="006676AE" w:rsidP="007D3549">
      <w:pPr>
        <w:pStyle w:val="Tekstpodstawowy"/>
        <w:spacing w:after="0" w:line="360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7D3549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118F0" w:rsidRPr="0012157F" w:rsidRDefault="007118F0" w:rsidP="007D3549">
      <w:pPr>
        <w:spacing w:after="0" w:line="36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.…</w:t>
      </w:r>
      <w:r w:rsidR="004541F9" w:rsidRPr="0012157F">
        <w:rPr>
          <w:rFonts w:ascii="Arial" w:hAnsi="Arial" w:cs="Arial"/>
        </w:rPr>
        <w:t>..</w:t>
      </w:r>
    </w:p>
    <w:p w:rsidR="00757EFB" w:rsidRPr="0012157F" w:rsidRDefault="00757EFB" w:rsidP="007D3549">
      <w:pPr>
        <w:spacing w:after="0" w:line="360" w:lineRule="auto"/>
        <w:ind w:right="5528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…………………………………………</w:t>
      </w:r>
    </w:p>
    <w:p w:rsidR="007118F0" w:rsidRPr="0012157F" w:rsidRDefault="007118F0" w:rsidP="007D3549">
      <w:pPr>
        <w:spacing w:line="360" w:lineRule="auto"/>
        <w:ind w:right="5528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7118F0" w:rsidRPr="0012157F" w:rsidRDefault="007936D6" w:rsidP="007D3549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12157F" w:rsidRDefault="007936D6" w:rsidP="007D3549">
      <w:pPr>
        <w:spacing w:after="240" w:line="36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……</w:t>
      </w:r>
    </w:p>
    <w:p w:rsidR="00757EFB" w:rsidRPr="0012157F" w:rsidRDefault="00757EFB" w:rsidP="007D3549">
      <w:pPr>
        <w:spacing w:after="40" w:line="36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…………………………………………</w:t>
      </w:r>
    </w:p>
    <w:p w:rsidR="007936D6" w:rsidRPr="0012157F" w:rsidRDefault="007936D6" w:rsidP="007D3549">
      <w:pPr>
        <w:spacing w:after="0" w:line="360" w:lineRule="auto"/>
        <w:ind w:right="5103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:rsidR="00484F88" w:rsidRPr="0012157F" w:rsidRDefault="00484F88" w:rsidP="007D3549">
      <w:pPr>
        <w:spacing w:line="360" w:lineRule="auto"/>
        <w:rPr>
          <w:rFonts w:ascii="Arial" w:hAnsi="Arial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F3FC7" w:rsidRPr="0012157F" w:rsidTr="00EB3C7E">
        <w:tc>
          <w:tcPr>
            <w:tcW w:w="9212" w:type="dxa"/>
            <w:shd w:val="clear" w:color="auto" w:fill="D9D9D9"/>
          </w:tcPr>
          <w:p w:rsidR="000F3FC7" w:rsidRPr="0012157F" w:rsidRDefault="000F3FC7" w:rsidP="007D3549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0F3FC7" w:rsidRPr="0012157F" w:rsidRDefault="000F3FC7" w:rsidP="007D354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0F3FC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F3FC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F3FC7">
              <w:rPr>
                <w:rFonts w:ascii="Arial" w:hAnsi="Arial" w:cs="Arial"/>
                <w:sz w:val="24"/>
                <w:szCs w:val="24"/>
              </w:rPr>
              <w:t>. Dz.U. z 2021r. poz. 1129)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0F3FC7" w:rsidRPr="0012157F" w:rsidRDefault="000F3FC7" w:rsidP="007D3549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0F3FC7" w:rsidRPr="0012157F" w:rsidRDefault="000F3FC7" w:rsidP="007D3549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4C4854" w:rsidRPr="0012157F" w:rsidRDefault="004C4854" w:rsidP="007D354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5434B3" w:rsidRPr="0012157F" w:rsidRDefault="001F027E" w:rsidP="007D354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5434B3" w:rsidRPr="0012157F">
        <w:rPr>
          <w:rFonts w:ascii="Arial" w:hAnsi="Arial" w:cs="Arial"/>
          <w:sz w:val="24"/>
          <w:szCs w:val="24"/>
        </w:rPr>
        <w:t xml:space="preserve"> prowadzonego przez </w:t>
      </w:r>
      <w:r w:rsidR="000F3FC7" w:rsidRPr="000F3FC7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2168A8" w:rsidRPr="0012157F">
        <w:rPr>
          <w:rFonts w:ascii="Arial" w:hAnsi="Arial" w:cs="Arial"/>
          <w:sz w:val="24"/>
          <w:szCs w:val="24"/>
        </w:rPr>
        <w:t>pn.</w:t>
      </w:r>
      <w:r w:rsidR="002B2AD9" w:rsidRPr="0012157F">
        <w:rPr>
          <w:rFonts w:ascii="Arial" w:hAnsi="Arial" w:cs="Arial"/>
          <w:sz w:val="24"/>
          <w:szCs w:val="24"/>
        </w:rPr>
        <w:t>:</w:t>
      </w:r>
      <w:r w:rsidR="002168A8" w:rsidRPr="0012157F">
        <w:rPr>
          <w:rFonts w:ascii="Arial" w:hAnsi="Arial" w:cs="Arial"/>
          <w:sz w:val="24"/>
          <w:szCs w:val="24"/>
        </w:rPr>
        <w:t xml:space="preserve"> </w:t>
      </w:r>
    </w:p>
    <w:p w:rsidR="005434B3" w:rsidRPr="0012157F" w:rsidRDefault="000F3FC7" w:rsidP="007D3549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0F3FC7">
        <w:rPr>
          <w:rFonts w:ascii="Arial" w:hAnsi="Arial" w:cs="Arial"/>
          <w:b/>
          <w:sz w:val="24"/>
          <w:szCs w:val="24"/>
        </w:rPr>
        <w:t>Rezerwacja, wystawianie, sprzedaż i sukcesywna dostawa biletów lotniczych na zagraniczne przewozy pasażerskie dla pracowników jednostek organizacyjnych Politechniki Częstochowskiej</w:t>
      </w:r>
    </w:p>
    <w:p w:rsidR="00F90CD1" w:rsidRPr="0012157F" w:rsidRDefault="00E65685" w:rsidP="007D354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12157F" w:rsidRDefault="00C113BF" w:rsidP="007D3549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12157F" w:rsidRDefault="002426FF" w:rsidP="007D3549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710937" w:rsidRPr="0012157F" w:rsidRDefault="00710937" w:rsidP="007D3549">
      <w:pPr>
        <w:spacing w:line="360" w:lineRule="auto"/>
        <w:rPr>
          <w:rFonts w:ascii="Arial" w:hAnsi="Arial" w:cs="Arial"/>
          <w:sz w:val="24"/>
          <w:szCs w:val="24"/>
        </w:rPr>
      </w:pPr>
    </w:p>
    <w:p w:rsidR="00023477" w:rsidRPr="0012157F" w:rsidRDefault="00023477" w:rsidP="007D3549">
      <w:pPr>
        <w:pStyle w:val="Akapitzlist"/>
        <w:spacing w:after="0" w:line="360" w:lineRule="auto"/>
        <w:ind w:left="0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Pr="0012157F" w:rsidRDefault="00023477" w:rsidP="007D3549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Default="00023477" w:rsidP="007D354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12157F" w:rsidRPr="0012157F" w:rsidRDefault="0012157F" w:rsidP="007D3549">
      <w:pPr>
        <w:spacing w:after="0" w:line="360" w:lineRule="auto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Pr="0012157F" w:rsidRDefault="00023477" w:rsidP="007D354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23477" w:rsidRDefault="00023477" w:rsidP="007D354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:rsidR="007D3549" w:rsidRPr="0012157F" w:rsidRDefault="007D3549" w:rsidP="007D354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23477" w:rsidRPr="0012157F" w:rsidRDefault="00023477" w:rsidP="007D3549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Pr="0012157F" w:rsidRDefault="00C113BF" w:rsidP="007D354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12157F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108</w:t>
      </w:r>
      <w:r w:rsidRPr="0012157F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12157F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109</w:t>
      </w:r>
      <w:r w:rsidRPr="0012157F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i/>
          <w:sz w:val="24"/>
          <w:szCs w:val="24"/>
        </w:rPr>
        <w:t>1</w:t>
      </w:r>
      <w:r w:rsidRPr="0012157F">
        <w:rPr>
          <w:rFonts w:ascii="Arial" w:hAnsi="Arial" w:cs="Arial"/>
          <w:i/>
          <w:sz w:val="24"/>
          <w:szCs w:val="24"/>
        </w:rPr>
        <w:t xml:space="preserve"> ustawy Pzp).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12157F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12157F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…………….</w:t>
      </w:r>
    </w:p>
    <w:p w:rsidR="00023477" w:rsidRPr="0012157F" w:rsidRDefault="00023477" w:rsidP="007D3549">
      <w:pPr>
        <w:pStyle w:val="Akapitzlist"/>
        <w:spacing w:after="0" w:line="360" w:lineRule="auto"/>
        <w:ind w:left="426"/>
        <w:jc w:val="both"/>
        <w:rPr>
          <w:rFonts w:ascii="Arial" w:hAnsi="Arial" w:cs="Arial"/>
        </w:rPr>
      </w:pPr>
    </w:p>
    <w:p w:rsidR="0012157F" w:rsidRDefault="00023477" w:rsidP="007D354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</w:p>
    <w:p w:rsidR="00023477" w:rsidRPr="0012157F" w:rsidRDefault="00023477" w:rsidP="007D354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023477" w:rsidRPr="0012157F" w:rsidRDefault="00023477" w:rsidP="007D354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23477" w:rsidRDefault="00023477" w:rsidP="007D354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:rsidR="007D3549" w:rsidRPr="0012157F" w:rsidRDefault="007D3549" w:rsidP="007D354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23477" w:rsidRPr="0012157F" w:rsidRDefault="00023477" w:rsidP="007D3549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3F3D" w:rsidRPr="0012157F" w:rsidRDefault="00D23F3D" w:rsidP="007D3549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12157F">
        <w:rPr>
          <w:rFonts w:ascii="Arial" w:hAnsi="Arial" w:cs="Arial"/>
          <w:sz w:val="24"/>
          <w:szCs w:val="24"/>
        </w:rPr>
        <w:t>Z</w:t>
      </w:r>
      <w:r w:rsidRPr="0012157F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12157F" w:rsidRDefault="00FE4E2B" w:rsidP="007D354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Default="00FE4E2B" w:rsidP="007D354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12157F" w:rsidRPr="0012157F" w:rsidRDefault="0012157F" w:rsidP="007D354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FE4E2B" w:rsidP="007D354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484F88" w:rsidRPr="0012157F" w:rsidRDefault="00FE4E2B" w:rsidP="007D3549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sectPr w:rsidR="00484F88" w:rsidRPr="0012157F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3101" w:rsidRDefault="00323101" w:rsidP="0038231F">
      <w:pPr>
        <w:spacing w:after="0" w:line="240" w:lineRule="auto"/>
      </w:pPr>
      <w:r>
        <w:separator/>
      </w:r>
    </w:p>
  </w:endnote>
  <w:endnote w:type="continuationSeparator" w:id="0">
    <w:p w:rsidR="00323101" w:rsidRDefault="0032310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FC7" w:rsidRDefault="000F3F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E75E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E75E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FC7" w:rsidRDefault="000F3F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3101" w:rsidRDefault="00323101" w:rsidP="0038231F">
      <w:pPr>
        <w:spacing w:after="0" w:line="240" w:lineRule="auto"/>
      </w:pPr>
      <w:r>
        <w:separator/>
      </w:r>
    </w:p>
  </w:footnote>
  <w:footnote w:type="continuationSeparator" w:id="0">
    <w:p w:rsidR="00323101" w:rsidRDefault="0032310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FC7" w:rsidRDefault="000F3F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FC7" w:rsidRDefault="000F3F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FC7" w:rsidRDefault="000F3F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310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3FC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310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5E75E5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3549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1318919"/>
  <w15:docId w15:val="{249886F2-2C62-42A0-9CC1-1331BA727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D991CB-28F3-4543-8E4B-9A3E6B256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280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2022-03-22T13:26:00Z</dcterms:created>
  <dcterms:modified xsi:type="dcterms:W3CDTF">2022-03-22T13:26:00Z</dcterms:modified>
</cp:coreProperties>
</file>