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891D0A" w:rsidP="00893368">
      <w:pPr>
        <w:spacing w:line="360" w:lineRule="auto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Politechnika Częstochowska</w:t>
      </w:r>
    </w:p>
    <w:p w:rsidR="00E54E5A" w:rsidRPr="006C064D" w:rsidRDefault="00891D0A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891D0A">
        <w:rPr>
          <w:rFonts w:ascii="Arial" w:hAnsi="Arial" w:cs="Arial"/>
          <w:b/>
        </w:rPr>
        <w:t>69</w:t>
      </w:r>
    </w:p>
    <w:p w:rsidR="00E54E5A" w:rsidRPr="006C064D" w:rsidRDefault="00891D0A" w:rsidP="00893368">
      <w:pPr>
        <w:spacing w:line="360" w:lineRule="auto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891D0A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891D0A" w:rsidRPr="00891D0A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891D0A" w:rsidRPr="00891D0A">
        <w:rPr>
          <w:rFonts w:ascii="Arial" w:hAnsi="Arial" w:cs="Arial"/>
          <w:b/>
        </w:rPr>
        <w:t>Dostawa sprzętu i oprogramowania komputerowego dla jednostek organizacyjnych Politechniki Częstochowskiej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891D0A" w:rsidRPr="00891D0A">
        <w:rPr>
          <w:rFonts w:ascii="Arial" w:hAnsi="Arial" w:cs="Arial"/>
          <w:b/>
        </w:rPr>
        <w:t>ZP/DK-05/22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036A09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891D0A" w:rsidRPr="006C064D" w:rsidTr="0071684A">
        <w:tc>
          <w:tcPr>
            <w:tcW w:w="1134" w:type="dxa"/>
          </w:tcPr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91D0A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91D0A">
              <w:rPr>
                <w:rFonts w:ascii="Arial" w:hAnsi="Arial" w:cs="Arial"/>
              </w:rPr>
              <w:t>Komputery przenośne (3 szt.) dla Katedry Maszyn Cieplnych</w:t>
            </w:r>
          </w:p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91D0A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lastRenderedPageBreak/>
              <w:t>wynosi kwotę brutto....................... zł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91D0A" w:rsidRPr="006C064D" w:rsidRDefault="00891D0A" w:rsidP="00716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91D0A" w:rsidRPr="006C064D" w:rsidTr="0071684A">
        <w:tc>
          <w:tcPr>
            <w:tcW w:w="1134" w:type="dxa"/>
          </w:tcPr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91D0A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91D0A">
              <w:rPr>
                <w:rFonts w:ascii="Arial" w:hAnsi="Arial" w:cs="Arial"/>
              </w:rPr>
              <w:t>Stacja robocza do obliczeń numerycznych dla Wydziału Infrastruktury i Środowiska</w:t>
            </w:r>
          </w:p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91D0A">
              <w:rPr>
                <w:rFonts w:ascii="Arial" w:hAnsi="Arial" w:cs="Arial"/>
              </w:rPr>
              <w:t>2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91D0A" w:rsidRPr="006C064D" w:rsidRDefault="00891D0A" w:rsidP="00716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91D0A" w:rsidRPr="006C064D" w:rsidTr="0071684A">
        <w:tc>
          <w:tcPr>
            <w:tcW w:w="1134" w:type="dxa"/>
          </w:tcPr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91D0A"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91D0A">
              <w:rPr>
                <w:rFonts w:ascii="Arial" w:hAnsi="Arial" w:cs="Arial"/>
              </w:rPr>
              <w:t>Komputer przenośny dla Katedry Inteligentnych Systemów Informatycznych</w:t>
            </w:r>
          </w:p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91D0A">
              <w:rPr>
                <w:rFonts w:ascii="Arial" w:hAnsi="Arial" w:cs="Arial"/>
              </w:rPr>
              <w:t>3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91D0A" w:rsidRPr="006C064D" w:rsidRDefault="00891D0A" w:rsidP="00716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91D0A" w:rsidRPr="006C064D" w:rsidTr="0071684A">
        <w:tc>
          <w:tcPr>
            <w:tcW w:w="1134" w:type="dxa"/>
          </w:tcPr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91D0A">
              <w:rPr>
                <w:rFonts w:ascii="Arial" w:hAnsi="Arial" w:cs="Arial"/>
              </w:rPr>
              <w:t>4</w:t>
            </w:r>
          </w:p>
        </w:tc>
        <w:tc>
          <w:tcPr>
            <w:tcW w:w="8044" w:type="dxa"/>
          </w:tcPr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91D0A">
              <w:rPr>
                <w:rFonts w:ascii="Arial" w:hAnsi="Arial" w:cs="Arial"/>
              </w:rPr>
              <w:t>Monitor dla Katedry Maszyn Cieplnych</w:t>
            </w:r>
          </w:p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91D0A">
              <w:rPr>
                <w:rFonts w:ascii="Arial" w:hAnsi="Arial" w:cs="Arial"/>
              </w:rPr>
              <w:t>4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91D0A" w:rsidRPr="006C064D" w:rsidRDefault="00891D0A" w:rsidP="00716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358" w:rsidRDefault="00352358">
      <w:r>
        <w:separator/>
      </w:r>
    </w:p>
  </w:endnote>
  <w:endnote w:type="continuationSeparator" w:id="0">
    <w:p w:rsidR="00352358" w:rsidRDefault="00352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D0A" w:rsidRDefault="00891D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91D0A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D0A" w:rsidRDefault="00891D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358" w:rsidRDefault="00352358">
      <w:r>
        <w:separator/>
      </w:r>
    </w:p>
  </w:footnote>
  <w:footnote w:type="continuationSeparator" w:id="0">
    <w:p w:rsidR="00352358" w:rsidRDefault="00352358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D0A" w:rsidRDefault="00891D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D0A" w:rsidRDefault="00891D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358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2358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1D0A"/>
    <w:rsid w:val="00893368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BE67F0C7-C004-4D20-8622-0F8A64322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8DF818B-5195-4DB7-9109-76A785970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2022-03-15T13:22:00Z</dcterms:created>
  <dcterms:modified xsi:type="dcterms:W3CDTF">2022-03-15T13:22:00Z</dcterms:modified>
</cp:coreProperties>
</file>