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82940" w:rsidRPr="00E82940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E82940" w:rsidRPr="00E82940">
        <w:rPr>
          <w:rFonts w:ascii="Arial" w:hAnsi="Arial" w:cs="Arial"/>
          <w:b/>
          <w:sz w:val="24"/>
          <w:szCs w:val="24"/>
        </w:rPr>
        <w:t>ZP/DK-05/22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82940" w:rsidRPr="004B1027" w:rsidTr="0071684A">
        <w:tc>
          <w:tcPr>
            <w:tcW w:w="9104" w:type="dxa"/>
            <w:shd w:val="clear" w:color="auto" w:fill="D9D9D9"/>
          </w:tcPr>
          <w:p w:rsidR="00E82940" w:rsidRPr="004B1027" w:rsidRDefault="00E82940" w:rsidP="0071684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E82940" w:rsidRPr="004B1027" w:rsidRDefault="00E82940" w:rsidP="0071684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E82940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E82940" w:rsidRPr="004B1027" w:rsidRDefault="00E82940" w:rsidP="0071684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82940" w:rsidRPr="004B1027" w:rsidRDefault="00E82940" w:rsidP="0071684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E8294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82940">
        <w:rPr>
          <w:rFonts w:ascii="Arial" w:hAnsi="Arial" w:cs="Arial"/>
          <w:b/>
          <w:sz w:val="24"/>
          <w:szCs w:val="24"/>
        </w:rPr>
        <w:t>Dostawa sprzętu i oprogramowania komputerowego dla jednostek organizacyjnych Politechniki Częstochowskiej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4E6" w:rsidRDefault="00B624E6">
      <w:r>
        <w:separator/>
      </w:r>
    </w:p>
  </w:endnote>
  <w:endnote w:type="continuationSeparator" w:id="0">
    <w:p w:rsidR="00B624E6" w:rsidRDefault="00B62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294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4E6" w:rsidRDefault="00B624E6">
      <w:r>
        <w:separator/>
      </w:r>
    </w:p>
  </w:footnote>
  <w:footnote w:type="continuationSeparator" w:id="0">
    <w:p w:rsidR="00B624E6" w:rsidRDefault="00B624E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40" w:rsidRDefault="00E82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4E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24E6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8294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8FAE12B-3B0D-4BD1-A6FD-8CD6F90E2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0733B-0DD1-42EA-88CE-9D8BD048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2022-03-15T13:20:00Z</dcterms:created>
  <dcterms:modified xsi:type="dcterms:W3CDTF">2022-03-15T13:20:00Z</dcterms:modified>
</cp:coreProperties>
</file>