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443C2B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C520A" w:rsidRPr="004C520A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43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443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C520A" w:rsidRPr="004C520A">
        <w:rPr>
          <w:rFonts w:ascii="Arial" w:hAnsi="Arial" w:cs="Arial"/>
          <w:b/>
          <w:sz w:val="24"/>
          <w:szCs w:val="24"/>
        </w:rPr>
        <w:t>ZP/D-06/A/22</w:t>
      </w:r>
    </w:p>
    <w:p w:rsidR="00C4103F" w:rsidRPr="0012157F" w:rsidRDefault="006676AE" w:rsidP="00443C2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43C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520A" w:rsidRPr="004C520A">
        <w:rPr>
          <w:rFonts w:ascii="Arial" w:hAnsi="Arial" w:cs="Arial"/>
        </w:rPr>
        <w:t>Politechnika Częstochowska</w:t>
      </w:r>
    </w:p>
    <w:p w:rsidR="006676AE" w:rsidRPr="0012157F" w:rsidRDefault="006676AE" w:rsidP="00443C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520A" w:rsidRPr="004C520A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4C520A" w:rsidRPr="004C520A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443C2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C520A" w:rsidRPr="004C520A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4C520A" w:rsidRPr="004C520A">
        <w:rPr>
          <w:rFonts w:ascii="Arial" w:hAnsi="Arial" w:cs="Arial"/>
        </w:rPr>
        <w:t>Częstochowa</w:t>
      </w:r>
    </w:p>
    <w:p w:rsidR="00C4103F" w:rsidRPr="0012157F" w:rsidRDefault="006676AE" w:rsidP="00443C2B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443C2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443C2B">
      <w:pPr>
        <w:spacing w:after="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443C2B">
      <w:pPr>
        <w:spacing w:after="0" w:line="36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443C2B">
      <w:pPr>
        <w:spacing w:line="360" w:lineRule="auto"/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443C2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443C2B">
      <w:pPr>
        <w:spacing w:after="24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443C2B">
      <w:pPr>
        <w:spacing w:after="4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443C2B">
      <w:pPr>
        <w:spacing w:after="0" w:line="36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443C2B">
      <w:pPr>
        <w:spacing w:line="36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C520A" w:rsidRPr="0012157F" w:rsidTr="00DA3C04">
        <w:tc>
          <w:tcPr>
            <w:tcW w:w="9212" w:type="dxa"/>
            <w:shd w:val="clear" w:color="auto" w:fill="D9D9D9"/>
          </w:tcPr>
          <w:p w:rsidR="004C520A" w:rsidRPr="0012157F" w:rsidRDefault="004C520A" w:rsidP="00443C2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C520A" w:rsidRPr="0012157F" w:rsidRDefault="004C520A" w:rsidP="00443C2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C520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52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520A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C520A" w:rsidRPr="00443C2B" w:rsidRDefault="004C520A" w:rsidP="00443C2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12157F" w:rsidRDefault="006F0034" w:rsidP="00443C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43C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443C2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4C520A" w:rsidRPr="004C520A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4C520A" w:rsidP="00443C2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C520A">
        <w:rPr>
          <w:rFonts w:ascii="Arial" w:hAnsi="Arial" w:cs="Arial"/>
          <w:b/>
          <w:sz w:val="24"/>
          <w:szCs w:val="24"/>
        </w:rPr>
        <w:t>Dostawa aparatury badawczej dla Wydziału Inżynierii Mechanicznej i Informatyki Politechniki Częstochowskiej</w:t>
      </w:r>
    </w:p>
    <w:p w:rsidR="00F90CD1" w:rsidRPr="0012157F" w:rsidRDefault="00E65685" w:rsidP="00443C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443C2B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443C2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443C2B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12157F" w:rsidRDefault="00023477" w:rsidP="00443C2B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443C2B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443C2B">
      <w:pPr>
        <w:spacing w:after="0" w:line="360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443C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43C2B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443C2B" w:rsidRDefault="00443C2B" w:rsidP="00443C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43C2B" w:rsidRDefault="00443C2B" w:rsidP="00443C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12157F" w:rsidRDefault="00C113BF" w:rsidP="00443C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443C2B">
      <w:pPr>
        <w:pStyle w:val="Akapitzlist"/>
        <w:spacing w:after="0" w:line="360" w:lineRule="auto"/>
        <w:ind w:left="426"/>
        <w:jc w:val="both"/>
        <w:rPr>
          <w:rFonts w:ascii="Arial" w:hAnsi="Arial" w:cs="Arial"/>
        </w:rPr>
      </w:pPr>
    </w:p>
    <w:p w:rsidR="0012157F" w:rsidRDefault="00023477" w:rsidP="00443C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443C2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443C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43C2B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43C2B" w:rsidRDefault="00443C2B" w:rsidP="00443C2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443C2B" w:rsidRDefault="00443C2B" w:rsidP="00443C2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12157F" w:rsidRDefault="00D23F3D" w:rsidP="00443C2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443C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443C2B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0E3" w:rsidRDefault="009820E3" w:rsidP="0038231F">
      <w:pPr>
        <w:spacing w:after="0" w:line="240" w:lineRule="auto"/>
      </w:pPr>
      <w:r>
        <w:separator/>
      </w:r>
    </w:p>
  </w:endnote>
  <w:endnote w:type="continuationSeparator" w:id="0">
    <w:p w:rsidR="009820E3" w:rsidRDefault="009820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0A" w:rsidRDefault="004C5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3C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3C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0A" w:rsidRDefault="004C5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0E3" w:rsidRDefault="009820E3" w:rsidP="0038231F">
      <w:pPr>
        <w:spacing w:after="0" w:line="240" w:lineRule="auto"/>
      </w:pPr>
      <w:r>
        <w:separator/>
      </w:r>
    </w:p>
  </w:footnote>
  <w:footnote w:type="continuationSeparator" w:id="0">
    <w:p w:rsidR="009820E3" w:rsidRDefault="009820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0A" w:rsidRDefault="004C5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0A" w:rsidRDefault="004C5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20A" w:rsidRDefault="004C5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20E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3C2B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520A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0E3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9156A"/>
  <w15:docId w15:val="{F57422FA-8A66-4FD9-9248-F2E4FA40B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C916D-C101-4009-BCDD-0337A056E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2022-03-17T12:59:00Z</cp:lastPrinted>
  <dcterms:created xsi:type="dcterms:W3CDTF">2022-03-17T12:59:00Z</dcterms:created>
  <dcterms:modified xsi:type="dcterms:W3CDTF">2022-03-17T12:59:00Z</dcterms:modified>
</cp:coreProperties>
</file>