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B2FF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D3981" w:rsidRPr="004D3981">
        <w:rPr>
          <w:b/>
        </w:rPr>
        <w:t>CRZP/30/2022/AZP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D3981" w:rsidRPr="004A5DB6" w:rsidTr="00E1626D">
        <w:tc>
          <w:tcPr>
            <w:tcW w:w="9212" w:type="dxa"/>
            <w:shd w:val="clear" w:color="auto" w:fill="auto"/>
          </w:tcPr>
          <w:p w:rsidR="004D3981" w:rsidRPr="004A5DB6" w:rsidRDefault="004D3981" w:rsidP="00E1626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D3981" w:rsidRPr="004A5DB6" w:rsidRDefault="004D3981" w:rsidP="00E1626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D3981">
              <w:t>(</w:t>
            </w:r>
            <w:proofErr w:type="spellStart"/>
            <w:r w:rsidRPr="004D3981">
              <w:t>t.j</w:t>
            </w:r>
            <w:proofErr w:type="spellEnd"/>
            <w:r w:rsidRPr="004D3981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D3981" w:rsidRPr="004A5DB6" w:rsidRDefault="004D3981" w:rsidP="00E1626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D3981" w:rsidRPr="004A5DB6" w:rsidRDefault="004D3981" w:rsidP="00E1626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D3981" w:rsidRPr="004A5DB6" w:rsidRDefault="004D3981" w:rsidP="00E1626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D3981" w:rsidRPr="004D398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D3981" w:rsidP="005434B3">
      <w:pPr>
        <w:spacing w:after="240" w:line="276" w:lineRule="auto"/>
        <w:jc w:val="center"/>
      </w:pPr>
      <w:r w:rsidRPr="004D3981">
        <w:rPr>
          <w:b/>
        </w:rPr>
        <w:t>Usługa psychologa na potrzeby projektu "Kierunek Dostępność!"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lastRenderedPageBreak/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B2FF5" w:rsidRDefault="004F23F7" w:rsidP="000857C0">
      <w:pPr>
        <w:spacing w:after="120" w:line="276" w:lineRule="auto"/>
        <w:jc w:val="both"/>
      </w:pPr>
      <w:r w:rsidRPr="000B2FF5">
        <w:t>Oświadczam,</w:t>
      </w:r>
      <w:r w:rsidR="00313417" w:rsidRPr="000B2FF5">
        <w:t xml:space="preserve"> że spełniam</w:t>
      </w:r>
      <w:r w:rsidR="004541F9" w:rsidRPr="000B2FF5">
        <w:t>, określone przez Zamawiającego,</w:t>
      </w:r>
      <w:r w:rsidR="00313417" w:rsidRPr="000B2FF5">
        <w:t xml:space="preserve"> warunki udziału </w:t>
      </w:r>
      <w:r w:rsidR="004541F9" w:rsidRPr="000B2FF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05"/>
      </w:tblGrid>
      <w:tr w:rsidR="00D2702A" w:rsidRPr="000B2FF5" w:rsidTr="000B2FF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B2FF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B2FF5">
              <w:rPr>
                <w:b/>
              </w:rPr>
              <w:t>Lp.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B2FF5" w:rsidRDefault="00D2702A" w:rsidP="00D2702A">
            <w:pPr>
              <w:spacing w:before="60" w:after="120"/>
            </w:pPr>
            <w:r w:rsidRPr="000B2FF5">
              <w:rPr>
                <w:b/>
              </w:rPr>
              <w:t>Warunki udziału w postępowaniu</w:t>
            </w:r>
          </w:p>
        </w:tc>
      </w:tr>
      <w:tr w:rsidR="00D2702A" w:rsidRPr="000B2FF5" w:rsidTr="000B2FF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B2FF5" w:rsidRDefault="000B2FF5" w:rsidP="00D2702A">
            <w:pPr>
              <w:spacing w:before="60" w:after="120"/>
              <w:jc w:val="both"/>
            </w:pPr>
            <w: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Default="000B2FF5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techniczna lub zawodowa</w:t>
            </w:r>
          </w:p>
          <w:p w:rsidR="000B2FF5" w:rsidRPr="000B2FF5" w:rsidRDefault="000B2FF5" w:rsidP="00D2702A">
            <w:pPr>
              <w:spacing w:before="60" w:after="120"/>
              <w:jc w:val="both"/>
              <w:rPr>
                <w:bCs/>
              </w:rPr>
            </w:pPr>
            <w:r>
              <w:rPr>
                <w:bCs/>
              </w:rPr>
              <w:t>W</w:t>
            </w:r>
            <w:r w:rsidRPr="000B2FF5">
              <w:rPr>
                <w:bCs/>
              </w:rPr>
              <w:t>ykształcenie wyższe, tj. uzyskany w polskiej uczelni dyplom magistra psychologii lub uzyskane za granicą wykształcenie uznane za równorzędne w Rzeczypospolitej Polskiej</w:t>
            </w:r>
            <w:r>
              <w:rPr>
                <w:bCs/>
              </w:rPr>
              <w:t>.</w:t>
            </w:r>
          </w:p>
          <w:p w:rsidR="00D2702A" w:rsidRPr="000B2FF5" w:rsidRDefault="00D2702A" w:rsidP="00D2702A">
            <w:pPr>
              <w:spacing w:before="60" w:after="120"/>
              <w:jc w:val="both"/>
            </w:pPr>
          </w:p>
        </w:tc>
      </w:tr>
      <w:tr w:rsidR="000B2FF5" w:rsidRPr="000B2FF5" w:rsidTr="000B2FF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F5" w:rsidRDefault="000B2FF5" w:rsidP="00D2702A">
            <w:pPr>
              <w:spacing w:before="60" w:after="120"/>
              <w:jc w:val="both"/>
            </w:pPr>
            <w:r>
              <w:t>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F5" w:rsidRDefault="000B2FF5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techniczna lub zawodowa</w:t>
            </w:r>
          </w:p>
          <w:p w:rsidR="000B2FF5" w:rsidRPr="000B2FF5" w:rsidRDefault="000B2FF5" w:rsidP="00D2702A">
            <w:pPr>
              <w:spacing w:before="60" w:after="120"/>
              <w:jc w:val="both"/>
              <w:rPr>
                <w:bCs/>
              </w:rPr>
            </w:pPr>
            <w:r w:rsidRPr="000B2FF5">
              <w:rPr>
                <w:bCs/>
              </w:rPr>
              <w:t>Minimum </w:t>
            </w:r>
            <w:r w:rsidRPr="000B2FF5">
              <w:rPr>
                <w:bCs/>
                <w:u w:val="single"/>
              </w:rPr>
              <w:t>dwuletnie</w:t>
            </w:r>
            <w:r w:rsidRPr="000B2FF5">
              <w:rPr>
                <w:bCs/>
              </w:rPr>
              <w:t> doświadczenie na stanowisku psychologa.</w:t>
            </w:r>
          </w:p>
        </w:tc>
      </w:tr>
      <w:tr w:rsidR="000B2FF5" w:rsidRPr="000B2FF5" w:rsidTr="000B2FF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F5" w:rsidRDefault="000B2FF5" w:rsidP="00D2702A">
            <w:pPr>
              <w:spacing w:before="60" w:after="120"/>
              <w:jc w:val="both"/>
            </w:pPr>
            <w:r>
              <w:t>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F5" w:rsidRDefault="000B2FF5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techniczna lub zawodowa</w:t>
            </w:r>
          </w:p>
          <w:p w:rsidR="000B2FF5" w:rsidRPr="000B2FF5" w:rsidRDefault="000B2FF5" w:rsidP="00D2702A">
            <w:pPr>
              <w:spacing w:before="60" w:after="120"/>
              <w:jc w:val="both"/>
              <w:rPr>
                <w:bCs/>
              </w:rPr>
            </w:pPr>
            <w:r w:rsidRPr="000B2FF5">
              <w:rPr>
                <w:bCs/>
              </w:rPr>
              <w:t>Doświadczenie w pracy z osobami z niepełnosprawnościami.</w:t>
            </w:r>
          </w:p>
        </w:tc>
      </w:tr>
    </w:tbl>
    <w:p w:rsidR="00D2702A" w:rsidRPr="000B2FF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B2FF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B2FF5">
        <w:rPr>
          <w:sz w:val="20"/>
          <w:szCs w:val="20"/>
        </w:rPr>
        <w:t xml:space="preserve">…………….……. </w:t>
      </w:r>
      <w:r w:rsidRPr="000B2FF5">
        <w:rPr>
          <w:i/>
          <w:sz w:val="16"/>
          <w:szCs w:val="16"/>
        </w:rPr>
        <w:t>(miejscowość),</w:t>
      </w:r>
      <w:r w:rsidRPr="000B2FF5">
        <w:rPr>
          <w:i/>
          <w:sz w:val="18"/>
          <w:szCs w:val="18"/>
        </w:rPr>
        <w:t xml:space="preserve"> </w:t>
      </w:r>
      <w:r w:rsidRPr="000B2FF5">
        <w:rPr>
          <w:sz w:val="20"/>
          <w:szCs w:val="20"/>
        </w:rPr>
        <w:t xml:space="preserve">dnia ………….……. r. </w:t>
      </w:r>
    </w:p>
    <w:p w:rsidR="00025C8D" w:rsidRPr="000B2FF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B2FF5">
        <w:rPr>
          <w:sz w:val="20"/>
          <w:szCs w:val="20"/>
        </w:rPr>
        <w:tab/>
      </w:r>
      <w:r w:rsidRPr="000B2FF5">
        <w:rPr>
          <w:sz w:val="20"/>
          <w:szCs w:val="20"/>
        </w:rPr>
        <w:tab/>
      </w:r>
      <w:r w:rsidRPr="000B2FF5">
        <w:rPr>
          <w:sz w:val="20"/>
          <w:szCs w:val="20"/>
        </w:rPr>
        <w:tab/>
      </w:r>
      <w:r w:rsidRPr="000B2FF5">
        <w:rPr>
          <w:sz w:val="20"/>
          <w:szCs w:val="20"/>
        </w:rPr>
        <w:tab/>
      </w:r>
      <w:r w:rsidRPr="000B2FF5">
        <w:rPr>
          <w:sz w:val="20"/>
          <w:szCs w:val="20"/>
        </w:rPr>
        <w:tab/>
      </w:r>
      <w:r w:rsidRPr="000B2FF5">
        <w:rPr>
          <w:sz w:val="20"/>
          <w:szCs w:val="20"/>
        </w:rPr>
        <w:tab/>
      </w:r>
      <w:r w:rsidRPr="000B2FF5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B2FF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13B2" w:rsidRDefault="007B13B2" w:rsidP="0038231F">
      <w:pPr>
        <w:spacing w:after="0" w:line="240" w:lineRule="auto"/>
      </w:pPr>
      <w:r>
        <w:separator/>
      </w:r>
    </w:p>
  </w:endnote>
  <w:endnote w:type="continuationSeparator" w:id="0">
    <w:p w:rsidR="007B13B2" w:rsidRDefault="007B13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981" w:rsidRDefault="004D39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FF5" w:rsidRDefault="000B2FF5" w:rsidP="000B2FF5">
    <w:pPr>
      <w:pStyle w:val="Stopka"/>
      <w:jc w:val="center"/>
      <w:rPr>
        <w:sz w:val="20"/>
        <w:szCs w:val="20"/>
        <w:lang w:eastAsia="pl-PL"/>
      </w:rPr>
    </w:pPr>
    <w:r>
      <w:rPr>
        <w:sz w:val="20"/>
        <w:szCs w:val="20"/>
      </w:rPr>
      <w:t>Projekt „Kierunek Dostępność!” jest współfinansowany przez Unię Europejską ze środków Europejskiego Funduszu Społecznego w ramach Programu Operacyjnego Wiedza Edukacja Rozwój 2014-2020 (POWR.03.05.00-00-A061/21-00)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981" w:rsidRDefault="004D39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13B2" w:rsidRDefault="007B13B2" w:rsidP="0038231F">
      <w:pPr>
        <w:spacing w:after="0" w:line="240" w:lineRule="auto"/>
      </w:pPr>
      <w:r>
        <w:separator/>
      </w:r>
    </w:p>
  </w:footnote>
  <w:footnote w:type="continuationSeparator" w:id="0">
    <w:p w:rsidR="007B13B2" w:rsidRDefault="007B13B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981" w:rsidRDefault="004D39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65E46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981" w:rsidRDefault="004D39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13B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2FF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3981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13B2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C01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65E46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7BBB428-7E43-4426-B47E-507E1B767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85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97302-CA61-49A7-B619-C9263083D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2022-03-14T09:41:00Z</dcterms:created>
  <dcterms:modified xsi:type="dcterms:W3CDTF">2022-03-14T09:41:00Z</dcterms:modified>
</cp:coreProperties>
</file>