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0600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8696D" w:rsidRPr="00E8696D">
        <w:rPr>
          <w:b/>
        </w:rPr>
        <w:t>CRZP/28/2022/AZP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8696D" w:rsidRPr="004A5DB6" w:rsidTr="001F34F7">
        <w:tc>
          <w:tcPr>
            <w:tcW w:w="9212" w:type="dxa"/>
            <w:shd w:val="clear" w:color="auto" w:fill="auto"/>
          </w:tcPr>
          <w:p w:rsidR="00E8696D" w:rsidRPr="004A5DB6" w:rsidRDefault="00E8696D" w:rsidP="001F34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8696D" w:rsidRPr="004A5DB6" w:rsidRDefault="00E8696D" w:rsidP="001F34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8696D">
              <w:t>(</w:t>
            </w:r>
            <w:proofErr w:type="spellStart"/>
            <w:r w:rsidRPr="00E8696D">
              <w:t>t.j</w:t>
            </w:r>
            <w:proofErr w:type="spellEnd"/>
            <w:r w:rsidRPr="00E8696D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8696D" w:rsidRPr="004A5DB6" w:rsidRDefault="00E8696D" w:rsidP="001F34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8696D" w:rsidRPr="004A5DB6" w:rsidRDefault="00E8696D" w:rsidP="001F34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8696D" w:rsidRPr="004A5DB6" w:rsidRDefault="00E8696D" w:rsidP="001F34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8696D" w:rsidRPr="00E8696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8696D" w:rsidP="005434B3">
      <w:pPr>
        <w:spacing w:after="240" w:line="276" w:lineRule="auto"/>
        <w:jc w:val="center"/>
      </w:pPr>
      <w:r w:rsidRPr="00E8696D">
        <w:rPr>
          <w:b/>
        </w:rPr>
        <w:t>Przeprowadzenie dla pracowników UMG 9 szkoleń z zakresu dostępności uczelni dla osób z niepełnosprawnością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0600D" w:rsidRDefault="004F23F7" w:rsidP="000857C0">
      <w:pPr>
        <w:spacing w:after="120" w:line="276" w:lineRule="auto"/>
        <w:jc w:val="both"/>
      </w:pPr>
      <w:r w:rsidRPr="0030600D">
        <w:t>Oświadczam,</w:t>
      </w:r>
      <w:r w:rsidR="00313417" w:rsidRPr="0030600D">
        <w:t xml:space="preserve"> że spełniam</w:t>
      </w:r>
      <w:r w:rsidR="004541F9" w:rsidRPr="0030600D">
        <w:t>, określone przez Zamawiającego,</w:t>
      </w:r>
      <w:r w:rsidR="00313417" w:rsidRPr="0030600D">
        <w:t xml:space="preserve"> warunki udziału </w:t>
      </w:r>
      <w:r w:rsidR="004541F9" w:rsidRPr="0030600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0600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0600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0600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0600D" w:rsidRDefault="00D2702A" w:rsidP="00D2702A">
            <w:pPr>
              <w:spacing w:before="60" w:after="120"/>
            </w:pPr>
            <w:r w:rsidRPr="0030600D">
              <w:rPr>
                <w:b/>
              </w:rPr>
              <w:t>Warunki udziału w postępowaniu</w:t>
            </w:r>
          </w:p>
        </w:tc>
      </w:tr>
      <w:tr w:rsidR="00D2702A" w:rsidRPr="0030600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0600D" w:rsidRDefault="0030600D" w:rsidP="0030600D">
            <w:pPr>
              <w:spacing w:before="60" w:after="120"/>
              <w:jc w:val="center"/>
              <w:rPr>
                <w:b/>
              </w:rPr>
            </w:pPr>
            <w:r w:rsidRPr="0030600D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30600D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30600D" w:rsidRPr="0030600D" w:rsidRDefault="0030600D" w:rsidP="00D2702A">
            <w:pPr>
              <w:spacing w:before="60" w:after="120"/>
              <w:jc w:val="both"/>
              <w:rPr>
                <w:lang w:eastAsia="pl-PL"/>
              </w:rPr>
            </w:pPr>
            <w:r>
              <w:t xml:space="preserve">Zamawiający wymaga, aby trener skierowany do realizacji zamówienia posiadał co najmniej 5 letnie doświadczenie w prowadzeniu szkoleń z tematyki zbieżnej z przedmiotem </w:t>
            </w:r>
            <w:r>
              <w:t>ogłoszenia.</w:t>
            </w:r>
            <w:bookmarkStart w:id="0" w:name="_GoBack"/>
            <w:bookmarkEnd w:id="0"/>
          </w:p>
          <w:p w:rsidR="00D2702A" w:rsidRPr="0030600D" w:rsidRDefault="00D2702A" w:rsidP="00D2702A">
            <w:pPr>
              <w:spacing w:before="60" w:after="120"/>
              <w:jc w:val="both"/>
            </w:pPr>
          </w:p>
        </w:tc>
      </w:tr>
      <w:tr w:rsidR="0030600D" w:rsidRPr="0030600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0D" w:rsidRPr="0030600D" w:rsidRDefault="0030600D" w:rsidP="0030600D">
            <w:pPr>
              <w:spacing w:before="60" w:after="120"/>
              <w:jc w:val="center"/>
              <w:rPr>
                <w:b/>
              </w:rPr>
            </w:pPr>
            <w:r w:rsidRPr="0030600D">
              <w:rPr>
                <w:b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0D" w:rsidRPr="0030600D" w:rsidRDefault="0030600D" w:rsidP="0030600D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30600D" w:rsidRPr="0030600D" w:rsidRDefault="0030600D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t>Zamawiający wymaga aby Wykonawca posiadał odpowiednie doświadczenie - w ciągu ostatniego roku, a jeżeli okres prowadzenia działalności jest krótszy -  w tym okresie, przeprowadził minimum 2 szkolenia dla minimum 5 osób każde, odpowiadające swoim obszarem tematycznym przedmiotowi niniejszego ogłoszenia.</w:t>
            </w:r>
          </w:p>
        </w:tc>
      </w:tr>
    </w:tbl>
    <w:p w:rsidR="00D2702A" w:rsidRPr="0030600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0600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0600D">
        <w:rPr>
          <w:sz w:val="20"/>
          <w:szCs w:val="20"/>
        </w:rPr>
        <w:t xml:space="preserve">…………….……. </w:t>
      </w:r>
      <w:r w:rsidRPr="0030600D">
        <w:rPr>
          <w:i/>
          <w:sz w:val="16"/>
          <w:szCs w:val="16"/>
        </w:rPr>
        <w:t>(miejscowość),</w:t>
      </w:r>
      <w:r w:rsidRPr="0030600D">
        <w:rPr>
          <w:i/>
          <w:sz w:val="18"/>
          <w:szCs w:val="18"/>
        </w:rPr>
        <w:t xml:space="preserve"> </w:t>
      </w:r>
      <w:r w:rsidRPr="0030600D">
        <w:rPr>
          <w:sz w:val="20"/>
          <w:szCs w:val="20"/>
        </w:rPr>
        <w:t xml:space="preserve">dnia ………….……. r. </w:t>
      </w:r>
    </w:p>
    <w:p w:rsidR="00025C8D" w:rsidRPr="0030600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</w:r>
      <w:r w:rsidRPr="0030600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0600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AD5" w:rsidRDefault="00461AD5" w:rsidP="0038231F">
      <w:pPr>
        <w:spacing w:after="0" w:line="240" w:lineRule="auto"/>
      </w:pPr>
      <w:r>
        <w:separator/>
      </w:r>
    </w:p>
  </w:endnote>
  <w:endnote w:type="continuationSeparator" w:id="0">
    <w:p w:rsidR="00461AD5" w:rsidRDefault="00461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96D" w:rsidRDefault="00E869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00D" w:rsidRDefault="0030600D" w:rsidP="0030600D">
    <w:pPr>
      <w:pStyle w:val="Stopka"/>
      <w:jc w:val="center"/>
      <w:rPr>
        <w:sz w:val="20"/>
        <w:szCs w:val="20"/>
        <w:lang w:eastAsia="pl-PL"/>
      </w:rPr>
    </w:pPr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96D" w:rsidRDefault="00E869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AD5" w:rsidRDefault="00461AD5" w:rsidP="0038231F">
      <w:pPr>
        <w:spacing w:after="0" w:line="240" w:lineRule="auto"/>
      </w:pPr>
      <w:r>
        <w:separator/>
      </w:r>
    </w:p>
  </w:footnote>
  <w:footnote w:type="continuationSeparator" w:id="0">
    <w:p w:rsidR="00461AD5" w:rsidRDefault="00461A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96D" w:rsidRDefault="00E86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96D" w:rsidRDefault="00E86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A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600D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1AD5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96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7A425519"/>
  <w15:chartTrackingRefBased/>
  <w15:docId w15:val="{D991DF0B-BC58-460B-85B9-89EC0900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2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920EC-8FD4-436F-95FB-FE77F8D7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2022-03-09T09:54:00Z</dcterms:created>
  <dcterms:modified xsi:type="dcterms:W3CDTF">2022-03-09T09:54:00Z</dcterms:modified>
</cp:coreProperties>
</file>