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83C50" w:rsidRPr="00783C50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83C50" w:rsidRPr="00783C50">
        <w:rPr>
          <w:rFonts w:ascii="Arial" w:hAnsi="Arial" w:cs="Arial"/>
          <w:b/>
          <w:sz w:val="24"/>
          <w:szCs w:val="24"/>
        </w:rPr>
        <w:t>ZP/D-04/A/22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83C50" w:rsidRPr="00783C50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83C50" w:rsidRPr="00783C50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783C50" w:rsidRPr="00783C50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83C50" w:rsidRPr="00783C50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783C50" w:rsidRPr="00783C50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83C50" w:rsidRPr="0012157F" w:rsidTr="00395E21">
        <w:tc>
          <w:tcPr>
            <w:tcW w:w="9212" w:type="dxa"/>
            <w:shd w:val="clear" w:color="auto" w:fill="D9D9D9"/>
          </w:tcPr>
          <w:p w:rsidR="00783C50" w:rsidRPr="0012157F" w:rsidRDefault="00783C50" w:rsidP="00395E2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783C50" w:rsidRPr="0012157F" w:rsidRDefault="00783C50" w:rsidP="00395E2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83C5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83C5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83C50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83C50" w:rsidRPr="0012157F" w:rsidRDefault="00783C50" w:rsidP="00395E2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783C50" w:rsidRPr="0012157F" w:rsidRDefault="00783C50" w:rsidP="00395E2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7522D7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783C50" w:rsidRPr="00783C50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  <w:r w:rsidR="007522D7">
        <w:rPr>
          <w:rFonts w:ascii="Arial" w:hAnsi="Arial" w:cs="Arial"/>
          <w:sz w:val="24"/>
          <w:szCs w:val="24"/>
        </w:rPr>
        <w:t xml:space="preserve"> </w:t>
      </w:r>
      <w:r w:rsidR="00783C50" w:rsidRPr="00783C50">
        <w:rPr>
          <w:rFonts w:ascii="Arial" w:hAnsi="Arial" w:cs="Arial"/>
          <w:b/>
          <w:sz w:val="24"/>
          <w:szCs w:val="24"/>
        </w:rPr>
        <w:t>Dostawa analizatora wielkości cząstek dla Katedry Maszyn Cieplnych Politechniki Częstochowskiej.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A55" w:rsidRDefault="00A45A55" w:rsidP="0038231F">
      <w:pPr>
        <w:spacing w:after="0" w:line="240" w:lineRule="auto"/>
      </w:pPr>
      <w:r>
        <w:separator/>
      </w:r>
    </w:p>
  </w:endnote>
  <w:endnote w:type="continuationSeparator" w:id="0">
    <w:p w:rsidR="00A45A55" w:rsidRDefault="00A45A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C50" w:rsidRDefault="00783C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22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22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C50" w:rsidRDefault="00783C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A55" w:rsidRDefault="00A45A55" w:rsidP="0038231F">
      <w:pPr>
        <w:spacing w:after="0" w:line="240" w:lineRule="auto"/>
      </w:pPr>
      <w:r>
        <w:separator/>
      </w:r>
    </w:p>
  </w:footnote>
  <w:footnote w:type="continuationSeparator" w:id="0">
    <w:p w:rsidR="00A45A55" w:rsidRDefault="00A45A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C50" w:rsidRDefault="00783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C50" w:rsidRDefault="00783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C50" w:rsidRDefault="00783C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A5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22D7"/>
    <w:rsid w:val="00756C8F"/>
    <w:rsid w:val="00757EFB"/>
    <w:rsid w:val="00783C5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5A5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4677E3"/>
  <w15:docId w15:val="{A32DFF3F-BD86-4FE0-B452-8FCC25E6E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7DCB0-24B9-4512-BA74-FB27E158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2022-03-03T09:52:00Z</dcterms:created>
  <dcterms:modified xsi:type="dcterms:W3CDTF">2022-03-03T09:52:00Z</dcterms:modified>
</cp:coreProperties>
</file>