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055" w:rsidRDefault="00C2405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DB7F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B7FF5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B7FF5">
        <w:rPr>
          <w:rFonts w:ascii="Arial" w:hAnsi="Arial" w:cs="Arial"/>
          <w:sz w:val="24"/>
          <w:szCs w:val="24"/>
        </w:rPr>
        <w:t>2022-03-04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DB7FF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B7FF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DB7FF5" w:rsidP="00D665F5">
      <w:pPr>
        <w:rPr>
          <w:rFonts w:ascii="Arial" w:hAnsi="Arial" w:cs="Arial"/>
          <w:sz w:val="24"/>
          <w:szCs w:val="24"/>
        </w:rPr>
      </w:pPr>
      <w:r w:rsidRPr="00DB7FF5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B7FF5">
        <w:rPr>
          <w:rFonts w:ascii="Arial" w:hAnsi="Arial" w:cs="Arial"/>
          <w:sz w:val="24"/>
          <w:szCs w:val="24"/>
        </w:rPr>
        <w:t>69</w:t>
      </w:r>
    </w:p>
    <w:p w:rsidR="00D665F5" w:rsidRPr="00355C9D" w:rsidRDefault="00DB7FF5" w:rsidP="00D665F5">
      <w:pPr>
        <w:rPr>
          <w:rFonts w:ascii="Arial" w:hAnsi="Arial" w:cs="Arial"/>
          <w:sz w:val="24"/>
          <w:szCs w:val="24"/>
        </w:rPr>
      </w:pPr>
      <w:r w:rsidRPr="00DB7FF5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B7FF5">
        <w:rPr>
          <w:rFonts w:ascii="Arial" w:hAnsi="Arial" w:cs="Arial"/>
          <w:sz w:val="24"/>
          <w:szCs w:val="24"/>
        </w:rPr>
        <w:t>Częstochowa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B7FF5" w:rsidRPr="00DB7FF5">
        <w:rPr>
          <w:rFonts w:ascii="Arial" w:hAnsi="Arial" w:cs="Arial"/>
          <w:b/>
          <w:sz w:val="24"/>
          <w:szCs w:val="24"/>
        </w:rPr>
        <w:t>ZP/RB-01/22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B7FF5" w:rsidRPr="00DB7FF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B7FF5" w:rsidRPr="00DB7FF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B7FF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B7FF5">
        <w:rPr>
          <w:rFonts w:ascii="Arial" w:hAnsi="Arial" w:cs="Arial"/>
          <w:b/>
          <w:szCs w:val="24"/>
        </w:rPr>
        <w:t>Przebudowa pomieszczeń w budynku Wydziału Elektrycznego Politechniki Częstochowskiej - I etap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B7FF5" w:rsidRPr="00DB7FF5">
        <w:rPr>
          <w:rFonts w:ascii="Arial" w:hAnsi="Arial" w:cs="Arial"/>
          <w:sz w:val="24"/>
          <w:szCs w:val="24"/>
        </w:rPr>
        <w:t>(</w:t>
      </w:r>
      <w:proofErr w:type="spellStart"/>
      <w:r w:rsidR="00DB7FF5" w:rsidRPr="00DB7FF5">
        <w:rPr>
          <w:rFonts w:ascii="Arial" w:hAnsi="Arial" w:cs="Arial"/>
          <w:sz w:val="24"/>
          <w:szCs w:val="24"/>
        </w:rPr>
        <w:t>t.j</w:t>
      </w:r>
      <w:proofErr w:type="spellEnd"/>
      <w:r w:rsidR="00DB7FF5" w:rsidRPr="00DB7FF5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B7FF5" w:rsidRPr="00DB7FF5">
        <w:rPr>
          <w:rFonts w:ascii="Arial" w:hAnsi="Arial" w:cs="Arial"/>
          <w:sz w:val="24"/>
          <w:szCs w:val="24"/>
        </w:rPr>
        <w:t>04/03/2022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B7FF5" w:rsidRPr="00DB7FF5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B7FF5" w:rsidRPr="00355C9D" w:rsidTr="00B5196B">
        <w:tc>
          <w:tcPr>
            <w:tcW w:w="993" w:type="dxa"/>
            <w:shd w:val="clear" w:color="auto" w:fill="auto"/>
            <w:vAlign w:val="center"/>
          </w:tcPr>
          <w:p w:rsidR="00DB7FF5" w:rsidRPr="00355C9D" w:rsidRDefault="00DB7FF5" w:rsidP="00B5196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B7FF5" w:rsidRPr="00355C9D" w:rsidRDefault="00DB7FF5" w:rsidP="00B5196B">
            <w:pPr>
              <w:spacing w:before="80"/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 xml:space="preserve">F.U.H. "DZIEDZICKI" Marcin </w:t>
            </w:r>
            <w:proofErr w:type="spellStart"/>
            <w:r w:rsidRPr="00DB7FF5">
              <w:rPr>
                <w:rFonts w:ascii="Arial" w:hAnsi="Arial" w:cs="Arial"/>
              </w:rPr>
              <w:t>Dziedzicki</w:t>
            </w:r>
            <w:proofErr w:type="spellEnd"/>
          </w:p>
          <w:p w:rsidR="00DB7FF5" w:rsidRPr="00355C9D" w:rsidRDefault="00DB7FF5" w:rsidP="00B5196B">
            <w:pPr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>Stawowa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B7FF5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B7FF5" w:rsidRPr="00355C9D" w:rsidRDefault="00DB7FF5" w:rsidP="00B5196B">
            <w:pPr>
              <w:spacing w:after="80"/>
              <w:jc w:val="both"/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>42-274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B7FF5">
              <w:rPr>
                <w:rFonts w:ascii="Arial" w:hAnsi="Arial" w:cs="Arial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7FF5" w:rsidRPr="00355C9D" w:rsidRDefault="00DB7FF5" w:rsidP="00B5196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>551 040.00 zł</w:t>
            </w:r>
          </w:p>
        </w:tc>
      </w:tr>
      <w:tr w:rsidR="00DB7FF5" w:rsidRPr="00355C9D" w:rsidTr="00B5196B">
        <w:tc>
          <w:tcPr>
            <w:tcW w:w="993" w:type="dxa"/>
            <w:shd w:val="clear" w:color="auto" w:fill="auto"/>
            <w:vAlign w:val="center"/>
          </w:tcPr>
          <w:p w:rsidR="00DB7FF5" w:rsidRPr="00355C9D" w:rsidRDefault="00DB7FF5" w:rsidP="00B5196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B7FF5" w:rsidRPr="00355C9D" w:rsidRDefault="00DB7FF5" w:rsidP="00B5196B">
            <w:pPr>
              <w:spacing w:before="80"/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>MPDOM Paweł Dominiak</w:t>
            </w:r>
          </w:p>
          <w:p w:rsidR="00DB7FF5" w:rsidRPr="00355C9D" w:rsidRDefault="00DB7FF5" w:rsidP="00B5196B">
            <w:pPr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>Bialska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B7FF5">
              <w:rPr>
                <w:rFonts w:ascii="Arial" w:hAnsi="Arial" w:cs="Arial"/>
              </w:rPr>
              <w:t>59A/54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B7FF5" w:rsidRPr="00355C9D" w:rsidRDefault="00DB7FF5" w:rsidP="00B5196B">
            <w:pPr>
              <w:spacing w:after="80"/>
              <w:jc w:val="both"/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>42-200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B7FF5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7FF5" w:rsidRPr="00355C9D" w:rsidRDefault="00DB7FF5" w:rsidP="00B5196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B7FF5">
              <w:rPr>
                <w:rFonts w:ascii="Arial" w:hAnsi="Arial" w:cs="Arial"/>
              </w:rPr>
              <w:t>613 500.00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1BE" w:rsidRDefault="003861BE">
      <w:r>
        <w:separator/>
      </w:r>
    </w:p>
  </w:endnote>
  <w:endnote w:type="continuationSeparator" w:id="0">
    <w:p w:rsidR="003861BE" w:rsidRDefault="00386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055" w:rsidRPr="00C24055" w:rsidRDefault="00C24055" w:rsidP="00C24055">
    <w:pPr>
      <w:spacing w:line="276" w:lineRule="auto"/>
      <w:rPr>
        <w:rFonts w:ascii="Roboto" w:hAnsi="Roboto"/>
        <w:b/>
        <w:bCs/>
        <w:sz w:val="22"/>
        <w:szCs w:val="18"/>
      </w:rPr>
    </w:pPr>
    <w:r w:rsidRPr="00C2405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2405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2405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24055" w:rsidRPr="00C24055" w:rsidTr="00B5196B">
      <w:tc>
        <w:tcPr>
          <w:tcW w:w="0" w:type="auto"/>
          <w:shd w:val="clear" w:color="auto" w:fill="auto"/>
          <w:vAlign w:val="center"/>
        </w:tcPr>
        <w:p w:rsidR="00C24055" w:rsidRPr="00C24055" w:rsidRDefault="00C24055" w:rsidP="00C2405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24055" w:rsidRPr="00C24055" w:rsidRDefault="00C24055" w:rsidP="00C2405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2405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24055" w:rsidRPr="00C24055" w:rsidRDefault="00C24055" w:rsidP="00C2405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24055" w:rsidRPr="00C24055" w:rsidRDefault="00C24055" w:rsidP="00C2405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24055" w:rsidRPr="00C24055" w:rsidRDefault="00C24055" w:rsidP="00C24055">
    <w:pPr>
      <w:spacing w:line="276" w:lineRule="auto"/>
      <w:rPr>
        <w:rFonts w:ascii="Roboto" w:hAnsi="Roboto"/>
        <w:b/>
        <w:bCs/>
        <w:sz w:val="24"/>
        <w:szCs w:val="24"/>
      </w:rPr>
    </w:pPr>
    <w:r w:rsidRPr="00C24055">
      <w:rPr>
        <w:rFonts w:ascii="Roboto" w:hAnsi="Roboto"/>
        <w:b/>
        <w:bCs/>
        <w:sz w:val="24"/>
        <w:szCs w:val="18"/>
      </w:rPr>
      <w:t>Kanclerz Politechniki Częstochowskiej</w:t>
    </w:r>
  </w:p>
  <w:p w:rsidR="00C24055" w:rsidRPr="00C24055" w:rsidRDefault="00C24055" w:rsidP="00C24055">
    <w:pPr>
      <w:spacing w:line="276" w:lineRule="auto"/>
      <w:rPr>
        <w:rFonts w:ascii="Roboto" w:hAnsi="Roboto"/>
        <w:sz w:val="24"/>
        <w:szCs w:val="24"/>
      </w:rPr>
    </w:pPr>
    <w:r w:rsidRPr="00C2405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24055">
      <w:rPr>
        <w:rFonts w:ascii="Roboto" w:hAnsi="Roboto"/>
        <w:sz w:val="24"/>
        <w:szCs w:val="24"/>
      </w:rPr>
      <w:t>ul. Gen. J.H. Dąbrowskiego 69, 42-201 Częstochowa</w:t>
    </w:r>
  </w:p>
  <w:p w:rsidR="00C24055" w:rsidRPr="00C24055" w:rsidRDefault="00C24055" w:rsidP="00C24055">
    <w:pPr>
      <w:spacing w:line="276" w:lineRule="auto"/>
      <w:rPr>
        <w:rFonts w:ascii="Arial" w:hAnsi="Arial"/>
        <w:noProof/>
        <w:sz w:val="24"/>
        <w:szCs w:val="24"/>
      </w:rPr>
    </w:pPr>
    <w:r w:rsidRPr="00C24055">
      <w:rPr>
        <w:rFonts w:ascii="Roboto" w:hAnsi="Roboto"/>
        <w:sz w:val="24"/>
        <w:szCs w:val="24"/>
      </w:rPr>
      <w:t>tel. +48 34 325 02 56, e-mail: kanclerz@pcz.pl</w:t>
    </w:r>
  </w:p>
  <w:p w:rsidR="00C24055" w:rsidRPr="00C24055" w:rsidRDefault="00C24055" w:rsidP="00C24055">
    <w:pPr>
      <w:rPr>
        <w:rFonts w:ascii="Roboto" w:hAnsi="Roboto"/>
        <w:b/>
        <w:sz w:val="24"/>
        <w:szCs w:val="24"/>
      </w:rPr>
    </w:pPr>
    <w:r w:rsidRPr="00C2405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0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0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61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1BE" w:rsidRDefault="003861BE">
      <w:r>
        <w:separator/>
      </w:r>
    </w:p>
  </w:footnote>
  <w:footnote w:type="continuationSeparator" w:id="0">
    <w:p w:rsidR="003861BE" w:rsidRDefault="00386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FF5" w:rsidRDefault="00DB7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055" w:rsidRPr="00C24055" w:rsidRDefault="00C24055" w:rsidP="00C2405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2405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2405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B7FF5" w:rsidRDefault="00DB7F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FF5" w:rsidRDefault="00DB7F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1B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861B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24055"/>
    <w:rsid w:val="00C659E2"/>
    <w:rsid w:val="00CB0802"/>
    <w:rsid w:val="00D665F5"/>
    <w:rsid w:val="00D7128F"/>
    <w:rsid w:val="00DB7FF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05941D6"/>
  <w15:chartTrackingRefBased/>
  <w15:docId w15:val="{702722E7-18D0-4CB5-8908-EA690D907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2022-03-04T10:39:00Z</dcterms:created>
  <dcterms:modified xsi:type="dcterms:W3CDTF">2022-03-04T10:39:00Z</dcterms:modified>
</cp:coreProperties>
</file>