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F33166" w:rsidRDefault="000E28B4" w:rsidP="00F33166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F33166">
        <w:rPr>
          <w:rFonts w:ascii="Arial" w:hAnsi="Arial" w:cs="Arial"/>
        </w:rPr>
        <w:t>Częstochowa</w:t>
      </w:r>
      <w:r w:rsidR="00FB7F50" w:rsidRPr="00F33166">
        <w:rPr>
          <w:rFonts w:ascii="Arial" w:hAnsi="Arial" w:cs="Arial"/>
        </w:rPr>
        <w:t xml:space="preserve"> dnia: </w:t>
      </w:r>
      <w:r w:rsidRPr="00F33166">
        <w:rPr>
          <w:rFonts w:ascii="Arial" w:hAnsi="Arial" w:cs="Arial"/>
        </w:rPr>
        <w:t>2022-03-01</w:t>
      </w:r>
    </w:p>
    <w:p w:rsidR="00FB7F50" w:rsidRPr="00F33166" w:rsidRDefault="00FB7F50" w:rsidP="00F33166">
      <w:pPr>
        <w:spacing w:after="240" w:line="360" w:lineRule="auto"/>
        <w:rPr>
          <w:rFonts w:ascii="Arial" w:hAnsi="Arial" w:cs="Arial"/>
        </w:rPr>
      </w:pPr>
    </w:p>
    <w:p w:rsidR="00FB7F50" w:rsidRPr="00F33166" w:rsidRDefault="000E28B4" w:rsidP="00F33166">
      <w:pPr>
        <w:spacing w:after="40" w:line="360" w:lineRule="auto"/>
        <w:rPr>
          <w:rFonts w:ascii="Arial" w:hAnsi="Arial" w:cs="Arial"/>
          <w:b/>
          <w:bCs/>
        </w:rPr>
      </w:pPr>
      <w:r w:rsidRPr="00F33166">
        <w:rPr>
          <w:rFonts w:ascii="Arial" w:hAnsi="Arial" w:cs="Arial"/>
          <w:b/>
          <w:bCs/>
        </w:rPr>
        <w:t>Politechnika Częstochowska</w:t>
      </w:r>
    </w:p>
    <w:p w:rsidR="00FB7F50" w:rsidRPr="00F33166" w:rsidRDefault="000E28B4" w:rsidP="00F33166">
      <w:pPr>
        <w:spacing w:line="360" w:lineRule="auto"/>
        <w:rPr>
          <w:rFonts w:ascii="Arial" w:hAnsi="Arial" w:cs="Arial"/>
        </w:rPr>
      </w:pPr>
      <w:r w:rsidRPr="00F33166">
        <w:rPr>
          <w:rFonts w:ascii="Arial" w:hAnsi="Arial" w:cs="Arial"/>
        </w:rPr>
        <w:t>Dąbrowskiego</w:t>
      </w:r>
      <w:r w:rsidR="00FB7F50" w:rsidRPr="00F33166">
        <w:rPr>
          <w:rFonts w:ascii="Arial" w:hAnsi="Arial" w:cs="Arial"/>
        </w:rPr>
        <w:t xml:space="preserve"> </w:t>
      </w:r>
      <w:r w:rsidRPr="00F33166">
        <w:rPr>
          <w:rFonts w:ascii="Arial" w:hAnsi="Arial" w:cs="Arial"/>
        </w:rPr>
        <w:t>69</w:t>
      </w:r>
    </w:p>
    <w:p w:rsidR="00FB7F50" w:rsidRPr="00F33166" w:rsidRDefault="000E28B4" w:rsidP="00F33166">
      <w:pPr>
        <w:spacing w:line="360" w:lineRule="auto"/>
        <w:rPr>
          <w:rFonts w:ascii="Arial" w:hAnsi="Arial" w:cs="Arial"/>
        </w:rPr>
      </w:pPr>
      <w:r w:rsidRPr="00F33166">
        <w:rPr>
          <w:rFonts w:ascii="Arial" w:hAnsi="Arial" w:cs="Arial"/>
        </w:rPr>
        <w:t>42-201</w:t>
      </w:r>
      <w:r w:rsidR="00FB7F50" w:rsidRPr="00F33166">
        <w:rPr>
          <w:rFonts w:ascii="Arial" w:hAnsi="Arial" w:cs="Arial"/>
        </w:rPr>
        <w:t xml:space="preserve"> </w:t>
      </w:r>
      <w:r w:rsidRPr="00F33166">
        <w:rPr>
          <w:rFonts w:ascii="Arial" w:hAnsi="Arial" w:cs="Arial"/>
        </w:rPr>
        <w:t>Częstochowa</w:t>
      </w:r>
    </w:p>
    <w:p w:rsidR="00FB7F50" w:rsidRPr="00F33166" w:rsidRDefault="00FB7F50" w:rsidP="00F33166">
      <w:pPr>
        <w:spacing w:line="360" w:lineRule="auto"/>
        <w:jc w:val="both"/>
        <w:rPr>
          <w:rFonts w:ascii="Arial" w:hAnsi="Arial" w:cs="Arial"/>
          <w:bCs/>
        </w:rPr>
      </w:pPr>
      <w:r w:rsidRPr="00F33166">
        <w:rPr>
          <w:rFonts w:ascii="Arial" w:hAnsi="Arial" w:cs="Arial"/>
          <w:bCs/>
        </w:rPr>
        <w:t>……………………………………</w:t>
      </w:r>
      <w:r w:rsidR="004E7234" w:rsidRPr="00F33166">
        <w:rPr>
          <w:rFonts w:ascii="Arial" w:hAnsi="Arial" w:cs="Arial"/>
          <w:bCs/>
        </w:rPr>
        <w:t>………….</w:t>
      </w:r>
    </w:p>
    <w:p w:rsidR="00FB7F50" w:rsidRPr="00F33166" w:rsidRDefault="00FB7F50" w:rsidP="00F33166">
      <w:pPr>
        <w:spacing w:line="360" w:lineRule="auto"/>
        <w:jc w:val="both"/>
        <w:rPr>
          <w:rFonts w:ascii="Arial" w:hAnsi="Arial" w:cs="Arial"/>
          <w:bCs/>
        </w:rPr>
      </w:pPr>
      <w:r w:rsidRPr="00F33166">
        <w:rPr>
          <w:rFonts w:ascii="Arial" w:hAnsi="Arial" w:cs="Arial"/>
          <w:bCs/>
        </w:rPr>
        <w:t>[nazwa zamawiającego, adres]</w:t>
      </w:r>
    </w:p>
    <w:p w:rsidR="008642B3" w:rsidRPr="00F33166" w:rsidRDefault="00836DAF" w:rsidP="00F33166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F33166">
        <w:rPr>
          <w:rFonts w:ascii="Arial" w:hAnsi="Arial" w:cs="Arial"/>
          <w:szCs w:val="24"/>
        </w:rPr>
        <w:t>OGŁOSZENIE</w:t>
      </w:r>
    </w:p>
    <w:p w:rsidR="008642B3" w:rsidRPr="00F33166" w:rsidRDefault="008642B3" w:rsidP="00F33166">
      <w:pPr>
        <w:spacing w:after="480" w:line="360" w:lineRule="auto"/>
        <w:jc w:val="center"/>
        <w:rPr>
          <w:rFonts w:ascii="Arial" w:hAnsi="Arial" w:cs="Arial"/>
          <w:b/>
        </w:rPr>
      </w:pPr>
      <w:r w:rsidRPr="00F33166">
        <w:rPr>
          <w:rFonts w:ascii="Arial" w:hAnsi="Arial" w:cs="Arial"/>
          <w:b/>
        </w:rPr>
        <w:t xml:space="preserve">o </w:t>
      </w:r>
      <w:r w:rsidR="0054734E" w:rsidRPr="00F33166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717"/>
      </w:tblGrid>
      <w:tr w:rsidR="000E28B4" w:rsidRPr="00F33166" w:rsidTr="00123800">
        <w:trPr>
          <w:trHeight w:val="638"/>
        </w:trPr>
        <w:tc>
          <w:tcPr>
            <w:tcW w:w="959" w:type="dxa"/>
            <w:shd w:val="clear" w:color="auto" w:fill="auto"/>
          </w:tcPr>
          <w:p w:rsidR="000E28B4" w:rsidRPr="00F33166" w:rsidRDefault="000E28B4" w:rsidP="00F33166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F33166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E28B4" w:rsidRPr="00F33166" w:rsidRDefault="000E28B4" w:rsidP="00F33166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F33166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F33166">
              <w:rPr>
                <w:rFonts w:ascii="Arial" w:hAnsi="Arial" w:cs="Arial"/>
              </w:rPr>
              <w:t>Pzp</w:t>
            </w:r>
            <w:proofErr w:type="spellEnd"/>
            <w:r w:rsidRPr="00F33166">
              <w:rPr>
                <w:rFonts w:ascii="Arial" w:hAnsi="Arial" w:cs="Arial"/>
                <w:b/>
              </w:rPr>
              <w:t xml:space="preserve"> </w:t>
            </w:r>
            <w:r w:rsidRPr="00F33166">
              <w:rPr>
                <w:rFonts w:ascii="Arial" w:hAnsi="Arial" w:cs="Arial"/>
                <w:bCs/>
              </w:rPr>
              <w:t>na</w:t>
            </w:r>
            <w:r w:rsidRPr="00F33166">
              <w:rPr>
                <w:rFonts w:ascii="Arial" w:hAnsi="Arial" w:cs="Arial"/>
                <w:b/>
              </w:rPr>
              <w:t xml:space="preserve"> </w:t>
            </w:r>
            <w:r w:rsidRPr="00F33166">
              <w:rPr>
                <w:rFonts w:ascii="Arial" w:hAnsi="Arial" w:cs="Arial"/>
                <w:bCs/>
              </w:rPr>
              <w:t>”</w:t>
            </w:r>
            <w:r w:rsidRPr="00F33166">
              <w:rPr>
                <w:rFonts w:ascii="Arial" w:hAnsi="Arial" w:cs="Arial"/>
                <w:b/>
                <w:bCs/>
              </w:rPr>
              <w:t>Sukcesywna usługa w zakresie wykonywania specjalistycznych tłumaczeń pisemnych  dla jednostek organizacyjnych Politechniki Częstochowskiej</w:t>
            </w:r>
            <w:r w:rsidRPr="00F33166">
              <w:rPr>
                <w:rFonts w:ascii="Arial" w:hAnsi="Arial" w:cs="Arial"/>
                <w:bCs/>
              </w:rPr>
              <w:t>”</w:t>
            </w:r>
            <w:r w:rsidRPr="00F33166">
              <w:rPr>
                <w:rFonts w:ascii="Arial" w:hAnsi="Arial" w:cs="Arial"/>
                <w:b/>
              </w:rPr>
              <w:t xml:space="preserve"> </w:t>
            </w:r>
            <w:r w:rsidRPr="00F33166">
              <w:rPr>
                <w:rFonts w:ascii="Arial" w:hAnsi="Arial" w:cs="Arial"/>
                <w:bCs/>
              </w:rPr>
              <w:t>– znak sprawy</w:t>
            </w:r>
            <w:r w:rsidRPr="00F33166">
              <w:rPr>
                <w:rFonts w:ascii="Arial" w:hAnsi="Arial" w:cs="Arial"/>
                <w:b/>
              </w:rPr>
              <w:t xml:space="preserve"> ZP/U-01/22</w:t>
            </w:r>
            <w:r w:rsidRPr="00F33166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F33166" w:rsidRDefault="00C65E53" w:rsidP="00F33166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F33166">
        <w:rPr>
          <w:rFonts w:ascii="Arial" w:hAnsi="Arial" w:cs="Arial"/>
        </w:rPr>
        <w:t xml:space="preserve">Zamawiający, </w:t>
      </w:r>
      <w:r w:rsidR="000E28B4" w:rsidRPr="00F33166">
        <w:rPr>
          <w:rFonts w:ascii="Arial" w:hAnsi="Arial" w:cs="Arial"/>
          <w:b/>
        </w:rPr>
        <w:t>Politechnika Częstochowska</w:t>
      </w:r>
      <w:r w:rsidRPr="00F33166">
        <w:rPr>
          <w:rFonts w:ascii="Arial" w:hAnsi="Arial" w:cs="Arial"/>
        </w:rPr>
        <w:t>, działając na podstawie art. 253 ust. 1</w:t>
      </w:r>
      <w:r w:rsidR="00836DAF" w:rsidRPr="00F33166">
        <w:rPr>
          <w:rFonts w:ascii="Arial" w:hAnsi="Arial" w:cs="Arial"/>
        </w:rPr>
        <w:t xml:space="preserve"> pkt. 1 i ust. 2</w:t>
      </w:r>
      <w:r w:rsidRPr="00F33166">
        <w:rPr>
          <w:rFonts w:ascii="Arial" w:hAnsi="Arial" w:cs="Arial"/>
        </w:rPr>
        <w:t xml:space="preserve"> ustawy z dnia 11 września 2019r. Prawo zamówień publicznych </w:t>
      </w:r>
      <w:r w:rsidR="000E28B4" w:rsidRPr="00F33166">
        <w:rPr>
          <w:rFonts w:ascii="Arial" w:hAnsi="Arial" w:cs="Arial"/>
        </w:rPr>
        <w:t>(</w:t>
      </w:r>
      <w:proofErr w:type="spellStart"/>
      <w:r w:rsidR="000E28B4" w:rsidRPr="00F33166">
        <w:rPr>
          <w:rFonts w:ascii="Arial" w:hAnsi="Arial" w:cs="Arial"/>
        </w:rPr>
        <w:t>t.j</w:t>
      </w:r>
      <w:proofErr w:type="spellEnd"/>
      <w:r w:rsidR="000E28B4" w:rsidRPr="00F33166">
        <w:rPr>
          <w:rFonts w:ascii="Arial" w:hAnsi="Arial" w:cs="Arial"/>
        </w:rPr>
        <w:t>. Dz.U. z 2021r. poz. 1129)</w:t>
      </w:r>
      <w:r w:rsidRPr="00F33166">
        <w:rPr>
          <w:rFonts w:ascii="Arial" w:hAnsi="Arial" w:cs="Arial"/>
        </w:rPr>
        <w:t xml:space="preserve">, zwanej dalej „ustawą </w:t>
      </w:r>
      <w:proofErr w:type="spellStart"/>
      <w:r w:rsidRPr="00F33166">
        <w:rPr>
          <w:rFonts w:ascii="Arial" w:hAnsi="Arial" w:cs="Arial"/>
        </w:rPr>
        <w:t>Pzp</w:t>
      </w:r>
      <w:proofErr w:type="spellEnd"/>
      <w:r w:rsidRPr="00F33166">
        <w:rPr>
          <w:rFonts w:ascii="Arial" w:hAnsi="Arial" w:cs="Arial"/>
        </w:rPr>
        <w:t>”</w:t>
      </w:r>
      <w:r w:rsidR="00D26ED6" w:rsidRPr="00F33166">
        <w:rPr>
          <w:rFonts w:ascii="Arial" w:hAnsi="Arial" w:cs="Arial"/>
        </w:rPr>
        <w:t xml:space="preserve">, </w:t>
      </w:r>
      <w:r w:rsidRPr="00F33166">
        <w:rPr>
          <w:rFonts w:ascii="Arial" w:hAnsi="Arial" w:cs="Arial"/>
        </w:rPr>
        <w:t>informuje</w:t>
      </w:r>
      <w:r w:rsidR="00D26ED6" w:rsidRPr="00F33166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F33166">
        <w:rPr>
          <w:rFonts w:ascii="Arial" w:hAnsi="Arial" w:cs="Arial"/>
        </w:rPr>
        <w:t>najkorzystniejsz</w:t>
      </w:r>
      <w:r w:rsidR="00D26ED6" w:rsidRPr="00F33166">
        <w:rPr>
          <w:rFonts w:ascii="Arial" w:hAnsi="Arial" w:cs="Arial"/>
        </w:rPr>
        <w:t xml:space="preserve">a wybrana została </w:t>
      </w:r>
      <w:r w:rsidR="00756CDA" w:rsidRPr="00F33166">
        <w:rPr>
          <w:rFonts w:ascii="Arial" w:hAnsi="Arial" w:cs="Arial"/>
        </w:rPr>
        <w:t>ofer</w:t>
      </w:r>
      <w:r w:rsidR="00D26ED6" w:rsidRPr="00F33166">
        <w:rPr>
          <w:rFonts w:ascii="Arial" w:hAnsi="Arial" w:cs="Arial"/>
        </w:rPr>
        <w:t>t</w:t>
      </w:r>
      <w:r w:rsidR="009F0E5C" w:rsidRPr="00F33166">
        <w:rPr>
          <w:rFonts w:ascii="Arial" w:hAnsi="Arial" w:cs="Arial"/>
        </w:rPr>
        <w:t>a</w:t>
      </w:r>
      <w:r w:rsidR="00D26ED6" w:rsidRPr="00F33166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E28B4" w:rsidRPr="00F33166" w:rsidTr="00123800">
        <w:trPr>
          <w:cantSplit/>
        </w:trPr>
        <w:tc>
          <w:tcPr>
            <w:tcW w:w="9498" w:type="dxa"/>
          </w:tcPr>
          <w:p w:rsidR="000E28B4" w:rsidRPr="00F33166" w:rsidRDefault="000E28B4" w:rsidP="00AD5D8E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F33166">
              <w:rPr>
                <w:rFonts w:ascii="Arial" w:hAnsi="Arial" w:cs="Arial"/>
                <w:b/>
              </w:rPr>
              <w:lastRenderedPageBreak/>
              <w:t>dogadamycie.pl Sp. z o. o.</w:t>
            </w:r>
          </w:p>
          <w:p w:rsidR="000E28B4" w:rsidRPr="00F33166" w:rsidRDefault="000E28B4" w:rsidP="00AD5D8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33166">
              <w:rPr>
                <w:rFonts w:ascii="Arial" w:hAnsi="Arial" w:cs="Arial"/>
                <w:bCs/>
              </w:rPr>
              <w:t xml:space="preserve">ul. Gen. Władysława Andersa 22 </w:t>
            </w:r>
          </w:p>
          <w:p w:rsidR="000E28B4" w:rsidRPr="00F33166" w:rsidRDefault="000E28B4" w:rsidP="00AD5D8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33166">
              <w:rPr>
                <w:rFonts w:ascii="Arial" w:hAnsi="Arial" w:cs="Arial"/>
                <w:bCs/>
              </w:rPr>
              <w:t>75-017 Koszalin</w:t>
            </w:r>
          </w:p>
          <w:p w:rsidR="000E28B4" w:rsidRPr="00F33166" w:rsidRDefault="000E28B4" w:rsidP="00AD5D8E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F33166">
              <w:rPr>
                <w:rFonts w:ascii="Arial" w:hAnsi="Arial" w:cs="Arial"/>
              </w:rPr>
              <w:t>na:</w:t>
            </w:r>
          </w:p>
          <w:p w:rsidR="000E28B4" w:rsidRPr="00F33166" w:rsidRDefault="000E28B4" w:rsidP="00AD5D8E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AD5D8E">
              <w:rPr>
                <w:rFonts w:ascii="Arial" w:hAnsi="Arial" w:cs="Arial"/>
                <w:b/>
              </w:rPr>
              <w:t>Zadanie nr</w:t>
            </w:r>
            <w:r w:rsidRPr="00F33166">
              <w:rPr>
                <w:rFonts w:ascii="Arial" w:hAnsi="Arial" w:cs="Arial"/>
              </w:rPr>
              <w:t xml:space="preserve"> </w:t>
            </w:r>
            <w:r w:rsidRPr="00AD5D8E">
              <w:rPr>
                <w:rFonts w:ascii="Arial" w:hAnsi="Arial" w:cs="Arial"/>
                <w:b/>
              </w:rPr>
              <w:t>1</w:t>
            </w:r>
            <w:r w:rsidRPr="00F33166">
              <w:rPr>
                <w:rFonts w:ascii="Arial" w:hAnsi="Arial" w:cs="Arial"/>
              </w:rPr>
              <w:t xml:space="preserve">: Sukcesywna usługa w zakresie tłumaczeń pisemnych naukowego tekstu technicznego w obszarze inżynieria lądowa i transport za cenę brutto </w:t>
            </w:r>
            <w:r w:rsidRPr="00F33166">
              <w:rPr>
                <w:rFonts w:ascii="Arial" w:hAnsi="Arial" w:cs="Arial"/>
                <w:b/>
              </w:rPr>
              <w:t>10 741.50 zł</w:t>
            </w:r>
            <w:r w:rsidRPr="00F33166">
              <w:rPr>
                <w:rFonts w:ascii="Arial" w:hAnsi="Arial" w:cs="Arial"/>
                <w:bCs/>
              </w:rPr>
              <w:t>.</w:t>
            </w:r>
          </w:p>
          <w:p w:rsidR="000E28B4" w:rsidRPr="00F33166" w:rsidRDefault="000E28B4" w:rsidP="00AD5D8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F33166">
              <w:rPr>
                <w:rFonts w:ascii="Arial" w:hAnsi="Arial" w:cs="Arial"/>
                <w:color w:val="000000"/>
              </w:rPr>
              <w:t>Uzasadnienie wyboru:</w:t>
            </w:r>
          </w:p>
          <w:p w:rsidR="000E28B4" w:rsidRPr="00F33166" w:rsidRDefault="000E28B4" w:rsidP="00AD5D8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33166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0E28B4" w:rsidRPr="00F33166" w:rsidTr="00123800">
        <w:trPr>
          <w:cantSplit/>
        </w:trPr>
        <w:tc>
          <w:tcPr>
            <w:tcW w:w="9498" w:type="dxa"/>
          </w:tcPr>
          <w:p w:rsidR="000E28B4" w:rsidRPr="00F33166" w:rsidRDefault="000E28B4" w:rsidP="00AD5D8E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F33166">
              <w:rPr>
                <w:rFonts w:ascii="Arial" w:hAnsi="Arial" w:cs="Arial"/>
                <w:b/>
              </w:rPr>
              <w:t>dogadamycie.pl Sp. z o. o.</w:t>
            </w:r>
          </w:p>
          <w:p w:rsidR="000E28B4" w:rsidRPr="00F33166" w:rsidRDefault="000E28B4" w:rsidP="00AD5D8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33166">
              <w:rPr>
                <w:rFonts w:ascii="Arial" w:hAnsi="Arial" w:cs="Arial"/>
                <w:bCs/>
              </w:rPr>
              <w:t xml:space="preserve">ul. Gen. Władysława Andersa 22 </w:t>
            </w:r>
          </w:p>
          <w:p w:rsidR="000E28B4" w:rsidRPr="00F33166" w:rsidRDefault="000E28B4" w:rsidP="00AD5D8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33166">
              <w:rPr>
                <w:rFonts w:ascii="Arial" w:hAnsi="Arial" w:cs="Arial"/>
                <w:bCs/>
              </w:rPr>
              <w:t>75-017 Koszalin</w:t>
            </w:r>
          </w:p>
          <w:p w:rsidR="000E28B4" w:rsidRPr="00F33166" w:rsidRDefault="000E28B4" w:rsidP="00AD5D8E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F33166">
              <w:rPr>
                <w:rFonts w:ascii="Arial" w:hAnsi="Arial" w:cs="Arial"/>
              </w:rPr>
              <w:t>na:</w:t>
            </w:r>
          </w:p>
          <w:p w:rsidR="000E28B4" w:rsidRPr="00F33166" w:rsidRDefault="000E28B4" w:rsidP="00AD5D8E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AD5D8E">
              <w:rPr>
                <w:rFonts w:ascii="Arial" w:hAnsi="Arial" w:cs="Arial"/>
                <w:b/>
              </w:rPr>
              <w:t>Zadanie nr 2</w:t>
            </w:r>
            <w:r w:rsidRPr="00F33166">
              <w:rPr>
                <w:rFonts w:ascii="Arial" w:hAnsi="Arial" w:cs="Arial"/>
              </w:rPr>
              <w:t xml:space="preserve">: Sukcesywna usługa w zakresie tłumaczeń pisemnych naukowego tekstu technicznego w obszarze automatyka, elektronika i elektrotechnika za cenę brutto </w:t>
            </w:r>
            <w:r w:rsidRPr="00F33166">
              <w:rPr>
                <w:rFonts w:ascii="Arial" w:hAnsi="Arial" w:cs="Arial"/>
                <w:b/>
              </w:rPr>
              <w:t>13 810.50 zł</w:t>
            </w:r>
            <w:r w:rsidRPr="00F33166">
              <w:rPr>
                <w:rFonts w:ascii="Arial" w:hAnsi="Arial" w:cs="Arial"/>
                <w:bCs/>
              </w:rPr>
              <w:t>.</w:t>
            </w:r>
          </w:p>
          <w:p w:rsidR="000E28B4" w:rsidRPr="00F33166" w:rsidRDefault="000E28B4" w:rsidP="00AD5D8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F33166">
              <w:rPr>
                <w:rFonts w:ascii="Arial" w:hAnsi="Arial" w:cs="Arial"/>
                <w:color w:val="000000"/>
              </w:rPr>
              <w:t>Uzasadnienie wyboru:</w:t>
            </w:r>
          </w:p>
          <w:p w:rsidR="000E28B4" w:rsidRPr="00F33166" w:rsidRDefault="000E28B4" w:rsidP="00AD5D8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33166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0E28B4" w:rsidRPr="00F33166" w:rsidTr="00123800">
        <w:trPr>
          <w:cantSplit/>
        </w:trPr>
        <w:tc>
          <w:tcPr>
            <w:tcW w:w="9498" w:type="dxa"/>
          </w:tcPr>
          <w:p w:rsidR="000E28B4" w:rsidRPr="00F33166" w:rsidRDefault="000E28B4" w:rsidP="00AD5D8E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F33166">
              <w:rPr>
                <w:rFonts w:ascii="Arial" w:hAnsi="Arial" w:cs="Arial"/>
                <w:b/>
              </w:rPr>
              <w:lastRenderedPageBreak/>
              <w:t>dogadamycie.pl Sp. z o. o.</w:t>
            </w:r>
          </w:p>
          <w:p w:rsidR="000E28B4" w:rsidRPr="00F33166" w:rsidRDefault="000E28B4" w:rsidP="00AD5D8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33166">
              <w:rPr>
                <w:rFonts w:ascii="Arial" w:hAnsi="Arial" w:cs="Arial"/>
                <w:bCs/>
              </w:rPr>
              <w:t xml:space="preserve">ul. Gen. Władysława Andersa 22 </w:t>
            </w:r>
          </w:p>
          <w:p w:rsidR="000E28B4" w:rsidRPr="00F33166" w:rsidRDefault="000E28B4" w:rsidP="00AD5D8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33166">
              <w:rPr>
                <w:rFonts w:ascii="Arial" w:hAnsi="Arial" w:cs="Arial"/>
                <w:bCs/>
              </w:rPr>
              <w:t>75-017 Koszalin</w:t>
            </w:r>
          </w:p>
          <w:p w:rsidR="000E28B4" w:rsidRPr="00F33166" w:rsidRDefault="000E28B4" w:rsidP="00AD5D8E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F33166">
              <w:rPr>
                <w:rFonts w:ascii="Arial" w:hAnsi="Arial" w:cs="Arial"/>
              </w:rPr>
              <w:t>na:</w:t>
            </w:r>
          </w:p>
          <w:p w:rsidR="000E28B4" w:rsidRPr="00F33166" w:rsidRDefault="000E28B4" w:rsidP="00AD5D8E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AD5D8E">
              <w:rPr>
                <w:rFonts w:ascii="Arial" w:hAnsi="Arial" w:cs="Arial"/>
                <w:b/>
              </w:rPr>
              <w:t>Zadanie nr 3</w:t>
            </w:r>
            <w:r w:rsidRPr="00F33166">
              <w:rPr>
                <w:rFonts w:ascii="Arial" w:hAnsi="Arial" w:cs="Arial"/>
              </w:rPr>
              <w:t xml:space="preserve">: Sukcesywna usługa w zakresie tłumaczeń pisemnych naukowego tekstu technicznego w obszarze inżynieria środowiska, górnictwo i energetyka za cenę brutto </w:t>
            </w:r>
            <w:r w:rsidRPr="00F33166">
              <w:rPr>
                <w:rFonts w:ascii="Arial" w:hAnsi="Arial" w:cs="Arial"/>
                <w:b/>
              </w:rPr>
              <w:t>9 207.00 zł</w:t>
            </w:r>
            <w:r w:rsidRPr="00F33166">
              <w:rPr>
                <w:rFonts w:ascii="Arial" w:hAnsi="Arial" w:cs="Arial"/>
                <w:bCs/>
              </w:rPr>
              <w:t>.</w:t>
            </w:r>
          </w:p>
          <w:p w:rsidR="000E28B4" w:rsidRPr="00F33166" w:rsidRDefault="000E28B4" w:rsidP="00AD5D8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F33166">
              <w:rPr>
                <w:rFonts w:ascii="Arial" w:hAnsi="Arial" w:cs="Arial"/>
                <w:color w:val="000000"/>
              </w:rPr>
              <w:t>Uzasadnienie wyboru:</w:t>
            </w:r>
          </w:p>
          <w:p w:rsidR="000E28B4" w:rsidRPr="00F33166" w:rsidRDefault="000E28B4" w:rsidP="00AD5D8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33166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0E28B4" w:rsidRPr="00F33166" w:rsidTr="00123800">
        <w:trPr>
          <w:cantSplit/>
        </w:trPr>
        <w:tc>
          <w:tcPr>
            <w:tcW w:w="9498" w:type="dxa"/>
          </w:tcPr>
          <w:p w:rsidR="000E28B4" w:rsidRPr="00F33166" w:rsidRDefault="000E28B4" w:rsidP="00AD5D8E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F33166">
              <w:rPr>
                <w:rFonts w:ascii="Arial" w:hAnsi="Arial" w:cs="Arial"/>
                <w:b/>
              </w:rPr>
              <w:t>dogadamycie.pl Sp. z o. o.</w:t>
            </w:r>
          </w:p>
          <w:p w:rsidR="000E28B4" w:rsidRPr="00F33166" w:rsidRDefault="000E28B4" w:rsidP="00AD5D8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33166">
              <w:rPr>
                <w:rFonts w:ascii="Arial" w:hAnsi="Arial" w:cs="Arial"/>
                <w:bCs/>
              </w:rPr>
              <w:t xml:space="preserve">ul. Gen. Władysława Andersa 22 </w:t>
            </w:r>
          </w:p>
          <w:p w:rsidR="000E28B4" w:rsidRPr="00F33166" w:rsidRDefault="000E28B4" w:rsidP="00AD5D8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33166">
              <w:rPr>
                <w:rFonts w:ascii="Arial" w:hAnsi="Arial" w:cs="Arial"/>
                <w:bCs/>
              </w:rPr>
              <w:t>75-017 Koszalin</w:t>
            </w:r>
          </w:p>
          <w:p w:rsidR="000E28B4" w:rsidRPr="00F33166" w:rsidRDefault="000E28B4" w:rsidP="00AD5D8E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F33166">
              <w:rPr>
                <w:rFonts w:ascii="Arial" w:hAnsi="Arial" w:cs="Arial"/>
              </w:rPr>
              <w:t>na:</w:t>
            </w:r>
          </w:p>
          <w:p w:rsidR="000E28B4" w:rsidRPr="00F33166" w:rsidRDefault="000E28B4" w:rsidP="00AD5D8E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AD5D8E">
              <w:rPr>
                <w:rFonts w:ascii="Arial" w:hAnsi="Arial" w:cs="Arial"/>
                <w:b/>
              </w:rPr>
              <w:t>Zadanie nr 4</w:t>
            </w:r>
            <w:r w:rsidRPr="00F33166">
              <w:rPr>
                <w:rFonts w:ascii="Arial" w:hAnsi="Arial" w:cs="Arial"/>
              </w:rPr>
              <w:t xml:space="preserve">: Sukcesywna usługa w zakresie tłumaczeń pisemnych naukowego tekstu technicznego w obszarze inżynieria mechaniczna za cenę brutto </w:t>
            </w:r>
            <w:r w:rsidRPr="00F33166">
              <w:rPr>
                <w:rFonts w:ascii="Arial" w:hAnsi="Arial" w:cs="Arial"/>
                <w:b/>
              </w:rPr>
              <w:t>9 207.00 zł</w:t>
            </w:r>
            <w:r w:rsidRPr="00F33166">
              <w:rPr>
                <w:rFonts w:ascii="Arial" w:hAnsi="Arial" w:cs="Arial"/>
                <w:bCs/>
              </w:rPr>
              <w:t>.</w:t>
            </w:r>
          </w:p>
          <w:p w:rsidR="000E28B4" w:rsidRPr="00F33166" w:rsidRDefault="000E28B4" w:rsidP="00AD5D8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F33166">
              <w:rPr>
                <w:rFonts w:ascii="Arial" w:hAnsi="Arial" w:cs="Arial"/>
                <w:color w:val="000000"/>
              </w:rPr>
              <w:t>Uzasadnienie wyboru:</w:t>
            </w:r>
          </w:p>
          <w:p w:rsidR="000E28B4" w:rsidRPr="00F33166" w:rsidRDefault="000E28B4" w:rsidP="00AD5D8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33166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0E28B4" w:rsidRPr="00F33166" w:rsidTr="00123800">
        <w:trPr>
          <w:cantSplit/>
        </w:trPr>
        <w:tc>
          <w:tcPr>
            <w:tcW w:w="9498" w:type="dxa"/>
          </w:tcPr>
          <w:p w:rsidR="000E28B4" w:rsidRPr="00F33166" w:rsidRDefault="000E28B4" w:rsidP="00AD5D8E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F33166">
              <w:rPr>
                <w:rFonts w:ascii="Arial" w:hAnsi="Arial" w:cs="Arial"/>
                <w:b/>
              </w:rPr>
              <w:lastRenderedPageBreak/>
              <w:t>dogadamycie.pl Sp. z o. o.</w:t>
            </w:r>
          </w:p>
          <w:p w:rsidR="000E28B4" w:rsidRPr="00F33166" w:rsidRDefault="000E28B4" w:rsidP="00AD5D8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33166">
              <w:rPr>
                <w:rFonts w:ascii="Arial" w:hAnsi="Arial" w:cs="Arial"/>
                <w:bCs/>
              </w:rPr>
              <w:t xml:space="preserve">ul. Gen. Władysława Andersa 22 </w:t>
            </w:r>
          </w:p>
          <w:p w:rsidR="000E28B4" w:rsidRPr="00F33166" w:rsidRDefault="000E28B4" w:rsidP="00AD5D8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33166">
              <w:rPr>
                <w:rFonts w:ascii="Arial" w:hAnsi="Arial" w:cs="Arial"/>
                <w:bCs/>
              </w:rPr>
              <w:t>75-017 Koszalin</w:t>
            </w:r>
          </w:p>
          <w:p w:rsidR="000E28B4" w:rsidRPr="00F33166" w:rsidRDefault="000E28B4" w:rsidP="00AD5D8E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F33166">
              <w:rPr>
                <w:rFonts w:ascii="Arial" w:hAnsi="Arial" w:cs="Arial"/>
              </w:rPr>
              <w:t>na:</w:t>
            </w:r>
          </w:p>
          <w:p w:rsidR="000E28B4" w:rsidRPr="00F33166" w:rsidRDefault="000E28B4" w:rsidP="00AD5D8E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AD5D8E">
              <w:rPr>
                <w:rFonts w:ascii="Arial" w:hAnsi="Arial" w:cs="Arial"/>
                <w:b/>
              </w:rPr>
              <w:t>Zadanie nr 5</w:t>
            </w:r>
            <w:r w:rsidRPr="00F33166">
              <w:rPr>
                <w:rFonts w:ascii="Arial" w:hAnsi="Arial" w:cs="Arial"/>
              </w:rPr>
              <w:t xml:space="preserve">: Sukcesywna usługa w zakresie tłumaczeń pisemnych naukowego tekstu technicznego w obszarze informatyka techniczna i telekomunikacja za cenę brutto </w:t>
            </w:r>
            <w:r w:rsidRPr="00F33166">
              <w:rPr>
                <w:rFonts w:ascii="Arial" w:hAnsi="Arial" w:cs="Arial"/>
                <w:b/>
              </w:rPr>
              <w:t>2 455.20 zł</w:t>
            </w:r>
            <w:r w:rsidRPr="00F33166">
              <w:rPr>
                <w:rFonts w:ascii="Arial" w:hAnsi="Arial" w:cs="Arial"/>
                <w:bCs/>
              </w:rPr>
              <w:t>.</w:t>
            </w:r>
          </w:p>
          <w:p w:rsidR="000E28B4" w:rsidRPr="00F33166" w:rsidRDefault="000E28B4" w:rsidP="00AD5D8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F33166">
              <w:rPr>
                <w:rFonts w:ascii="Arial" w:hAnsi="Arial" w:cs="Arial"/>
                <w:color w:val="000000"/>
              </w:rPr>
              <w:t>Uzasadnienie wyboru:</w:t>
            </w:r>
          </w:p>
          <w:p w:rsidR="000E28B4" w:rsidRPr="00F33166" w:rsidRDefault="000E28B4" w:rsidP="00AD5D8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33166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0E28B4" w:rsidRPr="00F33166" w:rsidTr="00123800">
        <w:trPr>
          <w:cantSplit/>
        </w:trPr>
        <w:tc>
          <w:tcPr>
            <w:tcW w:w="9498" w:type="dxa"/>
          </w:tcPr>
          <w:p w:rsidR="000E28B4" w:rsidRPr="00F33166" w:rsidRDefault="000E28B4" w:rsidP="00AD5D8E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F33166">
              <w:rPr>
                <w:rFonts w:ascii="Arial" w:hAnsi="Arial" w:cs="Arial"/>
                <w:b/>
              </w:rPr>
              <w:t>dogadamycie.pl Sp. z o. o.</w:t>
            </w:r>
          </w:p>
          <w:p w:rsidR="000E28B4" w:rsidRPr="00F33166" w:rsidRDefault="000E28B4" w:rsidP="00AD5D8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33166">
              <w:rPr>
                <w:rFonts w:ascii="Arial" w:hAnsi="Arial" w:cs="Arial"/>
                <w:bCs/>
              </w:rPr>
              <w:t xml:space="preserve">ul. Gen. Władysława Andersa 22 </w:t>
            </w:r>
          </w:p>
          <w:p w:rsidR="000E28B4" w:rsidRPr="00F33166" w:rsidRDefault="000E28B4" w:rsidP="00AD5D8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33166">
              <w:rPr>
                <w:rFonts w:ascii="Arial" w:hAnsi="Arial" w:cs="Arial"/>
                <w:bCs/>
              </w:rPr>
              <w:t>75-017 Koszalin</w:t>
            </w:r>
          </w:p>
          <w:p w:rsidR="000E28B4" w:rsidRPr="00F33166" w:rsidRDefault="000E28B4" w:rsidP="00AD5D8E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F33166">
              <w:rPr>
                <w:rFonts w:ascii="Arial" w:hAnsi="Arial" w:cs="Arial"/>
              </w:rPr>
              <w:t>na:</w:t>
            </w:r>
          </w:p>
          <w:p w:rsidR="000E28B4" w:rsidRPr="00F33166" w:rsidRDefault="000E28B4" w:rsidP="00AD5D8E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AD5D8E">
              <w:rPr>
                <w:rFonts w:ascii="Arial" w:hAnsi="Arial" w:cs="Arial"/>
                <w:b/>
              </w:rPr>
              <w:t>Zadanie nr 6</w:t>
            </w:r>
            <w:r w:rsidRPr="00F33166">
              <w:rPr>
                <w:rFonts w:ascii="Arial" w:hAnsi="Arial" w:cs="Arial"/>
              </w:rPr>
              <w:t xml:space="preserve">: Sukcesywna usługa w zakresie tłumaczeń pisemnych naukowego tekstu technicznego w obszarze inżynierii materiałowej za cenę brutto </w:t>
            </w:r>
            <w:r w:rsidRPr="00F33166">
              <w:rPr>
                <w:rFonts w:ascii="Arial" w:hAnsi="Arial" w:cs="Arial"/>
                <w:b/>
              </w:rPr>
              <w:t>39 897.00 zł</w:t>
            </w:r>
            <w:r w:rsidRPr="00F33166">
              <w:rPr>
                <w:rFonts w:ascii="Arial" w:hAnsi="Arial" w:cs="Arial"/>
                <w:bCs/>
              </w:rPr>
              <w:t>.</w:t>
            </w:r>
          </w:p>
          <w:p w:rsidR="000E28B4" w:rsidRPr="00F33166" w:rsidRDefault="000E28B4" w:rsidP="00AD5D8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F33166">
              <w:rPr>
                <w:rFonts w:ascii="Arial" w:hAnsi="Arial" w:cs="Arial"/>
                <w:color w:val="000000"/>
              </w:rPr>
              <w:t>Uzasadnienie wyboru:</w:t>
            </w:r>
          </w:p>
          <w:p w:rsidR="000E28B4" w:rsidRPr="00F33166" w:rsidRDefault="000E28B4" w:rsidP="00AD5D8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33166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0E28B4" w:rsidRPr="00F33166" w:rsidTr="00123800">
        <w:trPr>
          <w:cantSplit/>
        </w:trPr>
        <w:tc>
          <w:tcPr>
            <w:tcW w:w="9498" w:type="dxa"/>
          </w:tcPr>
          <w:p w:rsidR="000E28B4" w:rsidRPr="00F33166" w:rsidRDefault="000E28B4" w:rsidP="00AD5D8E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F33166">
              <w:rPr>
                <w:rFonts w:ascii="Arial" w:hAnsi="Arial" w:cs="Arial"/>
                <w:b/>
              </w:rPr>
              <w:lastRenderedPageBreak/>
              <w:t>dogadamycie.pl Sp. z o. o.</w:t>
            </w:r>
          </w:p>
          <w:p w:rsidR="000E28B4" w:rsidRPr="00F33166" w:rsidRDefault="000E28B4" w:rsidP="00AD5D8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33166">
              <w:rPr>
                <w:rFonts w:ascii="Arial" w:hAnsi="Arial" w:cs="Arial"/>
                <w:bCs/>
              </w:rPr>
              <w:t xml:space="preserve">ul. Gen. Władysława Andersa 22 </w:t>
            </w:r>
          </w:p>
          <w:p w:rsidR="000E28B4" w:rsidRPr="00F33166" w:rsidRDefault="000E28B4" w:rsidP="00AD5D8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33166">
              <w:rPr>
                <w:rFonts w:ascii="Arial" w:hAnsi="Arial" w:cs="Arial"/>
                <w:bCs/>
              </w:rPr>
              <w:t>75-017 Koszalin</w:t>
            </w:r>
          </w:p>
          <w:p w:rsidR="000E28B4" w:rsidRPr="00F33166" w:rsidRDefault="000E28B4" w:rsidP="00AD5D8E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F33166">
              <w:rPr>
                <w:rFonts w:ascii="Arial" w:hAnsi="Arial" w:cs="Arial"/>
              </w:rPr>
              <w:t>na:</w:t>
            </w:r>
          </w:p>
          <w:p w:rsidR="000E28B4" w:rsidRPr="00F33166" w:rsidRDefault="000E28B4" w:rsidP="00AD5D8E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AD5D8E">
              <w:rPr>
                <w:rFonts w:ascii="Arial" w:hAnsi="Arial" w:cs="Arial"/>
                <w:b/>
              </w:rPr>
              <w:t>Zadanie nr 7</w:t>
            </w:r>
            <w:r w:rsidRPr="00F33166">
              <w:rPr>
                <w:rFonts w:ascii="Arial" w:hAnsi="Arial" w:cs="Arial"/>
              </w:rPr>
              <w:t xml:space="preserve">: Sukcesywna usługa w zakresie tłumaczeń pisemnych naukowego tekstu technicznego, ekonomicznego i socjologicznego w obszarze nauk o zarządzaniu i jakości za cenę brutto </w:t>
            </w:r>
            <w:r w:rsidRPr="00F33166">
              <w:rPr>
                <w:rFonts w:ascii="Arial" w:hAnsi="Arial" w:cs="Arial"/>
                <w:b/>
              </w:rPr>
              <w:t>92 070.00 zł</w:t>
            </w:r>
            <w:r w:rsidRPr="00F33166">
              <w:rPr>
                <w:rFonts w:ascii="Arial" w:hAnsi="Arial" w:cs="Arial"/>
                <w:bCs/>
              </w:rPr>
              <w:t>.</w:t>
            </w:r>
          </w:p>
          <w:p w:rsidR="000E28B4" w:rsidRPr="00F33166" w:rsidRDefault="000E28B4" w:rsidP="00AD5D8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F33166">
              <w:rPr>
                <w:rFonts w:ascii="Arial" w:hAnsi="Arial" w:cs="Arial"/>
                <w:color w:val="000000"/>
              </w:rPr>
              <w:t>Uzasadnienie wyboru:</w:t>
            </w:r>
          </w:p>
          <w:p w:rsidR="000E28B4" w:rsidRPr="00F33166" w:rsidRDefault="000E28B4" w:rsidP="00AD5D8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33166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0E28B4" w:rsidRPr="00F33166" w:rsidTr="00123800">
        <w:trPr>
          <w:cantSplit/>
        </w:trPr>
        <w:tc>
          <w:tcPr>
            <w:tcW w:w="9498" w:type="dxa"/>
          </w:tcPr>
          <w:p w:rsidR="000E28B4" w:rsidRPr="00F33166" w:rsidRDefault="000E28B4" w:rsidP="00AD5D8E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F33166">
              <w:rPr>
                <w:rFonts w:ascii="Arial" w:hAnsi="Arial" w:cs="Arial"/>
                <w:b/>
              </w:rPr>
              <w:t>dogadamycie.pl Sp. z o. o.</w:t>
            </w:r>
          </w:p>
          <w:p w:rsidR="000E28B4" w:rsidRPr="00F33166" w:rsidRDefault="000E28B4" w:rsidP="00AD5D8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33166">
              <w:rPr>
                <w:rFonts w:ascii="Arial" w:hAnsi="Arial" w:cs="Arial"/>
                <w:bCs/>
              </w:rPr>
              <w:t xml:space="preserve">ul. Gen. Władysława Andersa 22 </w:t>
            </w:r>
          </w:p>
          <w:p w:rsidR="000E28B4" w:rsidRPr="00F33166" w:rsidRDefault="000E28B4" w:rsidP="00AD5D8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33166">
              <w:rPr>
                <w:rFonts w:ascii="Arial" w:hAnsi="Arial" w:cs="Arial"/>
                <w:bCs/>
              </w:rPr>
              <w:t>75-017 Koszalin</w:t>
            </w:r>
          </w:p>
          <w:p w:rsidR="000E28B4" w:rsidRPr="00F33166" w:rsidRDefault="000E28B4" w:rsidP="00AD5D8E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F33166">
              <w:rPr>
                <w:rFonts w:ascii="Arial" w:hAnsi="Arial" w:cs="Arial"/>
              </w:rPr>
              <w:t>na:</w:t>
            </w:r>
          </w:p>
          <w:p w:rsidR="000E28B4" w:rsidRPr="00F33166" w:rsidRDefault="000E28B4" w:rsidP="00AD5D8E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AD5D8E">
              <w:rPr>
                <w:rFonts w:ascii="Arial" w:hAnsi="Arial" w:cs="Arial"/>
                <w:b/>
              </w:rPr>
              <w:t>Zadanie nr 8</w:t>
            </w:r>
            <w:r w:rsidRPr="00F33166">
              <w:rPr>
                <w:rFonts w:ascii="Arial" w:hAnsi="Arial" w:cs="Arial"/>
              </w:rPr>
              <w:t xml:space="preserve">: Sukcesywna usługa w zakresie specjalistycznych zwykłych tłumaczeń pisemnych dla Biblioteki Głównej za cenę brutto </w:t>
            </w:r>
            <w:r w:rsidRPr="00F33166">
              <w:rPr>
                <w:rFonts w:ascii="Arial" w:hAnsi="Arial" w:cs="Arial"/>
                <w:b/>
              </w:rPr>
              <w:t>644.49 zł</w:t>
            </w:r>
            <w:r w:rsidRPr="00F33166">
              <w:rPr>
                <w:rFonts w:ascii="Arial" w:hAnsi="Arial" w:cs="Arial"/>
                <w:bCs/>
              </w:rPr>
              <w:t>.</w:t>
            </w:r>
          </w:p>
          <w:p w:rsidR="000E28B4" w:rsidRPr="00F33166" w:rsidRDefault="000E28B4" w:rsidP="00AD5D8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F33166">
              <w:rPr>
                <w:rFonts w:ascii="Arial" w:hAnsi="Arial" w:cs="Arial"/>
                <w:color w:val="000000"/>
              </w:rPr>
              <w:t>Uzasadnienie wyboru:</w:t>
            </w:r>
          </w:p>
          <w:p w:rsidR="000E28B4" w:rsidRPr="00F33166" w:rsidRDefault="000E28B4" w:rsidP="00AD5D8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33166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0E28B4" w:rsidRPr="00F33166" w:rsidTr="00123800">
        <w:trPr>
          <w:cantSplit/>
        </w:trPr>
        <w:tc>
          <w:tcPr>
            <w:tcW w:w="9498" w:type="dxa"/>
          </w:tcPr>
          <w:p w:rsidR="000E28B4" w:rsidRPr="00F33166" w:rsidRDefault="000E28B4" w:rsidP="00AD5D8E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F33166">
              <w:rPr>
                <w:rFonts w:ascii="Arial" w:hAnsi="Arial" w:cs="Arial"/>
                <w:b/>
              </w:rPr>
              <w:lastRenderedPageBreak/>
              <w:t>VERBA-TEXT Sp. z o.o.</w:t>
            </w:r>
          </w:p>
          <w:p w:rsidR="000E28B4" w:rsidRPr="00F33166" w:rsidRDefault="000E28B4" w:rsidP="00AD5D8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33166">
              <w:rPr>
                <w:rFonts w:ascii="Arial" w:hAnsi="Arial" w:cs="Arial"/>
                <w:bCs/>
              </w:rPr>
              <w:t>Belgradzka 4 /13</w:t>
            </w:r>
          </w:p>
          <w:p w:rsidR="000E28B4" w:rsidRPr="00F33166" w:rsidRDefault="000E28B4" w:rsidP="00AD5D8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33166">
              <w:rPr>
                <w:rFonts w:ascii="Arial" w:hAnsi="Arial" w:cs="Arial"/>
                <w:bCs/>
              </w:rPr>
              <w:t>02-790 Warszawa</w:t>
            </w:r>
          </w:p>
          <w:p w:rsidR="000E28B4" w:rsidRPr="00F33166" w:rsidRDefault="000E28B4" w:rsidP="00AD5D8E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F33166">
              <w:rPr>
                <w:rFonts w:ascii="Arial" w:hAnsi="Arial" w:cs="Arial"/>
              </w:rPr>
              <w:t>na:</w:t>
            </w:r>
          </w:p>
          <w:p w:rsidR="000E28B4" w:rsidRPr="00F33166" w:rsidRDefault="000E28B4" w:rsidP="00AD5D8E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AD5D8E">
              <w:rPr>
                <w:rFonts w:ascii="Arial" w:hAnsi="Arial" w:cs="Arial"/>
                <w:b/>
              </w:rPr>
              <w:t>Zadanie nr 9</w:t>
            </w:r>
            <w:r w:rsidRPr="00F33166">
              <w:rPr>
                <w:rFonts w:ascii="Arial" w:hAnsi="Arial" w:cs="Arial"/>
              </w:rPr>
              <w:t xml:space="preserve">: Sukcesywna usługa w zakresie specjalistycznych zwykłych tłumaczeń pisemnych dla Działu Nauczania za cenę brutto </w:t>
            </w:r>
            <w:r w:rsidRPr="00F33166">
              <w:rPr>
                <w:rFonts w:ascii="Arial" w:hAnsi="Arial" w:cs="Arial"/>
                <w:b/>
              </w:rPr>
              <w:t>9 600.00 zł</w:t>
            </w:r>
            <w:r w:rsidRPr="00F33166">
              <w:rPr>
                <w:rFonts w:ascii="Arial" w:hAnsi="Arial" w:cs="Arial"/>
                <w:bCs/>
              </w:rPr>
              <w:t>.</w:t>
            </w:r>
          </w:p>
          <w:p w:rsidR="000E28B4" w:rsidRPr="00F33166" w:rsidRDefault="000E28B4" w:rsidP="00AD5D8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F33166">
              <w:rPr>
                <w:rFonts w:ascii="Arial" w:hAnsi="Arial" w:cs="Arial"/>
                <w:color w:val="000000"/>
              </w:rPr>
              <w:t>Uzasadnienie wyboru:</w:t>
            </w:r>
          </w:p>
          <w:p w:rsidR="000E28B4" w:rsidRPr="00F33166" w:rsidRDefault="000E28B4" w:rsidP="00AD5D8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33166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0E28B4" w:rsidRPr="00F33166" w:rsidTr="00123800">
        <w:trPr>
          <w:cantSplit/>
        </w:trPr>
        <w:tc>
          <w:tcPr>
            <w:tcW w:w="9498" w:type="dxa"/>
          </w:tcPr>
          <w:p w:rsidR="000E28B4" w:rsidRPr="00F33166" w:rsidRDefault="000E28B4" w:rsidP="00AD5D8E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F33166">
              <w:rPr>
                <w:rFonts w:ascii="Arial" w:hAnsi="Arial" w:cs="Arial"/>
                <w:b/>
              </w:rPr>
              <w:t>KIDS' WORLD SPÓŁKA Z OGRANICZONĄ ODPOWIEDZIALNOŚCIĄ</w:t>
            </w:r>
          </w:p>
          <w:p w:rsidR="000E28B4" w:rsidRPr="00F33166" w:rsidRDefault="000E28B4" w:rsidP="00AD5D8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33166">
              <w:rPr>
                <w:rFonts w:ascii="Arial" w:hAnsi="Arial" w:cs="Arial"/>
                <w:bCs/>
              </w:rPr>
              <w:t xml:space="preserve">ul. A9 11 11 </w:t>
            </w:r>
          </w:p>
          <w:p w:rsidR="000E28B4" w:rsidRPr="00F33166" w:rsidRDefault="000E28B4" w:rsidP="00AD5D8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33166">
              <w:rPr>
                <w:rFonts w:ascii="Arial" w:hAnsi="Arial" w:cs="Arial"/>
                <w:bCs/>
              </w:rPr>
              <w:t xml:space="preserve">32-086 </w:t>
            </w:r>
            <w:proofErr w:type="spellStart"/>
            <w:r w:rsidRPr="00F33166">
              <w:rPr>
                <w:rFonts w:ascii="Arial" w:hAnsi="Arial" w:cs="Arial"/>
                <w:bCs/>
              </w:rPr>
              <w:t>Węgrzce</w:t>
            </w:r>
            <w:proofErr w:type="spellEnd"/>
          </w:p>
          <w:p w:rsidR="000E28B4" w:rsidRPr="00F33166" w:rsidRDefault="000E28B4" w:rsidP="00AD5D8E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F33166">
              <w:rPr>
                <w:rFonts w:ascii="Arial" w:hAnsi="Arial" w:cs="Arial"/>
              </w:rPr>
              <w:t>na:</w:t>
            </w:r>
          </w:p>
          <w:p w:rsidR="000E28B4" w:rsidRPr="00F33166" w:rsidRDefault="000E28B4" w:rsidP="00AD5D8E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AD5D8E">
              <w:rPr>
                <w:rFonts w:ascii="Arial" w:hAnsi="Arial" w:cs="Arial"/>
                <w:b/>
              </w:rPr>
              <w:t>Zadanie nr 10</w:t>
            </w:r>
            <w:r w:rsidRPr="00F33166">
              <w:rPr>
                <w:rFonts w:ascii="Arial" w:hAnsi="Arial" w:cs="Arial"/>
              </w:rPr>
              <w:t xml:space="preserve">: Sukcesywna usługa w zakresie przysięgłych tłumaczeń pisemnych umów cywilno-prawnych za cenę brutto </w:t>
            </w:r>
            <w:r w:rsidRPr="00F33166">
              <w:rPr>
                <w:rFonts w:ascii="Arial" w:hAnsi="Arial" w:cs="Arial"/>
                <w:b/>
              </w:rPr>
              <w:t>3 450.00 zł</w:t>
            </w:r>
            <w:r w:rsidRPr="00F33166">
              <w:rPr>
                <w:rFonts w:ascii="Arial" w:hAnsi="Arial" w:cs="Arial"/>
                <w:bCs/>
              </w:rPr>
              <w:t>.</w:t>
            </w:r>
          </w:p>
          <w:p w:rsidR="000E28B4" w:rsidRPr="00F33166" w:rsidRDefault="000E28B4" w:rsidP="00AD5D8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F33166">
              <w:rPr>
                <w:rFonts w:ascii="Arial" w:hAnsi="Arial" w:cs="Arial"/>
                <w:color w:val="000000"/>
              </w:rPr>
              <w:t>Uzasadnienie wyboru:</w:t>
            </w:r>
          </w:p>
          <w:p w:rsidR="000E28B4" w:rsidRPr="00F33166" w:rsidRDefault="000E28B4" w:rsidP="00AD5D8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33166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0E28B4" w:rsidRPr="00F33166" w:rsidTr="00123800">
        <w:trPr>
          <w:cantSplit/>
        </w:trPr>
        <w:tc>
          <w:tcPr>
            <w:tcW w:w="9498" w:type="dxa"/>
          </w:tcPr>
          <w:p w:rsidR="000E28B4" w:rsidRPr="00F33166" w:rsidRDefault="000E28B4" w:rsidP="00AD5D8E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F33166">
              <w:rPr>
                <w:rFonts w:ascii="Arial" w:hAnsi="Arial" w:cs="Arial"/>
                <w:b/>
              </w:rPr>
              <w:lastRenderedPageBreak/>
              <w:t>KIDS' WORLD SPÓŁKA Z OGRANICZONĄ ODPOWIEDZIALNOŚCIĄ</w:t>
            </w:r>
          </w:p>
          <w:p w:rsidR="000E28B4" w:rsidRPr="00F33166" w:rsidRDefault="000E28B4" w:rsidP="00AD5D8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33166">
              <w:rPr>
                <w:rFonts w:ascii="Arial" w:hAnsi="Arial" w:cs="Arial"/>
                <w:bCs/>
              </w:rPr>
              <w:t xml:space="preserve">ul. A9 11 11 </w:t>
            </w:r>
          </w:p>
          <w:p w:rsidR="000E28B4" w:rsidRPr="00F33166" w:rsidRDefault="000E28B4" w:rsidP="00AD5D8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33166">
              <w:rPr>
                <w:rFonts w:ascii="Arial" w:hAnsi="Arial" w:cs="Arial"/>
                <w:bCs/>
              </w:rPr>
              <w:t xml:space="preserve">32-086 </w:t>
            </w:r>
            <w:proofErr w:type="spellStart"/>
            <w:r w:rsidRPr="00F33166">
              <w:rPr>
                <w:rFonts w:ascii="Arial" w:hAnsi="Arial" w:cs="Arial"/>
                <w:bCs/>
              </w:rPr>
              <w:t>Węgrzce</w:t>
            </w:r>
            <w:proofErr w:type="spellEnd"/>
          </w:p>
          <w:p w:rsidR="000E28B4" w:rsidRPr="00F33166" w:rsidRDefault="000E28B4" w:rsidP="00AD5D8E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F33166">
              <w:rPr>
                <w:rFonts w:ascii="Arial" w:hAnsi="Arial" w:cs="Arial"/>
              </w:rPr>
              <w:t>na:</w:t>
            </w:r>
          </w:p>
          <w:p w:rsidR="000E28B4" w:rsidRPr="00F33166" w:rsidRDefault="000E28B4" w:rsidP="00AD5D8E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bookmarkStart w:id="1" w:name="_GoBack"/>
            <w:r w:rsidRPr="00AD5D8E">
              <w:rPr>
                <w:rFonts w:ascii="Arial" w:hAnsi="Arial" w:cs="Arial"/>
                <w:b/>
              </w:rPr>
              <w:t>Zadanie nr 11</w:t>
            </w:r>
            <w:bookmarkEnd w:id="1"/>
            <w:r w:rsidRPr="00F33166">
              <w:rPr>
                <w:rFonts w:ascii="Arial" w:hAnsi="Arial" w:cs="Arial"/>
              </w:rPr>
              <w:t xml:space="preserve">: Sukcesywna usługa w zakresie przysięgłych tłumaczeń pisemnych dokumentów administracyjnych i prawnych za cenę brutto </w:t>
            </w:r>
            <w:r w:rsidRPr="00F33166">
              <w:rPr>
                <w:rFonts w:ascii="Arial" w:hAnsi="Arial" w:cs="Arial"/>
                <w:b/>
              </w:rPr>
              <w:t>2 760.00 zł</w:t>
            </w:r>
            <w:r w:rsidRPr="00F33166">
              <w:rPr>
                <w:rFonts w:ascii="Arial" w:hAnsi="Arial" w:cs="Arial"/>
                <w:bCs/>
              </w:rPr>
              <w:t>.</w:t>
            </w:r>
          </w:p>
          <w:p w:rsidR="000E28B4" w:rsidRPr="00F33166" w:rsidRDefault="000E28B4" w:rsidP="00AD5D8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F33166">
              <w:rPr>
                <w:rFonts w:ascii="Arial" w:hAnsi="Arial" w:cs="Arial"/>
                <w:color w:val="000000"/>
              </w:rPr>
              <w:t>Uzasadnienie wyboru:</w:t>
            </w:r>
          </w:p>
          <w:p w:rsidR="000E28B4" w:rsidRPr="00F33166" w:rsidRDefault="000E28B4" w:rsidP="00AD5D8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33166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3A0AFC" w:rsidRDefault="00915B9E" w:rsidP="00F33166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F33166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3218"/>
        <w:gridCol w:w="2693"/>
        <w:gridCol w:w="1418"/>
      </w:tblGrid>
      <w:tr w:rsidR="00F51D38" w:rsidRPr="00E91DFE" w:rsidTr="00C77F32">
        <w:tc>
          <w:tcPr>
            <w:tcW w:w="2169" w:type="dxa"/>
            <w:shd w:val="clear" w:color="auto" w:fill="F3F3F3"/>
          </w:tcPr>
          <w:p w:rsidR="00F51D38" w:rsidRPr="00E91DFE" w:rsidRDefault="00F51D38" w:rsidP="00C77F32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E91DFE">
              <w:rPr>
                <w:rFonts w:ascii="Arial" w:hAnsi="Arial" w:cs="Arial"/>
                <w:b/>
              </w:rPr>
              <w:t>Zadanie częściowe</w:t>
            </w:r>
          </w:p>
        </w:tc>
        <w:tc>
          <w:tcPr>
            <w:tcW w:w="3218" w:type="dxa"/>
            <w:shd w:val="clear" w:color="auto" w:fill="F3F3F3"/>
          </w:tcPr>
          <w:p w:rsidR="00F51D38" w:rsidRPr="00E91DFE" w:rsidRDefault="00F51D38" w:rsidP="00C77F32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E91DFE">
              <w:rPr>
                <w:rFonts w:ascii="Arial" w:hAnsi="Arial" w:cs="Arial"/>
                <w:b/>
              </w:rPr>
              <w:t>Nazwa i adres wykonawcy</w:t>
            </w:r>
          </w:p>
        </w:tc>
        <w:tc>
          <w:tcPr>
            <w:tcW w:w="2693" w:type="dxa"/>
            <w:shd w:val="clear" w:color="auto" w:fill="F3F3F3"/>
          </w:tcPr>
          <w:p w:rsidR="00F51D38" w:rsidRPr="00E91DFE" w:rsidRDefault="00F51D38" w:rsidP="00C77F32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E91DFE">
              <w:rPr>
                <w:rFonts w:ascii="Arial" w:hAnsi="Arial" w:cs="Arial"/>
                <w:b/>
                <w:color w:val="000000"/>
              </w:rPr>
              <w:t>Nazwa kryterium - liczba pkt</w:t>
            </w:r>
          </w:p>
        </w:tc>
        <w:tc>
          <w:tcPr>
            <w:tcW w:w="1418" w:type="dxa"/>
            <w:shd w:val="clear" w:color="auto" w:fill="F3F3F3"/>
          </w:tcPr>
          <w:p w:rsidR="00F51D38" w:rsidRPr="00E91DFE" w:rsidRDefault="00F51D38" w:rsidP="00C77F32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E91DFE">
              <w:rPr>
                <w:rFonts w:ascii="Arial" w:hAnsi="Arial" w:cs="Arial"/>
                <w:b/>
                <w:color w:val="000000"/>
              </w:rPr>
              <w:t>Razem</w:t>
            </w:r>
          </w:p>
        </w:tc>
      </w:tr>
      <w:tr w:rsidR="00F51D38" w:rsidRPr="00E91DFE" w:rsidTr="00C77F32">
        <w:tc>
          <w:tcPr>
            <w:tcW w:w="2169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1 - Sukcesywna usługa w zakresie tłumaczeń pisemnych naukowego tekstu technicznego w obszarze inżynieria lądowa i transport</w:t>
            </w:r>
          </w:p>
        </w:tc>
        <w:tc>
          <w:tcPr>
            <w:tcW w:w="3218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1DFE">
              <w:rPr>
                <w:rFonts w:ascii="Arial" w:hAnsi="Arial" w:cs="Arial"/>
                <w:b/>
                <w:bCs/>
              </w:rPr>
              <w:t>VERBA-TEXT Sp. z o.o.</w:t>
            </w:r>
          </w:p>
          <w:p w:rsidR="00F51D38" w:rsidRPr="00E91DFE" w:rsidRDefault="00F51D38" w:rsidP="00C77F32">
            <w:pPr>
              <w:spacing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Belgradzka 4/13</w:t>
            </w:r>
          </w:p>
          <w:p w:rsidR="00F51D38" w:rsidRPr="00E91DFE" w:rsidRDefault="00F51D38" w:rsidP="00C77F3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02-790 Warszawa</w:t>
            </w:r>
          </w:p>
        </w:tc>
        <w:tc>
          <w:tcPr>
            <w:tcW w:w="2693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1 - Cena - 46.50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2 - Doświadczenie osoby, która będzie realizować przedmiot zamówienia - 20.00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3 - Skrócenie terminu realizacji zamówień cząstkowych o min. 50 % - 10.00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 xml:space="preserve">4 - Posiadanie certyfikatu jakości - </w:t>
            </w:r>
            <w:r w:rsidRPr="00E91DFE">
              <w:rPr>
                <w:rFonts w:ascii="Arial" w:hAnsi="Arial" w:cs="Arial"/>
              </w:rPr>
              <w:lastRenderedPageBreak/>
              <w:t>10.00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5 - Procedura weryfikacji jakości - 10.00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51D38" w:rsidRPr="00E91DFE" w:rsidRDefault="00F51D38" w:rsidP="00C77F3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lastRenderedPageBreak/>
              <w:t xml:space="preserve">  96,50</w:t>
            </w:r>
          </w:p>
        </w:tc>
      </w:tr>
      <w:tr w:rsidR="00F51D38" w:rsidRPr="00E91DFE" w:rsidTr="00C77F32">
        <w:tc>
          <w:tcPr>
            <w:tcW w:w="2169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1 - Sukcesywna usługa w zakresie tłumaczeń pisemnych naukowego tekstu technicznego w obszarze inżynieria lądowa i transport</w:t>
            </w:r>
          </w:p>
        </w:tc>
        <w:tc>
          <w:tcPr>
            <w:tcW w:w="3218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1DFE">
              <w:rPr>
                <w:rFonts w:ascii="Arial" w:hAnsi="Arial" w:cs="Arial"/>
                <w:b/>
                <w:bCs/>
              </w:rPr>
              <w:t xml:space="preserve">Lingua Lab s.c. Weronika </w:t>
            </w:r>
            <w:proofErr w:type="spellStart"/>
            <w:r w:rsidRPr="00E91DFE">
              <w:rPr>
                <w:rFonts w:ascii="Arial" w:hAnsi="Arial" w:cs="Arial"/>
                <w:b/>
                <w:bCs/>
              </w:rPr>
              <w:t>Szyszkiewicz</w:t>
            </w:r>
            <w:proofErr w:type="spellEnd"/>
            <w:r w:rsidRPr="00E91DFE">
              <w:rPr>
                <w:rFonts w:ascii="Arial" w:hAnsi="Arial" w:cs="Arial"/>
                <w:b/>
                <w:bCs/>
              </w:rPr>
              <w:t xml:space="preserve"> Małgorzata Dembińska</w:t>
            </w:r>
          </w:p>
          <w:p w:rsidR="00F51D38" w:rsidRPr="00E91DFE" w:rsidRDefault="00F51D38" w:rsidP="00C77F32">
            <w:pPr>
              <w:spacing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 xml:space="preserve">ul. Sereno </w:t>
            </w:r>
            <w:proofErr w:type="spellStart"/>
            <w:r w:rsidRPr="00E91DFE">
              <w:rPr>
                <w:rFonts w:ascii="Arial" w:hAnsi="Arial" w:cs="Arial"/>
              </w:rPr>
              <w:t>Fenn'a</w:t>
            </w:r>
            <w:proofErr w:type="spellEnd"/>
            <w:r w:rsidRPr="00E91DFE">
              <w:rPr>
                <w:rFonts w:ascii="Arial" w:hAnsi="Arial" w:cs="Arial"/>
              </w:rPr>
              <w:t xml:space="preserve"> 6/14</w:t>
            </w:r>
          </w:p>
          <w:p w:rsidR="00F51D38" w:rsidRPr="00E91DFE" w:rsidRDefault="00F51D38" w:rsidP="00C77F3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31-143 Kraków</w:t>
            </w:r>
          </w:p>
        </w:tc>
        <w:tc>
          <w:tcPr>
            <w:tcW w:w="2693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1 - Cena - 26.46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2 - Doświadczenie osoby, która będzie realizować przedmiot zamówienia - 19.05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3 - Skrócenie terminu realizacji zamówień cząstkowych o min. 50 % - 10.00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4 - Posiadanie certyfikatu jakości - 10.00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5 - Procedura weryfikacji jakości - 10.00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51D38" w:rsidRPr="00E91DFE" w:rsidRDefault="00F51D38" w:rsidP="00C77F3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 xml:space="preserve">  75,51</w:t>
            </w:r>
          </w:p>
        </w:tc>
      </w:tr>
      <w:tr w:rsidR="00F51D38" w:rsidRPr="00E91DFE" w:rsidTr="00C77F32">
        <w:tc>
          <w:tcPr>
            <w:tcW w:w="2169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1 - Sukcesywna usługa w zakresie tłumaczeń pisemnych naukowego tekstu technicznego w obszarze inżynieria lądowa i transport</w:t>
            </w:r>
          </w:p>
        </w:tc>
        <w:tc>
          <w:tcPr>
            <w:tcW w:w="3218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1DFE">
              <w:rPr>
                <w:rFonts w:ascii="Arial" w:hAnsi="Arial" w:cs="Arial"/>
                <w:b/>
                <w:bCs/>
              </w:rPr>
              <w:t>dogadamycie.pl Sp. z o. o.</w:t>
            </w:r>
          </w:p>
          <w:p w:rsidR="00F51D38" w:rsidRPr="00E91DFE" w:rsidRDefault="00F51D38" w:rsidP="00C77F32">
            <w:pPr>
              <w:spacing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ul. Gen. Władysława Andersa 22</w:t>
            </w:r>
          </w:p>
          <w:p w:rsidR="00F51D38" w:rsidRPr="00E91DFE" w:rsidRDefault="00F51D38" w:rsidP="00C77F3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75-017 Koszalin</w:t>
            </w:r>
          </w:p>
        </w:tc>
        <w:tc>
          <w:tcPr>
            <w:tcW w:w="2693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1 - Cena - 50.00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2 - Doświadczenie osoby, która będzie realizować przedmiot zamówienia - 20.00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 xml:space="preserve">3 - Skrócenie terminu realizacji zamówień cząstkowych o min. 50 </w:t>
            </w:r>
            <w:r w:rsidRPr="00E91DFE">
              <w:rPr>
                <w:rFonts w:ascii="Arial" w:hAnsi="Arial" w:cs="Arial"/>
              </w:rPr>
              <w:lastRenderedPageBreak/>
              <w:t>% - 10.00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4 - Posiadanie certyfikatu jakości - 10.00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5 - Procedura weryfikacji jakości - 10.00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51D38" w:rsidRPr="00E91DFE" w:rsidRDefault="00F51D38" w:rsidP="00C77F3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lastRenderedPageBreak/>
              <w:t xml:space="preserve">  100,00</w:t>
            </w:r>
          </w:p>
        </w:tc>
      </w:tr>
      <w:tr w:rsidR="00F51D38" w:rsidRPr="00E91DFE" w:rsidTr="00C77F32">
        <w:tc>
          <w:tcPr>
            <w:tcW w:w="2169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1 - Sukcesywna usługa w zakresie tłumaczeń pisemnych naukowego tekstu technicznego w obszarze inżynieria lądowa i transport</w:t>
            </w:r>
          </w:p>
        </w:tc>
        <w:tc>
          <w:tcPr>
            <w:tcW w:w="3218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1DFE">
              <w:rPr>
                <w:rFonts w:ascii="Arial" w:hAnsi="Arial" w:cs="Arial"/>
                <w:b/>
                <w:bCs/>
              </w:rPr>
              <w:t>Spektra Sp. z o.o.</w:t>
            </w:r>
          </w:p>
          <w:p w:rsidR="00F51D38" w:rsidRPr="00E91DFE" w:rsidRDefault="00F51D38" w:rsidP="00C77F32">
            <w:pPr>
              <w:spacing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Feliksa Araszkiewicza 33</w:t>
            </w:r>
          </w:p>
          <w:p w:rsidR="00F51D38" w:rsidRPr="00E91DFE" w:rsidRDefault="00F51D38" w:rsidP="00C77F3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20-834 Lublin</w:t>
            </w:r>
          </w:p>
        </w:tc>
        <w:tc>
          <w:tcPr>
            <w:tcW w:w="2693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1 - Cena - 39.35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2 - Doświadczenie osoby, która będzie realizować przedmiot zamówienia - 19.05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3 - Skrócenie terminu realizacji zamówień cząstkowych o min. 50 % - 10.00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4 - Posiadanie certyfikatu jakości - 10.00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5 - Procedura weryfikacji jakości - 10.00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51D38" w:rsidRPr="00E91DFE" w:rsidRDefault="00F51D38" w:rsidP="00C77F3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 xml:space="preserve">  88,40</w:t>
            </w:r>
          </w:p>
        </w:tc>
      </w:tr>
      <w:tr w:rsidR="00F51D38" w:rsidRPr="00E91DFE" w:rsidTr="00C77F32">
        <w:tc>
          <w:tcPr>
            <w:tcW w:w="2169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 xml:space="preserve">1 - Sukcesywna usługa w zakresie tłumaczeń pisemnych naukowego tekstu technicznego w </w:t>
            </w:r>
            <w:r w:rsidRPr="00E91DFE">
              <w:rPr>
                <w:rFonts w:ascii="Arial" w:hAnsi="Arial" w:cs="Arial"/>
              </w:rPr>
              <w:lastRenderedPageBreak/>
              <w:t>obszarze inżynieria lądowa i transport</w:t>
            </w:r>
          </w:p>
        </w:tc>
        <w:tc>
          <w:tcPr>
            <w:tcW w:w="3218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1DFE">
              <w:rPr>
                <w:rFonts w:ascii="Arial" w:hAnsi="Arial" w:cs="Arial"/>
                <w:b/>
                <w:bCs/>
              </w:rPr>
              <w:lastRenderedPageBreak/>
              <w:t>KIDS' WORLD SPÓŁKA Z OGRANICZONĄ ODPOWIEDZIALNOŚCIĄ</w:t>
            </w:r>
          </w:p>
          <w:p w:rsidR="00F51D38" w:rsidRPr="00E91DFE" w:rsidRDefault="00F51D38" w:rsidP="00C77F32">
            <w:pPr>
              <w:spacing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ul. A9 11 11</w:t>
            </w:r>
          </w:p>
          <w:p w:rsidR="00F51D38" w:rsidRPr="00E91DFE" w:rsidRDefault="00F51D38" w:rsidP="00C77F3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 xml:space="preserve">32-086 </w:t>
            </w:r>
            <w:proofErr w:type="spellStart"/>
            <w:r w:rsidRPr="00E91DFE">
              <w:rPr>
                <w:rFonts w:ascii="Arial" w:hAnsi="Arial" w:cs="Arial"/>
              </w:rPr>
              <w:t>Węgrzce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1 - Cena - 35.36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2 - Doświadczenie osoby, która będzie realizować przedmiot zamówienia - 20.00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lastRenderedPageBreak/>
              <w:t>3 - Skrócenie terminu realizacji zamówień cząstkowych o min. 50 % - 10.00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4 - Posiadanie certyfikatu jakości - 0.00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5 - Procedura weryfikacji jakości - 10.00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51D38" w:rsidRPr="00E91DFE" w:rsidRDefault="00F51D38" w:rsidP="00C77F3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lastRenderedPageBreak/>
              <w:t xml:space="preserve">  75,36</w:t>
            </w:r>
          </w:p>
        </w:tc>
      </w:tr>
      <w:tr w:rsidR="00F51D38" w:rsidRPr="00E91DFE" w:rsidTr="00C77F32">
        <w:tc>
          <w:tcPr>
            <w:tcW w:w="2169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1 - Sukcesywna usługa w zakresie tłumaczeń pisemnych naukowego tekstu technicznego w obszarze inżynieria lądowa i transport</w:t>
            </w:r>
          </w:p>
        </w:tc>
        <w:tc>
          <w:tcPr>
            <w:tcW w:w="3218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1DFE">
              <w:rPr>
                <w:rFonts w:ascii="Arial" w:hAnsi="Arial" w:cs="Arial"/>
                <w:b/>
                <w:bCs/>
              </w:rPr>
              <w:t>MASTER Agnieszka Burnus-Rychlewska</w:t>
            </w:r>
          </w:p>
          <w:p w:rsidR="00F51D38" w:rsidRPr="00E91DFE" w:rsidRDefault="00F51D38" w:rsidP="00C77F32">
            <w:pPr>
              <w:spacing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Bruzdowa 119 L</w:t>
            </w:r>
          </w:p>
          <w:p w:rsidR="00F51D38" w:rsidRPr="00E91DFE" w:rsidRDefault="00F51D38" w:rsidP="00C77F3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02-991 Warszawa</w:t>
            </w:r>
          </w:p>
        </w:tc>
        <w:tc>
          <w:tcPr>
            <w:tcW w:w="2693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1 - Cena - 32.83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2 - Doświadczenie osoby, która będzie realizować przedmiot zamówienia - 20.00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3 - Skrócenie terminu realizacji zamówień cząstkowych o min. 50 % - 10.00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4 - Posiadanie certyfikatu jakości - 0.00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5 - Procedura weryfikacji jakości - 5.00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51D38" w:rsidRPr="00E91DFE" w:rsidRDefault="00F51D38" w:rsidP="00C77F3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 xml:space="preserve">  67,83</w:t>
            </w:r>
          </w:p>
        </w:tc>
      </w:tr>
      <w:tr w:rsidR="00F51D38" w:rsidRPr="00E91DFE" w:rsidTr="00C77F32">
        <w:tc>
          <w:tcPr>
            <w:tcW w:w="2169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 xml:space="preserve">2 - Sukcesywna usługa w zakresie tłumaczeń </w:t>
            </w:r>
            <w:r w:rsidRPr="00E91DFE">
              <w:rPr>
                <w:rFonts w:ascii="Arial" w:hAnsi="Arial" w:cs="Arial"/>
              </w:rPr>
              <w:lastRenderedPageBreak/>
              <w:t>pisemnych naukowego tekstu technicznego w obszarze automatyka, elektronika i elektrotechnika</w:t>
            </w:r>
          </w:p>
        </w:tc>
        <w:tc>
          <w:tcPr>
            <w:tcW w:w="3218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1DFE">
              <w:rPr>
                <w:rFonts w:ascii="Arial" w:hAnsi="Arial" w:cs="Arial"/>
                <w:b/>
                <w:bCs/>
              </w:rPr>
              <w:lastRenderedPageBreak/>
              <w:t xml:space="preserve">Lingua Lab s.c. Weronika </w:t>
            </w:r>
            <w:proofErr w:type="spellStart"/>
            <w:r w:rsidRPr="00E91DFE">
              <w:rPr>
                <w:rFonts w:ascii="Arial" w:hAnsi="Arial" w:cs="Arial"/>
                <w:b/>
                <w:bCs/>
              </w:rPr>
              <w:t>Szyszkiewicz</w:t>
            </w:r>
            <w:proofErr w:type="spellEnd"/>
            <w:r w:rsidRPr="00E91DFE">
              <w:rPr>
                <w:rFonts w:ascii="Arial" w:hAnsi="Arial" w:cs="Arial"/>
                <w:b/>
                <w:bCs/>
              </w:rPr>
              <w:t xml:space="preserve"> Małgorzata </w:t>
            </w:r>
            <w:r w:rsidRPr="00E91DFE">
              <w:rPr>
                <w:rFonts w:ascii="Arial" w:hAnsi="Arial" w:cs="Arial"/>
                <w:b/>
                <w:bCs/>
              </w:rPr>
              <w:lastRenderedPageBreak/>
              <w:t>Dembińska</w:t>
            </w:r>
          </w:p>
          <w:p w:rsidR="00F51D38" w:rsidRPr="00E91DFE" w:rsidRDefault="00F51D38" w:rsidP="00C77F32">
            <w:pPr>
              <w:spacing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 xml:space="preserve">ul. Sereno </w:t>
            </w:r>
            <w:proofErr w:type="spellStart"/>
            <w:r w:rsidRPr="00E91DFE">
              <w:rPr>
                <w:rFonts w:ascii="Arial" w:hAnsi="Arial" w:cs="Arial"/>
              </w:rPr>
              <w:t>Fenn'a</w:t>
            </w:r>
            <w:proofErr w:type="spellEnd"/>
            <w:r w:rsidRPr="00E91DFE">
              <w:rPr>
                <w:rFonts w:ascii="Arial" w:hAnsi="Arial" w:cs="Arial"/>
              </w:rPr>
              <w:t xml:space="preserve"> 6/14</w:t>
            </w:r>
          </w:p>
          <w:p w:rsidR="00F51D38" w:rsidRPr="00E91DFE" w:rsidRDefault="00F51D38" w:rsidP="00C77F3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31-143 Kraków</w:t>
            </w:r>
          </w:p>
        </w:tc>
        <w:tc>
          <w:tcPr>
            <w:tcW w:w="2693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lastRenderedPageBreak/>
              <w:t>1 - Cena - 31.32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 xml:space="preserve">2 - Doświadczenie </w:t>
            </w:r>
            <w:r w:rsidRPr="00E91DFE">
              <w:rPr>
                <w:rFonts w:ascii="Arial" w:hAnsi="Arial" w:cs="Arial"/>
              </w:rPr>
              <w:lastRenderedPageBreak/>
              <w:t>osoby, która będzie realizować przedmiot zamówienia - 11.11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3 - Skrócenie terminu realizacji zamówień cząstkowych o min. 50 % - 10.00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4 - Posiadanie certyfikatu jakości - 10.00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5 - Procedura weryfikacji jakości - 10.00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51D38" w:rsidRPr="00E91DFE" w:rsidRDefault="00F51D38" w:rsidP="00C77F3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lastRenderedPageBreak/>
              <w:t xml:space="preserve">  72,43</w:t>
            </w:r>
          </w:p>
        </w:tc>
      </w:tr>
      <w:tr w:rsidR="00F51D38" w:rsidRPr="00E91DFE" w:rsidTr="00C77F32">
        <w:tc>
          <w:tcPr>
            <w:tcW w:w="2169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2 - Sukcesywna usługa w zakresie tłumaczeń pisemnych naukowego tekstu technicznego w obszarze automatyka, elektronika i elektrotechnika</w:t>
            </w:r>
          </w:p>
        </w:tc>
        <w:tc>
          <w:tcPr>
            <w:tcW w:w="3218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1DFE">
              <w:rPr>
                <w:rFonts w:ascii="Arial" w:hAnsi="Arial" w:cs="Arial"/>
                <w:b/>
                <w:bCs/>
              </w:rPr>
              <w:t>VERBA-TEXT Sp. z o.o.</w:t>
            </w:r>
          </w:p>
          <w:p w:rsidR="00F51D38" w:rsidRPr="00E91DFE" w:rsidRDefault="00F51D38" w:rsidP="00C77F32">
            <w:pPr>
              <w:spacing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Belgradzka 4/13</w:t>
            </w:r>
          </w:p>
          <w:p w:rsidR="00F51D38" w:rsidRPr="00E91DFE" w:rsidRDefault="00F51D38" w:rsidP="00C77F3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02-790 Warszawa</w:t>
            </w:r>
          </w:p>
        </w:tc>
        <w:tc>
          <w:tcPr>
            <w:tcW w:w="2693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1 - Cena - 0.00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2 - Doświadczenie osoby, która będzie realizować przedmiot zamówienia - 0.00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3 - Skrócenie terminu realizacji zamówień cząstkowych o min. 50 % - 0.00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4 - Posiadanie certyfikatu jakości - 0.00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5 - Procedura weryfikacji jakości - 0.00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51D38" w:rsidRPr="00E91DFE" w:rsidRDefault="00F51D38" w:rsidP="00C77F3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 xml:space="preserve">  0,00</w:t>
            </w:r>
          </w:p>
        </w:tc>
      </w:tr>
      <w:tr w:rsidR="00F51D38" w:rsidRPr="00E91DFE" w:rsidTr="00C77F32">
        <w:tc>
          <w:tcPr>
            <w:tcW w:w="2169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lastRenderedPageBreak/>
              <w:t>2 - Sukcesywna usługa w zakresie tłumaczeń pisemnych naukowego tekstu technicznego w obszarze automatyka, elektronika i elektrotechnika</w:t>
            </w:r>
          </w:p>
        </w:tc>
        <w:tc>
          <w:tcPr>
            <w:tcW w:w="3218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1DFE">
              <w:rPr>
                <w:rFonts w:ascii="Arial" w:hAnsi="Arial" w:cs="Arial"/>
                <w:b/>
                <w:bCs/>
              </w:rPr>
              <w:t>dogadamycie.pl Sp. z o. o.</w:t>
            </w:r>
          </w:p>
          <w:p w:rsidR="00F51D38" w:rsidRPr="00E91DFE" w:rsidRDefault="00F51D38" w:rsidP="00C77F32">
            <w:pPr>
              <w:spacing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ul. Gen. Władysława Andersa 22</w:t>
            </w:r>
          </w:p>
          <w:p w:rsidR="00F51D38" w:rsidRPr="00E91DFE" w:rsidRDefault="00F51D38" w:rsidP="00C77F3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75-017 Koszalin</w:t>
            </w:r>
          </w:p>
        </w:tc>
        <w:tc>
          <w:tcPr>
            <w:tcW w:w="2693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1 - Cena - 50.00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2 - Doświadczenie osoby, która będzie realizować przedmiot zamówienia - 20.00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3 - Skrócenie terminu realizacji zamówień cząstkowych o min. 50 % - 10.00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4 - Posiadanie certyfikatu jakości - 10.00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5 - Procedura weryfikacji jakości - 10.00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51D38" w:rsidRPr="00E91DFE" w:rsidRDefault="00F51D38" w:rsidP="00C77F3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 xml:space="preserve">  100,00</w:t>
            </w:r>
          </w:p>
        </w:tc>
      </w:tr>
      <w:tr w:rsidR="00F51D38" w:rsidRPr="00E91DFE" w:rsidTr="00C77F32">
        <w:tc>
          <w:tcPr>
            <w:tcW w:w="2169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2 - Sukcesywna usługa w zakresie tłumaczeń pisemnych naukowego tekstu technicznego w obszarze automatyka, elektronika i elektrotechnika</w:t>
            </w:r>
          </w:p>
        </w:tc>
        <w:tc>
          <w:tcPr>
            <w:tcW w:w="3218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1DFE">
              <w:rPr>
                <w:rFonts w:ascii="Arial" w:hAnsi="Arial" w:cs="Arial"/>
                <w:b/>
                <w:bCs/>
              </w:rPr>
              <w:t>Spektra Sp. z o.o.</w:t>
            </w:r>
          </w:p>
          <w:p w:rsidR="00F51D38" w:rsidRPr="00E91DFE" w:rsidRDefault="00F51D38" w:rsidP="00C77F32">
            <w:pPr>
              <w:spacing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Feliksa Araszkiewicza 33</w:t>
            </w:r>
          </w:p>
          <w:p w:rsidR="00F51D38" w:rsidRPr="00E91DFE" w:rsidRDefault="00F51D38" w:rsidP="00C77F3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20-834 Lublin</w:t>
            </w:r>
          </w:p>
        </w:tc>
        <w:tc>
          <w:tcPr>
            <w:tcW w:w="2693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1 - Cena - 39.35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2 - Doświadczenie osoby, która będzie realizować przedmiot zamówienia - 11.11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3 - Skrócenie terminu realizacji zamówień cząstkowych o min. 50 % - 10.00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4 - Posiadanie certyfikatu jakości - 10.00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lastRenderedPageBreak/>
              <w:t>5 - Procedura weryfikacji jakości - 10.00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51D38" w:rsidRPr="00E91DFE" w:rsidRDefault="00F51D38" w:rsidP="00C77F3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lastRenderedPageBreak/>
              <w:t xml:space="preserve">  80,46</w:t>
            </w:r>
          </w:p>
        </w:tc>
      </w:tr>
      <w:tr w:rsidR="00F51D38" w:rsidRPr="00E91DFE" w:rsidTr="00C77F32">
        <w:tc>
          <w:tcPr>
            <w:tcW w:w="2169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2 - Sukcesywna usługa w zakresie tłumaczeń pisemnych naukowego tekstu technicznego w obszarze automatyka, elektronika i elektrotechnika</w:t>
            </w:r>
          </w:p>
        </w:tc>
        <w:tc>
          <w:tcPr>
            <w:tcW w:w="3218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1DFE">
              <w:rPr>
                <w:rFonts w:ascii="Arial" w:hAnsi="Arial" w:cs="Arial"/>
                <w:b/>
                <w:bCs/>
              </w:rPr>
              <w:t>KIDS' WORLD SPÓŁKA Z OGRANICZONĄ ODPOWIEDZIALNOŚCIĄ</w:t>
            </w:r>
          </w:p>
          <w:p w:rsidR="00F51D38" w:rsidRPr="00E91DFE" w:rsidRDefault="00F51D38" w:rsidP="00C77F32">
            <w:pPr>
              <w:spacing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ul. A9 11 11</w:t>
            </w:r>
          </w:p>
          <w:p w:rsidR="00F51D38" w:rsidRPr="00E91DFE" w:rsidRDefault="00F51D38" w:rsidP="00C77F3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 xml:space="preserve">32-086 </w:t>
            </w:r>
            <w:proofErr w:type="spellStart"/>
            <w:r w:rsidRPr="00E91DFE">
              <w:rPr>
                <w:rFonts w:ascii="Arial" w:hAnsi="Arial" w:cs="Arial"/>
              </w:rPr>
              <w:t>Węgrzce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1 - Cena - 35.36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2 - Doświadczenie osoby, która będzie realizować przedmiot zamówienia - 20.00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3 - Skrócenie terminu realizacji zamówień cząstkowych o min. 50 % - 10.00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4 - Posiadanie certyfikatu jakości - 0.00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5 - Procedura weryfikacji jakości - 10.00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51D38" w:rsidRPr="00E91DFE" w:rsidRDefault="00F51D38" w:rsidP="00C77F3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 xml:space="preserve">  75,36</w:t>
            </w:r>
          </w:p>
        </w:tc>
      </w:tr>
      <w:tr w:rsidR="00F51D38" w:rsidRPr="00E91DFE" w:rsidTr="00C77F32">
        <w:tc>
          <w:tcPr>
            <w:tcW w:w="2169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2 - Sukcesywna usługa w zakresie tłumaczeń pisemnych naukowego tekstu technicznego w obszarze automatyka, elektronika i elektrotechnika</w:t>
            </w:r>
          </w:p>
        </w:tc>
        <w:tc>
          <w:tcPr>
            <w:tcW w:w="3218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1DFE">
              <w:rPr>
                <w:rFonts w:ascii="Arial" w:hAnsi="Arial" w:cs="Arial"/>
                <w:b/>
                <w:bCs/>
              </w:rPr>
              <w:t>MASTER Agnieszka Burnus-Rychlewska</w:t>
            </w:r>
          </w:p>
          <w:p w:rsidR="00F51D38" w:rsidRPr="00E91DFE" w:rsidRDefault="00F51D38" w:rsidP="00C77F32">
            <w:pPr>
              <w:spacing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Bruzdowa 119 L</w:t>
            </w:r>
          </w:p>
          <w:p w:rsidR="00F51D38" w:rsidRPr="00E91DFE" w:rsidRDefault="00F51D38" w:rsidP="00C77F3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02-991 Warszawa</w:t>
            </w:r>
          </w:p>
        </w:tc>
        <w:tc>
          <w:tcPr>
            <w:tcW w:w="2693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1 - Cena - 31.32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2 - Doświadczenie osoby, która będzie realizować przedmiot zamówienia - 20.00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3 - Skrócenie terminu realizacji zamówień cząstkowych o min. 50 % - 10.00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lastRenderedPageBreak/>
              <w:t>4 - Posiadanie certyfikatu jakości - 0.00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5 - Procedura weryfikacji jakości - 5.00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51D38" w:rsidRPr="00E91DFE" w:rsidRDefault="00F51D38" w:rsidP="00C77F3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lastRenderedPageBreak/>
              <w:t xml:space="preserve">  66,32</w:t>
            </w:r>
          </w:p>
        </w:tc>
      </w:tr>
      <w:tr w:rsidR="00F51D38" w:rsidRPr="00E91DFE" w:rsidTr="00C77F32">
        <w:tc>
          <w:tcPr>
            <w:tcW w:w="2169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3 - Sukcesywna usługa w zakresie tłumaczeń pisemnych naukowego tekstu technicznego w obszarze inżynieria środowiska, górnictwo i energetyka</w:t>
            </w:r>
          </w:p>
        </w:tc>
        <w:tc>
          <w:tcPr>
            <w:tcW w:w="3218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1DFE">
              <w:rPr>
                <w:rFonts w:ascii="Arial" w:hAnsi="Arial" w:cs="Arial"/>
                <w:b/>
                <w:bCs/>
              </w:rPr>
              <w:t xml:space="preserve">Lingua Lab s.c. Weronika </w:t>
            </w:r>
            <w:proofErr w:type="spellStart"/>
            <w:r w:rsidRPr="00E91DFE">
              <w:rPr>
                <w:rFonts w:ascii="Arial" w:hAnsi="Arial" w:cs="Arial"/>
                <w:b/>
                <w:bCs/>
              </w:rPr>
              <w:t>Szyszkiewicz</w:t>
            </w:r>
            <w:proofErr w:type="spellEnd"/>
            <w:r w:rsidRPr="00E91DFE">
              <w:rPr>
                <w:rFonts w:ascii="Arial" w:hAnsi="Arial" w:cs="Arial"/>
                <w:b/>
                <w:bCs/>
              </w:rPr>
              <w:t xml:space="preserve"> Małgorzata Dembińska</w:t>
            </w:r>
          </w:p>
          <w:p w:rsidR="00F51D38" w:rsidRPr="00E91DFE" w:rsidRDefault="00F51D38" w:rsidP="00C77F32">
            <w:pPr>
              <w:spacing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 xml:space="preserve">ul. Sereno </w:t>
            </w:r>
            <w:proofErr w:type="spellStart"/>
            <w:r w:rsidRPr="00E91DFE">
              <w:rPr>
                <w:rFonts w:ascii="Arial" w:hAnsi="Arial" w:cs="Arial"/>
              </w:rPr>
              <w:t>Fenn'a</w:t>
            </w:r>
            <w:proofErr w:type="spellEnd"/>
            <w:r w:rsidRPr="00E91DFE">
              <w:rPr>
                <w:rFonts w:ascii="Arial" w:hAnsi="Arial" w:cs="Arial"/>
              </w:rPr>
              <w:t xml:space="preserve"> 6/14</w:t>
            </w:r>
          </w:p>
          <w:p w:rsidR="00F51D38" w:rsidRPr="00E91DFE" w:rsidRDefault="00F51D38" w:rsidP="00C77F3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31-143 Kraków</w:t>
            </w:r>
          </w:p>
        </w:tc>
        <w:tc>
          <w:tcPr>
            <w:tcW w:w="2693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1 - Cena - 31.97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2 - Doświadczenie osoby, która będzie realizować przedmiot zamówienia - 11.11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3 - Skrócenie terminu realizacji zamówień cząstkowych o min. 50 % - 10.00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4 - Posiadanie certyfikatu jakości - 10.00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5 - Procedura weryfikacji jakości - 10.00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51D38" w:rsidRPr="00E91DFE" w:rsidRDefault="00F51D38" w:rsidP="00C77F3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 xml:space="preserve">  73,08</w:t>
            </w:r>
          </w:p>
        </w:tc>
      </w:tr>
      <w:tr w:rsidR="00F51D38" w:rsidRPr="00E91DFE" w:rsidTr="00C77F32">
        <w:tc>
          <w:tcPr>
            <w:tcW w:w="2169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 xml:space="preserve">3 - Sukcesywna usługa w zakresie tłumaczeń pisemnych naukowego tekstu technicznego w obszarze </w:t>
            </w:r>
            <w:r w:rsidRPr="00E91DFE">
              <w:rPr>
                <w:rFonts w:ascii="Arial" w:hAnsi="Arial" w:cs="Arial"/>
              </w:rPr>
              <w:lastRenderedPageBreak/>
              <w:t>inżynieria środowiska, górnictwo i energetyka</w:t>
            </w:r>
          </w:p>
        </w:tc>
        <w:tc>
          <w:tcPr>
            <w:tcW w:w="3218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1DFE">
              <w:rPr>
                <w:rFonts w:ascii="Arial" w:hAnsi="Arial" w:cs="Arial"/>
                <w:b/>
                <w:bCs/>
              </w:rPr>
              <w:lastRenderedPageBreak/>
              <w:t>VERBA-TEXT Sp. z o.o.</w:t>
            </w:r>
          </w:p>
          <w:p w:rsidR="00F51D38" w:rsidRPr="00E91DFE" w:rsidRDefault="00F51D38" w:rsidP="00C77F32">
            <w:pPr>
              <w:spacing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Belgradzka 4/13</w:t>
            </w:r>
          </w:p>
          <w:p w:rsidR="00F51D38" w:rsidRPr="00E91DFE" w:rsidRDefault="00F51D38" w:rsidP="00C77F3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02-790 Warszawa</w:t>
            </w:r>
          </w:p>
        </w:tc>
        <w:tc>
          <w:tcPr>
            <w:tcW w:w="2693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1 - Cena - 0.00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2 - Doświadczenie osoby, która będzie realizować przedmiot zamówienia - 0.00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 xml:space="preserve">3 - Skrócenie terminu </w:t>
            </w:r>
            <w:r w:rsidRPr="00E91DFE">
              <w:rPr>
                <w:rFonts w:ascii="Arial" w:hAnsi="Arial" w:cs="Arial"/>
              </w:rPr>
              <w:lastRenderedPageBreak/>
              <w:t>realizacji zamówień cząstkowych o min. 50 % - 0.00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4 - Posiadanie certyfikatu jakości - 0.00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5 - Procedura weryfikacji jakości - 0.00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51D38" w:rsidRPr="00E91DFE" w:rsidRDefault="00F51D38" w:rsidP="00C77F3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lastRenderedPageBreak/>
              <w:t xml:space="preserve">  0,00</w:t>
            </w:r>
          </w:p>
        </w:tc>
      </w:tr>
      <w:tr w:rsidR="00F51D38" w:rsidRPr="00E91DFE" w:rsidTr="00C77F32">
        <w:tc>
          <w:tcPr>
            <w:tcW w:w="2169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3 - Sukcesywna usługa w zakresie tłumaczeń pisemnych naukowego tekstu technicznego w obszarze inżynieria środowiska, górnictwo i energetyka</w:t>
            </w:r>
          </w:p>
        </w:tc>
        <w:tc>
          <w:tcPr>
            <w:tcW w:w="3218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1DFE">
              <w:rPr>
                <w:rFonts w:ascii="Arial" w:hAnsi="Arial" w:cs="Arial"/>
                <w:b/>
                <w:bCs/>
              </w:rPr>
              <w:t>dogadamycie.pl Sp. z o. o.</w:t>
            </w:r>
          </w:p>
          <w:p w:rsidR="00F51D38" w:rsidRPr="00E91DFE" w:rsidRDefault="00F51D38" w:rsidP="00C77F32">
            <w:pPr>
              <w:spacing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ul. Gen. Władysława Andersa 22</w:t>
            </w:r>
          </w:p>
          <w:p w:rsidR="00F51D38" w:rsidRPr="00E91DFE" w:rsidRDefault="00F51D38" w:rsidP="00C77F3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75-017 Koszalin</w:t>
            </w:r>
          </w:p>
        </w:tc>
        <w:tc>
          <w:tcPr>
            <w:tcW w:w="2693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1 - Cena - 50.00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2 - Doświadczenie osoby, która będzie realizować przedmiot zamówienia - 20.00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3 - Skrócenie terminu realizacji zamówień cząstkowych o min. 50 % - 10.00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4 - Posiadanie certyfikatu jakości - 10.00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5 - Procedura weryfikacji jakości - 10.00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51D38" w:rsidRPr="00E91DFE" w:rsidRDefault="00F51D38" w:rsidP="00C77F3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 xml:space="preserve">  100,00</w:t>
            </w:r>
          </w:p>
        </w:tc>
      </w:tr>
      <w:tr w:rsidR="00F51D38" w:rsidRPr="00E91DFE" w:rsidTr="00C77F32">
        <w:tc>
          <w:tcPr>
            <w:tcW w:w="2169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 xml:space="preserve">3 - Sukcesywna usługa w zakresie tłumaczeń pisemnych </w:t>
            </w:r>
            <w:r w:rsidRPr="00E91DFE">
              <w:rPr>
                <w:rFonts w:ascii="Arial" w:hAnsi="Arial" w:cs="Arial"/>
              </w:rPr>
              <w:lastRenderedPageBreak/>
              <w:t>naukowego tekstu technicznego w obszarze inżynieria środowiska, górnictwo i energetyka</w:t>
            </w:r>
          </w:p>
        </w:tc>
        <w:tc>
          <w:tcPr>
            <w:tcW w:w="3218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1DFE">
              <w:rPr>
                <w:rFonts w:ascii="Arial" w:hAnsi="Arial" w:cs="Arial"/>
                <w:b/>
                <w:bCs/>
              </w:rPr>
              <w:lastRenderedPageBreak/>
              <w:t>Spektra Sp. z o.o.</w:t>
            </w:r>
          </w:p>
          <w:p w:rsidR="00F51D38" w:rsidRPr="00E91DFE" w:rsidRDefault="00F51D38" w:rsidP="00C77F32">
            <w:pPr>
              <w:spacing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Feliksa Araszkiewicza 33</w:t>
            </w:r>
          </w:p>
          <w:p w:rsidR="00F51D38" w:rsidRPr="00E91DFE" w:rsidRDefault="00F51D38" w:rsidP="00C77F3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20-834 Lublin</w:t>
            </w:r>
          </w:p>
        </w:tc>
        <w:tc>
          <w:tcPr>
            <w:tcW w:w="2693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1 - Cena - 39.35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 xml:space="preserve">2 - Doświadczenie osoby, która będzie </w:t>
            </w:r>
            <w:r w:rsidRPr="00E91DFE">
              <w:rPr>
                <w:rFonts w:ascii="Arial" w:hAnsi="Arial" w:cs="Arial"/>
              </w:rPr>
              <w:lastRenderedPageBreak/>
              <w:t>realizować przedmiot zamówienia - 11.11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3 - Skrócenie terminu realizacji zamówień cząstkowych o min. 50 % - 10.00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4 - Posiadanie certyfikatu jakości - 10.00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5 - Procedura weryfikacji jakości - 10.00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51D38" w:rsidRPr="00E91DFE" w:rsidRDefault="00F51D38" w:rsidP="00C77F3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lastRenderedPageBreak/>
              <w:t xml:space="preserve">  80,46</w:t>
            </w:r>
          </w:p>
        </w:tc>
      </w:tr>
      <w:tr w:rsidR="00F51D38" w:rsidRPr="00E91DFE" w:rsidTr="00C77F32">
        <w:tc>
          <w:tcPr>
            <w:tcW w:w="2169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3 - Sukcesywna usługa w zakresie tłumaczeń pisemnych naukowego tekstu technicznego w obszarze inżynieria środowiska, górnictwo i energetyka</w:t>
            </w:r>
          </w:p>
        </w:tc>
        <w:tc>
          <w:tcPr>
            <w:tcW w:w="3218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1DFE">
              <w:rPr>
                <w:rFonts w:ascii="Arial" w:hAnsi="Arial" w:cs="Arial"/>
                <w:b/>
                <w:bCs/>
              </w:rPr>
              <w:t>KIDS' WORLD SPÓŁKA Z OGRANICZONĄ ODPOWIEDZIALNOŚCIĄ</w:t>
            </w:r>
          </w:p>
          <w:p w:rsidR="00F51D38" w:rsidRPr="00E91DFE" w:rsidRDefault="00F51D38" w:rsidP="00C77F32">
            <w:pPr>
              <w:spacing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ul. A9 11 11</w:t>
            </w:r>
          </w:p>
          <w:p w:rsidR="00F51D38" w:rsidRPr="00E91DFE" w:rsidRDefault="00F51D38" w:rsidP="00C77F3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 xml:space="preserve">32-086 </w:t>
            </w:r>
            <w:proofErr w:type="spellStart"/>
            <w:r w:rsidRPr="00E91DFE">
              <w:rPr>
                <w:rFonts w:ascii="Arial" w:hAnsi="Arial" w:cs="Arial"/>
              </w:rPr>
              <w:t>Węgrzce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1 - Cena - 35.36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2 - Doświadczenie osoby, która będzie realizować przedmiot zamówienia - 20.00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3 - Skrócenie terminu realizacji zamówień cząstkowych o min. 50 % - 10.00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4 - Posiadanie certyfikatu jakości - 0.00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5 - Procedura weryfikacji jakości - 10.00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51D38" w:rsidRPr="00E91DFE" w:rsidRDefault="00F51D38" w:rsidP="00C77F3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 xml:space="preserve">  75,36</w:t>
            </w:r>
          </w:p>
        </w:tc>
      </w:tr>
      <w:tr w:rsidR="00F51D38" w:rsidRPr="00E91DFE" w:rsidTr="00C77F32">
        <w:tc>
          <w:tcPr>
            <w:tcW w:w="2169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lastRenderedPageBreak/>
              <w:t>3 - Sukcesywna usługa w zakresie tłumaczeń pisemnych naukowego tekstu technicznego w obszarze inżynieria środowiska, górnictwo i energetyka</w:t>
            </w:r>
          </w:p>
        </w:tc>
        <w:tc>
          <w:tcPr>
            <w:tcW w:w="3218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1DFE">
              <w:rPr>
                <w:rFonts w:ascii="Arial" w:hAnsi="Arial" w:cs="Arial"/>
                <w:b/>
                <w:bCs/>
              </w:rPr>
              <w:t>MASTER Agnieszka Burnus-Rychlewska</w:t>
            </w:r>
          </w:p>
          <w:p w:rsidR="00F51D38" w:rsidRPr="00E91DFE" w:rsidRDefault="00F51D38" w:rsidP="00C77F32">
            <w:pPr>
              <w:spacing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Bruzdowa 119 L</w:t>
            </w:r>
          </w:p>
          <w:p w:rsidR="00F51D38" w:rsidRPr="00E91DFE" w:rsidRDefault="00F51D38" w:rsidP="00C77F3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02-991 Warszawa</w:t>
            </w:r>
          </w:p>
        </w:tc>
        <w:tc>
          <w:tcPr>
            <w:tcW w:w="2693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1 - Cena - 33.72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2 - Doświadczenie osoby, która będzie realizować przedmiot zamówienia - 20.00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3 - Skrócenie terminu realizacji zamówień cząstkowych o min. 50 % - 10.00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4 - Posiadanie certyfikatu jakości - 0.00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5 - Procedura weryfikacji jakości - 5.00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51D38" w:rsidRPr="00E91DFE" w:rsidRDefault="00F51D38" w:rsidP="00C77F3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 xml:space="preserve">  68,72</w:t>
            </w:r>
          </w:p>
        </w:tc>
      </w:tr>
      <w:tr w:rsidR="00F51D38" w:rsidRPr="00E91DFE" w:rsidTr="00C77F32">
        <w:tc>
          <w:tcPr>
            <w:tcW w:w="2169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4 - Sukcesywna usługa w zakresie tłumaczeń pisemnych naukowego tekstu technicznego w obszarze inżynieria mechaniczna</w:t>
            </w:r>
          </w:p>
        </w:tc>
        <w:tc>
          <w:tcPr>
            <w:tcW w:w="3218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1DFE">
              <w:rPr>
                <w:rFonts w:ascii="Arial" w:hAnsi="Arial" w:cs="Arial"/>
                <w:b/>
                <w:bCs/>
              </w:rPr>
              <w:t xml:space="preserve">Lingua Lab s.c. Weronika </w:t>
            </w:r>
            <w:proofErr w:type="spellStart"/>
            <w:r w:rsidRPr="00E91DFE">
              <w:rPr>
                <w:rFonts w:ascii="Arial" w:hAnsi="Arial" w:cs="Arial"/>
                <w:b/>
                <w:bCs/>
              </w:rPr>
              <w:t>Szyszkiewicz</w:t>
            </w:r>
            <w:proofErr w:type="spellEnd"/>
            <w:r w:rsidRPr="00E91DFE">
              <w:rPr>
                <w:rFonts w:ascii="Arial" w:hAnsi="Arial" w:cs="Arial"/>
                <w:b/>
                <w:bCs/>
              </w:rPr>
              <w:t xml:space="preserve"> Małgorzata Dembińska</w:t>
            </w:r>
          </w:p>
          <w:p w:rsidR="00F51D38" w:rsidRPr="00E91DFE" w:rsidRDefault="00F51D38" w:rsidP="00C77F32">
            <w:pPr>
              <w:spacing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 xml:space="preserve">ul. Sereno </w:t>
            </w:r>
            <w:proofErr w:type="spellStart"/>
            <w:r w:rsidRPr="00E91DFE">
              <w:rPr>
                <w:rFonts w:ascii="Arial" w:hAnsi="Arial" w:cs="Arial"/>
              </w:rPr>
              <w:t>Fenn'a</w:t>
            </w:r>
            <w:proofErr w:type="spellEnd"/>
            <w:r w:rsidRPr="00E91DFE">
              <w:rPr>
                <w:rFonts w:ascii="Arial" w:hAnsi="Arial" w:cs="Arial"/>
              </w:rPr>
              <w:t xml:space="preserve"> 6/14</w:t>
            </w:r>
          </w:p>
          <w:p w:rsidR="00F51D38" w:rsidRPr="00E91DFE" w:rsidRDefault="00F51D38" w:rsidP="00C77F3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31-143 Kraków</w:t>
            </w:r>
          </w:p>
        </w:tc>
        <w:tc>
          <w:tcPr>
            <w:tcW w:w="2693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1 - Cena - 31.32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2 - Skrócenie terminu realizacji zamówień cząstkowych o min. 50 % - 10.00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3 - Doświadczenie osoby, która będzie realizować przedmiot zamówienia - 11.11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4 - Posiadanie certyfikatu jakości - 10.00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lastRenderedPageBreak/>
              <w:t>5 - Procedura weryfikacji jakości - 10.00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51D38" w:rsidRPr="00E91DFE" w:rsidRDefault="00F51D38" w:rsidP="00C77F3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lastRenderedPageBreak/>
              <w:t xml:space="preserve">  72,43</w:t>
            </w:r>
          </w:p>
        </w:tc>
      </w:tr>
      <w:tr w:rsidR="00F51D38" w:rsidRPr="00E91DFE" w:rsidTr="00C77F32">
        <w:tc>
          <w:tcPr>
            <w:tcW w:w="2169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4 - Sukcesywna usługa w zakresie tłumaczeń pisemnych naukowego tekstu technicznego w obszarze inżynieria mechaniczna</w:t>
            </w:r>
          </w:p>
        </w:tc>
        <w:tc>
          <w:tcPr>
            <w:tcW w:w="3218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1DFE">
              <w:rPr>
                <w:rFonts w:ascii="Arial" w:hAnsi="Arial" w:cs="Arial"/>
                <w:b/>
                <w:bCs/>
              </w:rPr>
              <w:t>VERBA-TEXT Sp. z o.o.</w:t>
            </w:r>
          </w:p>
          <w:p w:rsidR="00F51D38" w:rsidRPr="00E91DFE" w:rsidRDefault="00F51D38" w:rsidP="00C77F32">
            <w:pPr>
              <w:spacing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Belgradzka 4/13</w:t>
            </w:r>
          </w:p>
          <w:p w:rsidR="00F51D38" w:rsidRPr="00E91DFE" w:rsidRDefault="00F51D38" w:rsidP="00C77F3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02-790 Warszawa</w:t>
            </w:r>
          </w:p>
        </w:tc>
        <w:tc>
          <w:tcPr>
            <w:tcW w:w="2693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1 - Cena - 0.00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2 - Skrócenie terminu realizacji zamówień cząstkowych o min. 50 % - 0.00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3 - Doświadczenie osoby, która będzie realizować przedmiot zamówienia - 0.00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4 - Posiadanie certyfikatu jakości - 0.00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5 - Procedura weryfikacji jakości - 0.00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51D38" w:rsidRPr="00E91DFE" w:rsidRDefault="00F51D38" w:rsidP="00C77F3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 xml:space="preserve">  0,00</w:t>
            </w:r>
          </w:p>
        </w:tc>
      </w:tr>
      <w:tr w:rsidR="00F51D38" w:rsidRPr="00E91DFE" w:rsidTr="00C77F32">
        <w:tc>
          <w:tcPr>
            <w:tcW w:w="2169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4 - Sukcesywna usługa w zakresie tłumaczeń pisemnych naukowego tekstu technicznego w obszarze inżynieria mechaniczna</w:t>
            </w:r>
          </w:p>
        </w:tc>
        <w:tc>
          <w:tcPr>
            <w:tcW w:w="3218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1DFE">
              <w:rPr>
                <w:rFonts w:ascii="Arial" w:hAnsi="Arial" w:cs="Arial"/>
                <w:b/>
                <w:bCs/>
              </w:rPr>
              <w:t>dogadamycie.pl Sp. z o. o.</w:t>
            </w:r>
          </w:p>
          <w:p w:rsidR="00F51D38" w:rsidRPr="00E91DFE" w:rsidRDefault="00F51D38" w:rsidP="00C77F32">
            <w:pPr>
              <w:spacing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ul. Gen. Władysława Andersa 22</w:t>
            </w:r>
          </w:p>
          <w:p w:rsidR="00F51D38" w:rsidRPr="00E91DFE" w:rsidRDefault="00F51D38" w:rsidP="00C77F3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75-017 Koszalin</w:t>
            </w:r>
          </w:p>
        </w:tc>
        <w:tc>
          <w:tcPr>
            <w:tcW w:w="2693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1 - Cena - 50.00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2 - Skrócenie terminu realizacji zamówień cząstkowych o min. 50 % - 10.00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3 - Doświadczenie osoby, która będzie realizować przedmiot zamówienia - 20.00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lastRenderedPageBreak/>
              <w:t>4 - Posiadanie certyfikatu jakości - 10.00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5 - Procedura weryfikacji jakości - 10.00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51D38" w:rsidRPr="00E91DFE" w:rsidRDefault="00F51D38" w:rsidP="00C77F3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lastRenderedPageBreak/>
              <w:t xml:space="preserve">  100,00</w:t>
            </w:r>
          </w:p>
        </w:tc>
      </w:tr>
      <w:tr w:rsidR="00F51D38" w:rsidRPr="00E91DFE" w:rsidTr="00C77F32">
        <w:tc>
          <w:tcPr>
            <w:tcW w:w="2169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4 - Sukcesywna usługa w zakresie tłumaczeń pisemnych naukowego tekstu technicznego w obszarze inżynieria mechaniczna</w:t>
            </w:r>
          </w:p>
        </w:tc>
        <w:tc>
          <w:tcPr>
            <w:tcW w:w="3218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1DFE">
              <w:rPr>
                <w:rFonts w:ascii="Arial" w:hAnsi="Arial" w:cs="Arial"/>
                <w:b/>
                <w:bCs/>
              </w:rPr>
              <w:t>Spektra Sp. z o.o.</w:t>
            </w:r>
          </w:p>
          <w:p w:rsidR="00F51D38" w:rsidRPr="00E91DFE" w:rsidRDefault="00F51D38" w:rsidP="00C77F32">
            <w:pPr>
              <w:spacing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Feliksa Araszkiewicza 33</w:t>
            </w:r>
          </w:p>
          <w:p w:rsidR="00F51D38" w:rsidRPr="00E91DFE" w:rsidRDefault="00F51D38" w:rsidP="00C77F3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20-834 Lublin</w:t>
            </w:r>
          </w:p>
        </w:tc>
        <w:tc>
          <w:tcPr>
            <w:tcW w:w="2693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1 - Cena - 39.35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2 - Skrócenie terminu realizacji zamówień cząstkowych o min. 50 % - 10.00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3 - Doświadczenie osoby, która będzie realizować przedmiot zamówienia - 11.11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4 - Posiadanie certyfikatu jakości - 10.00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5 - Procedura weryfikacji jakości - 10.00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51D38" w:rsidRPr="00E91DFE" w:rsidRDefault="00F51D38" w:rsidP="00C77F3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 xml:space="preserve">  80,46</w:t>
            </w:r>
          </w:p>
        </w:tc>
      </w:tr>
      <w:tr w:rsidR="00F51D38" w:rsidRPr="00E91DFE" w:rsidTr="00C77F32">
        <w:tc>
          <w:tcPr>
            <w:tcW w:w="2169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 xml:space="preserve">4 - Sukcesywna usługa w zakresie tłumaczeń pisemnych naukowego tekstu technicznego w obszarze </w:t>
            </w:r>
            <w:r w:rsidRPr="00E91DFE">
              <w:rPr>
                <w:rFonts w:ascii="Arial" w:hAnsi="Arial" w:cs="Arial"/>
              </w:rPr>
              <w:lastRenderedPageBreak/>
              <w:t>inżynieria mechaniczna</w:t>
            </w:r>
          </w:p>
        </w:tc>
        <w:tc>
          <w:tcPr>
            <w:tcW w:w="3218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1DFE">
              <w:rPr>
                <w:rFonts w:ascii="Arial" w:hAnsi="Arial" w:cs="Arial"/>
                <w:b/>
                <w:bCs/>
              </w:rPr>
              <w:lastRenderedPageBreak/>
              <w:t>KIDS' WORLD SPÓŁKA Z OGRANICZONĄ ODPOWIEDZIALNOŚCIĄ</w:t>
            </w:r>
          </w:p>
          <w:p w:rsidR="00F51D38" w:rsidRPr="00E91DFE" w:rsidRDefault="00F51D38" w:rsidP="00C77F32">
            <w:pPr>
              <w:spacing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ul. A9 11 11</w:t>
            </w:r>
          </w:p>
          <w:p w:rsidR="00F51D38" w:rsidRPr="00E91DFE" w:rsidRDefault="00F51D38" w:rsidP="00C77F3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 xml:space="preserve">32-086 </w:t>
            </w:r>
            <w:proofErr w:type="spellStart"/>
            <w:r w:rsidRPr="00E91DFE">
              <w:rPr>
                <w:rFonts w:ascii="Arial" w:hAnsi="Arial" w:cs="Arial"/>
              </w:rPr>
              <w:t>Węgrzce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1 - Cena - 35.36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2 - Skrócenie terminu realizacji zamówień cząstkowych o min. 50 % - 10.00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 xml:space="preserve">3 - Doświadczenie </w:t>
            </w:r>
            <w:r w:rsidRPr="00E91DFE">
              <w:rPr>
                <w:rFonts w:ascii="Arial" w:hAnsi="Arial" w:cs="Arial"/>
              </w:rPr>
              <w:lastRenderedPageBreak/>
              <w:t>osoby, która będzie realizować przedmiot zamówienia - 20.00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4 - Posiadanie certyfikatu jakości - 0.00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5 - Procedura weryfikacji jakości - 10.00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51D38" w:rsidRPr="00E91DFE" w:rsidRDefault="00F51D38" w:rsidP="00C77F3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lastRenderedPageBreak/>
              <w:t xml:space="preserve">  75,36</w:t>
            </w:r>
          </w:p>
        </w:tc>
      </w:tr>
      <w:tr w:rsidR="00F51D38" w:rsidRPr="00E91DFE" w:rsidTr="00C77F32">
        <w:tc>
          <w:tcPr>
            <w:tcW w:w="2169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5 - Sukcesywna usługa w zakresie tłumaczeń pisemnych naukowego tekstu technicznego w obszarze informatyka techniczna i telekomunikacja</w:t>
            </w:r>
          </w:p>
        </w:tc>
        <w:tc>
          <w:tcPr>
            <w:tcW w:w="3218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1DFE">
              <w:rPr>
                <w:rFonts w:ascii="Arial" w:hAnsi="Arial" w:cs="Arial"/>
                <w:b/>
                <w:bCs/>
              </w:rPr>
              <w:t xml:space="preserve">Lingua Lab s.c. Weronika </w:t>
            </w:r>
            <w:proofErr w:type="spellStart"/>
            <w:r w:rsidRPr="00E91DFE">
              <w:rPr>
                <w:rFonts w:ascii="Arial" w:hAnsi="Arial" w:cs="Arial"/>
                <w:b/>
                <w:bCs/>
              </w:rPr>
              <w:t>Szyszkiewicz</w:t>
            </w:r>
            <w:proofErr w:type="spellEnd"/>
            <w:r w:rsidRPr="00E91DFE">
              <w:rPr>
                <w:rFonts w:ascii="Arial" w:hAnsi="Arial" w:cs="Arial"/>
                <w:b/>
                <w:bCs/>
              </w:rPr>
              <w:t xml:space="preserve"> Małgorzata Dembińska</w:t>
            </w:r>
          </w:p>
          <w:p w:rsidR="00F51D38" w:rsidRPr="00E91DFE" w:rsidRDefault="00F51D38" w:rsidP="00C77F32">
            <w:pPr>
              <w:spacing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 xml:space="preserve">ul. Sereno </w:t>
            </w:r>
            <w:proofErr w:type="spellStart"/>
            <w:r w:rsidRPr="00E91DFE">
              <w:rPr>
                <w:rFonts w:ascii="Arial" w:hAnsi="Arial" w:cs="Arial"/>
              </w:rPr>
              <w:t>Fenn'a</w:t>
            </w:r>
            <w:proofErr w:type="spellEnd"/>
            <w:r w:rsidRPr="00E91DFE">
              <w:rPr>
                <w:rFonts w:ascii="Arial" w:hAnsi="Arial" w:cs="Arial"/>
              </w:rPr>
              <w:t xml:space="preserve"> 6/14</w:t>
            </w:r>
          </w:p>
          <w:p w:rsidR="00F51D38" w:rsidRPr="00E91DFE" w:rsidRDefault="00F51D38" w:rsidP="00C77F3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31-143 Kraków</w:t>
            </w:r>
          </w:p>
        </w:tc>
        <w:tc>
          <w:tcPr>
            <w:tcW w:w="2693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1 - Cena - 27.40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2 - Skrócenie terminu realizacji zamówień cząstkowych o min. 50 % - 10.00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3 - Doświadczenie osoby, która będzie realizować przedmiot zamówienia - 20.00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4 - Posiadanie certyfikatu jakości - 10.00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5 - Procedura weryfikacji jakości - 10.00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51D38" w:rsidRPr="00E91DFE" w:rsidRDefault="00F51D38" w:rsidP="00C77F3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 xml:space="preserve">  77,40</w:t>
            </w:r>
          </w:p>
        </w:tc>
      </w:tr>
      <w:tr w:rsidR="00F51D38" w:rsidRPr="00E91DFE" w:rsidTr="00C77F32">
        <w:tc>
          <w:tcPr>
            <w:tcW w:w="2169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 xml:space="preserve">5 - Sukcesywna usługa w zakresie tłumaczeń pisemnych </w:t>
            </w:r>
            <w:r w:rsidRPr="00E91DFE">
              <w:rPr>
                <w:rFonts w:ascii="Arial" w:hAnsi="Arial" w:cs="Arial"/>
              </w:rPr>
              <w:lastRenderedPageBreak/>
              <w:t>naukowego tekstu technicznego w obszarze informatyka techniczna i telekomunikacja</w:t>
            </w:r>
          </w:p>
        </w:tc>
        <w:tc>
          <w:tcPr>
            <w:tcW w:w="3218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1DFE">
              <w:rPr>
                <w:rFonts w:ascii="Arial" w:hAnsi="Arial" w:cs="Arial"/>
                <w:b/>
                <w:bCs/>
              </w:rPr>
              <w:lastRenderedPageBreak/>
              <w:t>VERBA-TEXT Sp. z o.o.</w:t>
            </w:r>
          </w:p>
          <w:p w:rsidR="00F51D38" w:rsidRPr="00E91DFE" w:rsidRDefault="00F51D38" w:rsidP="00C77F32">
            <w:pPr>
              <w:spacing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Belgradzka 4/13</w:t>
            </w:r>
          </w:p>
          <w:p w:rsidR="00F51D38" w:rsidRPr="00E91DFE" w:rsidRDefault="00F51D38" w:rsidP="00C77F3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02-790 Warszawa</w:t>
            </w:r>
          </w:p>
        </w:tc>
        <w:tc>
          <w:tcPr>
            <w:tcW w:w="2693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1 - Cena - 0.00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 xml:space="preserve">2 - Skrócenie terminu realizacji zamówień </w:t>
            </w:r>
            <w:r w:rsidRPr="00E91DFE">
              <w:rPr>
                <w:rFonts w:ascii="Arial" w:hAnsi="Arial" w:cs="Arial"/>
              </w:rPr>
              <w:lastRenderedPageBreak/>
              <w:t>cząstkowych o min. 50 % - 0.00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3 - Doświadczenie osoby, która będzie realizować przedmiot zamówienia - 0.00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4 - Posiadanie certyfikatu jakości - 0.00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5 - Procedura weryfikacji jakości - 0.00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51D38" w:rsidRPr="00E91DFE" w:rsidRDefault="00F51D38" w:rsidP="00C77F3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lastRenderedPageBreak/>
              <w:t xml:space="preserve">  0,00</w:t>
            </w:r>
          </w:p>
        </w:tc>
      </w:tr>
      <w:tr w:rsidR="00F51D38" w:rsidRPr="00E91DFE" w:rsidTr="00C77F32">
        <w:tc>
          <w:tcPr>
            <w:tcW w:w="2169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5 - Sukcesywna usługa w zakresie tłumaczeń pisemnych naukowego tekstu technicznego w obszarze informatyka techniczna i telekomunikacja</w:t>
            </w:r>
          </w:p>
        </w:tc>
        <w:tc>
          <w:tcPr>
            <w:tcW w:w="3218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1DFE">
              <w:rPr>
                <w:rFonts w:ascii="Arial" w:hAnsi="Arial" w:cs="Arial"/>
                <w:b/>
                <w:bCs/>
              </w:rPr>
              <w:t>dogadamycie.pl Sp. z o. o.</w:t>
            </w:r>
          </w:p>
          <w:p w:rsidR="00F51D38" w:rsidRPr="00E91DFE" w:rsidRDefault="00F51D38" w:rsidP="00C77F32">
            <w:pPr>
              <w:spacing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ul. Gen. Władysława Andersa 22</w:t>
            </w:r>
          </w:p>
          <w:p w:rsidR="00F51D38" w:rsidRPr="00E91DFE" w:rsidRDefault="00F51D38" w:rsidP="00C77F3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75-017 Koszalin</w:t>
            </w:r>
          </w:p>
        </w:tc>
        <w:tc>
          <w:tcPr>
            <w:tcW w:w="2693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1 - Cena - 50.00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2 - Skrócenie terminu realizacji zamówień cząstkowych o min. 50 % - 10.00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3 - Doświadczenie osoby, która będzie realizować przedmiot zamówienia - 20.00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4 - Posiadanie certyfikatu jakości - 10.00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5 - Procedura weryfikacji jakości - 10.00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51D38" w:rsidRPr="00E91DFE" w:rsidRDefault="00F51D38" w:rsidP="00C77F3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 xml:space="preserve">  100,00</w:t>
            </w:r>
          </w:p>
        </w:tc>
      </w:tr>
      <w:tr w:rsidR="00F51D38" w:rsidRPr="00E91DFE" w:rsidTr="00C77F32">
        <w:tc>
          <w:tcPr>
            <w:tcW w:w="2169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lastRenderedPageBreak/>
              <w:t>5 - Sukcesywna usługa w zakresie tłumaczeń pisemnych naukowego tekstu technicznego w obszarze informatyka techniczna i telekomunikacja</w:t>
            </w:r>
          </w:p>
        </w:tc>
        <w:tc>
          <w:tcPr>
            <w:tcW w:w="3218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1DFE">
              <w:rPr>
                <w:rFonts w:ascii="Arial" w:hAnsi="Arial" w:cs="Arial"/>
                <w:b/>
                <w:bCs/>
              </w:rPr>
              <w:t>Spektra Sp. z o.o.</w:t>
            </w:r>
          </w:p>
          <w:p w:rsidR="00F51D38" w:rsidRPr="00E91DFE" w:rsidRDefault="00F51D38" w:rsidP="00C77F32">
            <w:pPr>
              <w:spacing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Feliksa Araszkiewicza 33</w:t>
            </w:r>
          </w:p>
          <w:p w:rsidR="00F51D38" w:rsidRPr="00E91DFE" w:rsidRDefault="00F51D38" w:rsidP="00C77F3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20-834 Lublin</w:t>
            </w:r>
          </w:p>
        </w:tc>
        <w:tc>
          <w:tcPr>
            <w:tcW w:w="2693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1 - Cena - 39.35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2 - Skrócenie terminu realizacji zamówień cząstkowych o min. 50 % - 10.00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3 - Doświadczenie osoby, która będzie realizować przedmiot zamówienia - 20.00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4 - Posiadanie certyfikatu jakości - 10.00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5 - Procedura weryfikacji jakości - 10.00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51D38" w:rsidRPr="00E91DFE" w:rsidRDefault="00F51D38" w:rsidP="00C77F3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 xml:space="preserve">  89,35</w:t>
            </w:r>
          </w:p>
        </w:tc>
      </w:tr>
      <w:tr w:rsidR="00F51D38" w:rsidRPr="00E91DFE" w:rsidTr="00C77F32">
        <w:tc>
          <w:tcPr>
            <w:tcW w:w="2169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5 - Sukcesywna usługa w zakresie tłumaczeń pisemnych naukowego tekstu technicznego w obszarze informatyka techniczna i telekomunikacja</w:t>
            </w:r>
          </w:p>
        </w:tc>
        <w:tc>
          <w:tcPr>
            <w:tcW w:w="3218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1DFE">
              <w:rPr>
                <w:rFonts w:ascii="Arial" w:hAnsi="Arial" w:cs="Arial"/>
                <w:b/>
                <w:bCs/>
              </w:rPr>
              <w:t>KIDS' WORLD SPÓŁKA Z OGRANICZONĄ ODPOWIEDZIALNOŚCIĄ</w:t>
            </w:r>
          </w:p>
          <w:p w:rsidR="00F51D38" w:rsidRPr="00E91DFE" w:rsidRDefault="00F51D38" w:rsidP="00C77F32">
            <w:pPr>
              <w:spacing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ul. A9 11 11</w:t>
            </w:r>
          </w:p>
          <w:p w:rsidR="00F51D38" w:rsidRPr="00E91DFE" w:rsidRDefault="00F51D38" w:rsidP="00C77F3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 xml:space="preserve">32-086 </w:t>
            </w:r>
            <w:proofErr w:type="spellStart"/>
            <w:r w:rsidRPr="00E91DFE">
              <w:rPr>
                <w:rFonts w:ascii="Arial" w:hAnsi="Arial" w:cs="Arial"/>
              </w:rPr>
              <w:t>Węgrzce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1 - Cena - 35.52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2 - Skrócenie terminu realizacji zamówień cząstkowych o min. 50 % - 10.00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3 - Doświadczenie osoby, która będzie realizować przedmiot zamówienia - 20.00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4 - Posiadanie certyfikatu jakości - 0.00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lastRenderedPageBreak/>
              <w:t>5 - Procedura weryfikacji jakości - 10.00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51D38" w:rsidRPr="00E91DFE" w:rsidRDefault="00F51D38" w:rsidP="00C77F3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lastRenderedPageBreak/>
              <w:t xml:space="preserve">  75,52</w:t>
            </w:r>
          </w:p>
        </w:tc>
      </w:tr>
      <w:tr w:rsidR="00F51D38" w:rsidRPr="00E91DFE" w:rsidTr="00C77F32">
        <w:tc>
          <w:tcPr>
            <w:tcW w:w="2169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6 - Sukcesywna usługa w zakresie tłumaczeń pisemnych naukowego tekstu technicznego w obszarze inżynierii materiałowej</w:t>
            </w:r>
          </w:p>
        </w:tc>
        <w:tc>
          <w:tcPr>
            <w:tcW w:w="3218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1DFE">
              <w:rPr>
                <w:rFonts w:ascii="Arial" w:hAnsi="Arial" w:cs="Arial"/>
                <w:b/>
                <w:bCs/>
              </w:rPr>
              <w:t>VERBA-TEXT Sp. z o.o.</w:t>
            </w:r>
          </w:p>
          <w:p w:rsidR="00F51D38" w:rsidRPr="00E91DFE" w:rsidRDefault="00F51D38" w:rsidP="00C77F32">
            <w:pPr>
              <w:spacing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Belgradzka 4/13</w:t>
            </w:r>
          </w:p>
          <w:p w:rsidR="00F51D38" w:rsidRPr="00E91DFE" w:rsidRDefault="00F51D38" w:rsidP="00C77F3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02-790 Warszawa</w:t>
            </w:r>
          </w:p>
        </w:tc>
        <w:tc>
          <w:tcPr>
            <w:tcW w:w="2693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1 - Cena - 46.50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2 - Skrócenie terminu realizacji zamówień cząstkowych o min. 50 % - 10.00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3 - Doświadczenie osoby, która będzie realizować przedmiot zamówienia - 20.00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4 - Posiadanie certyfikatu jakości - 10.00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5 - Procedura weryfikacji jakości - 10.00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51D38" w:rsidRPr="00E91DFE" w:rsidRDefault="00F51D38" w:rsidP="00C77F3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 xml:space="preserve">  96,50</w:t>
            </w:r>
          </w:p>
        </w:tc>
      </w:tr>
      <w:tr w:rsidR="00F51D38" w:rsidRPr="00E91DFE" w:rsidTr="00C77F32">
        <w:tc>
          <w:tcPr>
            <w:tcW w:w="2169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6 - Sukcesywna usługa w zakresie tłumaczeń pisemnych naukowego tekstu technicznego w obszarze inżynierii materiałowej</w:t>
            </w:r>
          </w:p>
        </w:tc>
        <w:tc>
          <w:tcPr>
            <w:tcW w:w="3218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1DFE">
              <w:rPr>
                <w:rFonts w:ascii="Arial" w:hAnsi="Arial" w:cs="Arial"/>
                <w:b/>
                <w:bCs/>
              </w:rPr>
              <w:t xml:space="preserve">Lingua Lab s.c. Weronika </w:t>
            </w:r>
            <w:proofErr w:type="spellStart"/>
            <w:r w:rsidRPr="00E91DFE">
              <w:rPr>
                <w:rFonts w:ascii="Arial" w:hAnsi="Arial" w:cs="Arial"/>
                <w:b/>
                <w:bCs/>
              </w:rPr>
              <w:t>Szyszkiewicz</w:t>
            </w:r>
            <w:proofErr w:type="spellEnd"/>
            <w:r w:rsidRPr="00E91DFE">
              <w:rPr>
                <w:rFonts w:ascii="Arial" w:hAnsi="Arial" w:cs="Arial"/>
                <w:b/>
                <w:bCs/>
              </w:rPr>
              <w:t xml:space="preserve"> Małgorzata Dembińska</w:t>
            </w:r>
          </w:p>
          <w:p w:rsidR="00F51D38" w:rsidRPr="00E91DFE" w:rsidRDefault="00F51D38" w:rsidP="00C77F32">
            <w:pPr>
              <w:spacing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 xml:space="preserve">ul. Sereno </w:t>
            </w:r>
            <w:proofErr w:type="spellStart"/>
            <w:r w:rsidRPr="00E91DFE">
              <w:rPr>
                <w:rFonts w:ascii="Arial" w:hAnsi="Arial" w:cs="Arial"/>
              </w:rPr>
              <w:t>Fenn'a</w:t>
            </w:r>
            <w:proofErr w:type="spellEnd"/>
            <w:r w:rsidRPr="00E91DFE">
              <w:rPr>
                <w:rFonts w:ascii="Arial" w:hAnsi="Arial" w:cs="Arial"/>
              </w:rPr>
              <w:t xml:space="preserve"> 6/14</w:t>
            </w:r>
          </w:p>
          <w:p w:rsidR="00F51D38" w:rsidRPr="00E91DFE" w:rsidRDefault="00F51D38" w:rsidP="00C77F3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31-143 Kraków</w:t>
            </w:r>
          </w:p>
        </w:tc>
        <w:tc>
          <w:tcPr>
            <w:tcW w:w="2693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1 - Cena - 31.19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2 - Skrócenie terminu realizacji zamówień cząstkowych o min. 50 % - 10.00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3 - Doświadczenie osoby, która będzie realizować przedmiot zamówienia - 2.56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lastRenderedPageBreak/>
              <w:t>4 - Posiadanie certyfikatu jakości - 10.00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5 - Procedura weryfikacji jakości - 10.00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51D38" w:rsidRPr="00E91DFE" w:rsidRDefault="00F51D38" w:rsidP="00C77F3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lastRenderedPageBreak/>
              <w:t xml:space="preserve">  63,75</w:t>
            </w:r>
          </w:p>
        </w:tc>
      </w:tr>
      <w:tr w:rsidR="00F51D38" w:rsidRPr="00E91DFE" w:rsidTr="00C77F32">
        <w:tc>
          <w:tcPr>
            <w:tcW w:w="2169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6 - Sukcesywna usługa w zakresie tłumaczeń pisemnych naukowego tekstu technicznego w obszarze inżynierii materiałowej</w:t>
            </w:r>
          </w:p>
        </w:tc>
        <w:tc>
          <w:tcPr>
            <w:tcW w:w="3218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1DFE">
              <w:rPr>
                <w:rFonts w:ascii="Arial" w:hAnsi="Arial" w:cs="Arial"/>
                <w:b/>
                <w:bCs/>
              </w:rPr>
              <w:t>dogadamycie.pl Sp. z o. o.</w:t>
            </w:r>
          </w:p>
          <w:p w:rsidR="00F51D38" w:rsidRPr="00E91DFE" w:rsidRDefault="00F51D38" w:rsidP="00C77F32">
            <w:pPr>
              <w:spacing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ul. Gen. Władysława Andersa 22</w:t>
            </w:r>
          </w:p>
          <w:p w:rsidR="00F51D38" w:rsidRPr="00E91DFE" w:rsidRDefault="00F51D38" w:rsidP="00C77F3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75-017 Koszalin</w:t>
            </w:r>
          </w:p>
        </w:tc>
        <w:tc>
          <w:tcPr>
            <w:tcW w:w="2693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1 - Cena - 50.00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2 - Skrócenie terminu realizacji zamówień cząstkowych o min. 50 % - 10.00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3 - Doświadczenie osoby, która będzie realizować przedmiot zamówienia - 20.00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4 - Posiadanie certyfikatu jakości - 10.00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5 - Procedura weryfikacji jakości - 10.00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51D38" w:rsidRPr="00E91DFE" w:rsidRDefault="00F51D38" w:rsidP="00C77F3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 xml:space="preserve">  100,00</w:t>
            </w:r>
          </w:p>
        </w:tc>
      </w:tr>
      <w:tr w:rsidR="00F51D38" w:rsidRPr="00E91DFE" w:rsidTr="00C77F32">
        <w:tc>
          <w:tcPr>
            <w:tcW w:w="2169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 xml:space="preserve">6 - Sukcesywna usługa w zakresie tłumaczeń pisemnych naukowego tekstu technicznego w obszarze </w:t>
            </w:r>
            <w:r w:rsidRPr="00E91DFE">
              <w:rPr>
                <w:rFonts w:ascii="Arial" w:hAnsi="Arial" w:cs="Arial"/>
              </w:rPr>
              <w:lastRenderedPageBreak/>
              <w:t>inżynierii materiałowej</w:t>
            </w:r>
          </w:p>
        </w:tc>
        <w:tc>
          <w:tcPr>
            <w:tcW w:w="3218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1DFE">
              <w:rPr>
                <w:rFonts w:ascii="Arial" w:hAnsi="Arial" w:cs="Arial"/>
                <w:b/>
                <w:bCs/>
              </w:rPr>
              <w:lastRenderedPageBreak/>
              <w:t>KIDS' WORLD SPÓŁKA Z OGRANICZONĄ ODPOWIEDZIALNOŚCIĄ</w:t>
            </w:r>
          </w:p>
          <w:p w:rsidR="00F51D38" w:rsidRPr="00E91DFE" w:rsidRDefault="00F51D38" w:rsidP="00C77F32">
            <w:pPr>
              <w:spacing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ul. A9 11 11</w:t>
            </w:r>
          </w:p>
          <w:p w:rsidR="00F51D38" w:rsidRPr="00E91DFE" w:rsidRDefault="00F51D38" w:rsidP="00C77F3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 xml:space="preserve">32-086 </w:t>
            </w:r>
            <w:proofErr w:type="spellStart"/>
            <w:r w:rsidRPr="00E91DFE">
              <w:rPr>
                <w:rFonts w:ascii="Arial" w:hAnsi="Arial" w:cs="Arial"/>
              </w:rPr>
              <w:t>Węgrzce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1 - Cena - 35.36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2 - Skrócenie terminu realizacji zamówień cząstkowych o min. 50 % - 10.00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 xml:space="preserve">3 - Doświadczenie </w:t>
            </w:r>
            <w:r w:rsidRPr="00E91DFE">
              <w:rPr>
                <w:rFonts w:ascii="Arial" w:hAnsi="Arial" w:cs="Arial"/>
              </w:rPr>
              <w:lastRenderedPageBreak/>
              <w:t>osoby, która będzie realizować przedmiot zamówienia - 20.00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4 - Posiadanie certyfikatu jakości - 0.00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5 - Procedura weryfikacji jakości - 10.00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51D38" w:rsidRPr="00E91DFE" w:rsidRDefault="00F51D38" w:rsidP="00C77F3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lastRenderedPageBreak/>
              <w:t xml:space="preserve">  75,36</w:t>
            </w:r>
          </w:p>
        </w:tc>
      </w:tr>
      <w:tr w:rsidR="00F51D38" w:rsidRPr="00E91DFE" w:rsidTr="00C77F32">
        <w:tc>
          <w:tcPr>
            <w:tcW w:w="2169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6 - Sukcesywna usługa w zakresie tłumaczeń pisemnych naukowego tekstu technicznego w obszarze inżynierii materiałowej</w:t>
            </w:r>
          </w:p>
        </w:tc>
        <w:tc>
          <w:tcPr>
            <w:tcW w:w="3218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1DFE">
              <w:rPr>
                <w:rFonts w:ascii="Arial" w:hAnsi="Arial" w:cs="Arial"/>
                <w:b/>
                <w:bCs/>
              </w:rPr>
              <w:t>Spektra Sp. z o.o.</w:t>
            </w:r>
          </w:p>
          <w:p w:rsidR="00F51D38" w:rsidRPr="00E91DFE" w:rsidRDefault="00F51D38" w:rsidP="00C77F32">
            <w:pPr>
              <w:spacing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Feliksa Araszkiewicza 33</w:t>
            </w:r>
          </w:p>
          <w:p w:rsidR="00F51D38" w:rsidRPr="00E91DFE" w:rsidRDefault="00F51D38" w:rsidP="00C77F3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20-834 Lublin</w:t>
            </w:r>
          </w:p>
        </w:tc>
        <w:tc>
          <w:tcPr>
            <w:tcW w:w="2693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1 - Cena - 39.35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2 - Skrócenie terminu realizacji zamówień cząstkowych o min. 50 % - 10.00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3 - Doświadczenie osoby, która będzie realizować przedmiot zamówienia - 0.00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4 - Posiadanie certyfikatu jakości - 10.00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5 - Procedura weryfikacji jakości - 10.00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51D38" w:rsidRPr="00E91DFE" w:rsidRDefault="00F51D38" w:rsidP="00C77F3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 xml:space="preserve">  69,35</w:t>
            </w:r>
          </w:p>
        </w:tc>
      </w:tr>
      <w:tr w:rsidR="00F51D38" w:rsidRPr="00E91DFE" w:rsidTr="00C77F32">
        <w:tc>
          <w:tcPr>
            <w:tcW w:w="2169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 xml:space="preserve">7 - Sukcesywna usługa w zakresie tłumaczeń pisemnych </w:t>
            </w:r>
            <w:r w:rsidRPr="00E91DFE">
              <w:rPr>
                <w:rFonts w:ascii="Arial" w:hAnsi="Arial" w:cs="Arial"/>
              </w:rPr>
              <w:lastRenderedPageBreak/>
              <w:t>naukowego tekstu technicznego, ekonomicznego i socjologicznego w obszarze nauk o zarządzaniu i jakości</w:t>
            </w:r>
          </w:p>
        </w:tc>
        <w:tc>
          <w:tcPr>
            <w:tcW w:w="3218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1DFE">
              <w:rPr>
                <w:rFonts w:ascii="Arial" w:hAnsi="Arial" w:cs="Arial"/>
                <w:b/>
                <w:bCs/>
              </w:rPr>
              <w:lastRenderedPageBreak/>
              <w:t>VERBA-TEXT LLC SPÓŁKA KOMANDYTOWA</w:t>
            </w:r>
          </w:p>
          <w:p w:rsidR="00F51D38" w:rsidRPr="00E91DFE" w:rsidRDefault="00F51D38" w:rsidP="00C77F32">
            <w:pPr>
              <w:spacing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lastRenderedPageBreak/>
              <w:t>BELGRADZKA 4/13</w:t>
            </w:r>
          </w:p>
          <w:p w:rsidR="00F51D38" w:rsidRPr="00E91DFE" w:rsidRDefault="00F51D38" w:rsidP="00C77F3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02-793 warszawa</w:t>
            </w:r>
          </w:p>
        </w:tc>
        <w:tc>
          <w:tcPr>
            <w:tcW w:w="2693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lastRenderedPageBreak/>
              <w:t>1 - Cena - 46.50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 xml:space="preserve">2 - Skrócenie terminu realizacji zamówień </w:t>
            </w:r>
            <w:r w:rsidRPr="00E91DFE">
              <w:rPr>
                <w:rFonts w:ascii="Arial" w:hAnsi="Arial" w:cs="Arial"/>
              </w:rPr>
              <w:lastRenderedPageBreak/>
              <w:t>cząstkowych o min. 50 % - 10.00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3 - Doświadczenie osoby, która będzie realizować przedmiot zamówienia - 20.00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4 - Posiadanie certyfikatu jakości - 10.00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5 - Procedura weryfikacji jakości - 10.00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51D38" w:rsidRPr="00E91DFE" w:rsidRDefault="00F51D38" w:rsidP="00C77F3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lastRenderedPageBreak/>
              <w:t xml:space="preserve">  96,50</w:t>
            </w:r>
          </w:p>
        </w:tc>
      </w:tr>
      <w:tr w:rsidR="00F51D38" w:rsidRPr="00E91DFE" w:rsidTr="00C77F32">
        <w:tc>
          <w:tcPr>
            <w:tcW w:w="2169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7 - Sukcesywna usługa w zakresie tłumaczeń pisemnych naukowego tekstu technicznego, ekonomicznego i socjologicznego w obszarze nauk o zarządzaniu i jakości</w:t>
            </w:r>
          </w:p>
        </w:tc>
        <w:tc>
          <w:tcPr>
            <w:tcW w:w="3218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1DFE">
              <w:rPr>
                <w:rFonts w:ascii="Arial" w:hAnsi="Arial" w:cs="Arial"/>
                <w:b/>
                <w:bCs/>
              </w:rPr>
              <w:t xml:space="preserve">Lingua Lab s.c. Weronika </w:t>
            </w:r>
            <w:proofErr w:type="spellStart"/>
            <w:r w:rsidRPr="00E91DFE">
              <w:rPr>
                <w:rFonts w:ascii="Arial" w:hAnsi="Arial" w:cs="Arial"/>
                <w:b/>
                <w:bCs/>
              </w:rPr>
              <w:t>Szyszkiewicz</w:t>
            </w:r>
            <w:proofErr w:type="spellEnd"/>
            <w:r w:rsidRPr="00E91DFE">
              <w:rPr>
                <w:rFonts w:ascii="Arial" w:hAnsi="Arial" w:cs="Arial"/>
                <w:b/>
                <w:bCs/>
              </w:rPr>
              <w:t xml:space="preserve"> Małgorzata Dembińska</w:t>
            </w:r>
          </w:p>
          <w:p w:rsidR="00F51D38" w:rsidRPr="00E91DFE" w:rsidRDefault="00F51D38" w:rsidP="00C77F32">
            <w:pPr>
              <w:spacing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 xml:space="preserve">ul. Sereno </w:t>
            </w:r>
            <w:proofErr w:type="spellStart"/>
            <w:r w:rsidRPr="00E91DFE">
              <w:rPr>
                <w:rFonts w:ascii="Arial" w:hAnsi="Arial" w:cs="Arial"/>
              </w:rPr>
              <w:t>Fenn'a</w:t>
            </w:r>
            <w:proofErr w:type="spellEnd"/>
            <w:r w:rsidRPr="00E91DFE">
              <w:rPr>
                <w:rFonts w:ascii="Arial" w:hAnsi="Arial" w:cs="Arial"/>
              </w:rPr>
              <w:t xml:space="preserve"> 6/14</w:t>
            </w:r>
          </w:p>
          <w:p w:rsidR="00F51D38" w:rsidRPr="00E91DFE" w:rsidRDefault="00F51D38" w:rsidP="00C77F3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31-143 Kraków</w:t>
            </w:r>
          </w:p>
        </w:tc>
        <w:tc>
          <w:tcPr>
            <w:tcW w:w="2693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1 - Cena - 32.83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2 - Skrócenie terminu realizacji zamówień cząstkowych o min. 50 % - 10.00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3 - Doświadczenie osoby, która będzie realizować przedmiot zamówienia - 11.11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4 - Posiadanie certyfikatu jakości - 10.00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5 - Procedura weryfikacji jakości - 10.00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51D38" w:rsidRPr="00E91DFE" w:rsidRDefault="00F51D38" w:rsidP="00C77F3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 xml:space="preserve">  73,94</w:t>
            </w:r>
          </w:p>
        </w:tc>
      </w:tr>
      <w:tr w:rsidR="00F51D38" w:rsidRPr="00E91DFE" w:rsidTr="00C77F32">
        <w:tc>
          <w:tcPr>
            <w:tcW w:w="2169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lastRenderedPageBreak/>
              <w:t>7 - Sukcesywna usługa w zakresie tłumaczeń pisemnych naukowego tekstu technicznego, ekonomicznego i socjologicznego w obszarze nauk o zarządzaniu i jakości</w:t>
            </w:r>
          </w:p>
        </w:tc>
        <w:tc>
          <w:tcPr>
            <w:tcW w:w="3218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1DFE">
              <w:rPr>
                <w:rFonts w:ascii="Arial" w:hAnsi="Arial" w:cs="Arial"/>
                <w:b/>
                <w:bCs/>
              </w:rPr>
              <w:t>dogadamycie.pl Sp. z o. o.</w:t>
            </w:r>
          </w:p>
          <w:p w:rsidR="00F51D38" w:rsidRPr="00E91DFE" w:rsidRDefault="00F51D38" w:rsidP="00C77F32">
            <w:pPr>
              <w:spacing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ul. Gen. Władysława Andersa 22</w:t>
            </w:r>
          </w:p>
          <w:p w:rsidR="00F51D38" w:rsidRPr="00E91DFE" w:rsidRDefault="00F51D38" w:rsidP="00C77F3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75-017 Koszalin</w:t>
            </w:r>
          </w:p>
        </w:tc>
        <w:tc>
          <w:tcPr>
            <w:tcW w:w="2693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1 - Cena - 50.00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2 - Skrócenie terminu realizacji zamówień cząstkowych o min. 50 % - 10.00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3 - Doświadczenie osoby, która będzie realizować przedmiot zamówienia - 20.00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4 - Posiadanie certyfikatu jakości - 10.00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5 - Procedura weryfikacji jakości - 10.00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51D38" w:rsidRPr="00E91DFE" w:rsidRDefault="00F51D38" w:rsidP="00C77F3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 xml:space="preserve">  100,00</w:t>
            </w:r>
          </w:p>
        </w:tc>
      </w:tr>
      <w:tr w:rsidR="00F51D38" w:rsidRPr="00E91DFE" w:rsidTr="00C77F32">
        <w:tc>
          <w:tcPr>
            <w:tcW w:w="2169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7 - Sukcesywna usługa w zakresie tłumaczeń pisemnych naukowego tekstu technicznego, ekonomicznego i socjologicznego w obszarze nauk o zarządzaniu i jakości</w:t>
            </w:r>
          </w:p>
        </w:tc>
        <w:tc>
          <w:tcPr>
            <w:tcW w:w="3218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1DFE">
              <w:rPr>
                <w:rFonts w:ascii="Arial" w:hAnsi="Arial" w:cs="Arial"/>
                <w:b/>
                <w:bCs/>
              </w:rPr>
              <w:t>KIDS' WORLD SPÓŁKA Z OGRANICZONĄ ODPOWIEDZIALNOŚCIĄ</w:t>
            </w:r>
          </w:p>
          <w:p w:rsidR="00F51D38" w:rsidRPr="00E91DFE" w:rsidRDefault="00F51D38" w:rsidP="00C77F32">
            <w:pPr>
              <w:spacing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ul. A9 11 11</w:t>
            </w:r>
          </w:p>
          <w:p w:rsidR="00F51D38" w:rsidRPr="00E91DFE" w:rsidRDefault="00F51D38" w:rsidP="00C77F3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 xml:space="preserve">32-086 </w:t>
            </w:r>
            <w:proofErr w:type="spellStart"/>
            <w:r w:rsidRPr="00E91DFE">
              <w:rPr>
                <w:rFonts w:ascii="Arial" w:hAnsi="Arial" w:cs="Arial"/>
              </w:rPr>
              <w:t>Węgrzce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1 - Cena - 35.36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2 - Skrócenie terminu realizacji zamówień cząstkowych o min. 50 % - 10.00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3 - Doświadczenie osoby, która będzie realizować przedmiot zamówienia - 20.00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4 - Posiadanie certyfikatu jakości - 0.00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lastRenderedPageBreak/>
              <w:t>5 - Procedura weryfikacji jakości - 10.00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51D38" w:rsidRPr="00E91DFE" w:rsidRDefault="00F51D38" w:rsidP="00C77F3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lastRenderedPageBreak/>
              <w:t xml:space="preserve">  75,36</w:t>
            </w:r>
          </w:p>
        </w:tc>
      </w:tr>
      <w:tr w:rsidR="00F51D38" w:rsidRPr="00E91DFE" w:rsidTr="00C77F32">
        <w:tc>
          <w:tcPr>
            <w:tcW w:w="2169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7 - Sukcesywna usługa w zakresie tłumaczeń pisemnych naukowego tekstu technicznego, ekonomicznego i socjologicznego w obszarze nauk o zarządzaniu i jakości</w:t>
            </w:r>
          </w:p>
        </w:tc>
        <w:tc>
          <w:tcPr>
            <w:tcW w:w="3218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1DFE">
              <w:rPr>
                <w:rFonts w:ascii="Arial" w:hAnsi="Arial" w:cs="Arial"/>
                <w:b/>
                <w:bCs/>
              </w:rPr>
              <w:t>MASTER Agnieszka Burnus-Rychlewska</w:t>
            </w:r>
          </w:p>
          <w:p w:rsidR="00F51D38" w:rsidRPr="00E91DFE" w:rsidRDefault="00F51D38" w:rsidP="00C77F32">
            <w:pPr>
              <w:spacing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Bruzdowa 119 L</w:t>
            </w:r>
          </w:p>
          <w:p w:rsidR="00F51D38" w:rsidRPr="00E91DFE" w:rsidRDefault="00F51D38" w:rsidP="00C77F3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02-991 Warszawa</w:t>
            </w:r>
          </w:p>
        </w:tc>
        <w:tc>
          <w:tcPr>
            <w:tcW w:w="2693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1 - Cena - 38.36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2 - Skrócenie terminu realizacji zamówień cząstkowych o min. 50 % - 10.00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3 - Doświadczenie osoby, która będzie realizować przedmiot zamówienia - 20.00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4 - Posiadanie certyfikatu jakości - 0.00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5 - Procedura weryfikacji jakości - 5.00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51D38" w:rsidRPr="00E91DFE" w:rsidRDefault="00F51D38" w:rsidP="00C77F3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 xml:space="preserve">  73,36</w:t>
            </w:r>
          </w:p>
        </w:tc>
      </w:tr>
      <w:tr w:rsidR="00F51D38" w:rsidRPr="00E91DFE" w:rsidTr="00C77F32">
        <w:tc>
          <w:tcPr>
            <w:tcW w:w="2169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 xml:space="preserve">7 - Sukcesywna usługa w zakresie tłumaczeń pisemnych naukowego tekstu technicznego, ekonomicznego i socjologicznego w obszarze nauk o zarządzaniu i </w:t>
            </w:r>
            <w:r w:rsidRPr="00E91DFE">
              <w:rPr>
                <w:rFonts w:ascii="Arial" w:hAnsi="Arial" w:cs="Arial"/>
              </w:rPr>
              <w:lastRenderedPageBreak/>
              <w:t>jakości</w:t>
            </w:r>
          </w:p>
        </w:tc>
        <w:tc>
          <w:tcPr>
            <w:tcW w:w="3218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1DFE">
              <w:rPr>
                <w:rFonts w:ascii="Arial" w:hAnsi="Arial" w:cs="Arial"/>
                <w:b/>
                <w:bCs/>
              </w:rPr>
              <w:lastRenderedPageBreak/>
              <w:t>Spektra Sp. z o.o.</w:t>
            </w:r>
          </w:p>
          <w:p w:rsidR="00F51D38" w:rsidRPr="00E91DFE" w:rsidRDefault="00F51D38" w:rsidP="00C77F32">
            <w:pPr>
              <w:spacing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Feliksa Araszkiewicza 33</w:t>
            </w:r>
          </w:p>
          <w:p w:rsidR="00F51D38" w:rsidRPr="00E91DFE" w:rsidRDefault="00F51D38" w:rsidP="00C77F3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20-834 Lublin</w:t>
            </w:r>
          </w:p>
        </w:tc>
        <w:tc>
          <w:tcPr>
            <w:tcW w:w="2693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1 - Cena - 39.35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2 - Skrócenie terminu realizacji zamówień cząstkowych o min. 50 % - 10.00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3 - Doświadczenie osoby, która będzie realizować przedmiot zamówienia - 0.00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lastRenderedPageBreak/>
              <w:t>4 - Posiadanie certyfikatu jakości - 10.00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5 - Procedura weryfikacji jakości - 10.00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51D38" w:rsidRPr="00E91DFE" w:rsidRDefault="00F51D38" w:rsidP="00C77F3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lastRenderedPageBreak/>
              <w:t xml:space="preserve">  69,35</w:t>
            </w:r>
          </w:p>
        </w:tc>
      </w:tr>
      <w:tr w:rsidR="00F51D38" w:rsidRPr="00E91DFE" w:rsidTr="00C77F32">
        <w:tc>
          <w:tcPr>
            <w:tcW w:w="2169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8 - Sukcesywna usługa w zakresie specjalistycznych zwykłych tłumaczeń pisemnych dla Biblioteki Głównej</w:t>
            </w:r>
          </w:p>
        </w:tc>
        <w:tc>
          <w:tcPr>
            <w:tcW w:w="3218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1DFE">
              <w:rPr>
                <w:rFonts w:ascii="Arial" w:hAnsi="Arial" w:cs="Arial"/>
                <w:b/>
                <w:bCs/>
              </w:rPr>
              <w:t>VERBA-TEXT Sp. z o.o.</w:t>
            </w:r>
          </w:p>
          <w:p w:rsidR="00F51D38" w:rsidRPr="00E91DFE" w:rsidRDefault="00F51D38" w:rsidP="00C77F32">
            <w:pPr>
              <w:spacing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Belgradzka 4/13</w:t>
            </w:r>
          </w:p>
          <w:p w:rsidR="00F51D38" w:rsidRPr="00E91DFE" w:rsidRDefault="00F51D38" w:rsidP="00C77F3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02-790 Warszawa</w:t>
            </w:r>
          </w:p>
        </w:tc>
        <w:tc>
          <w:tcPr>
            <w:tcW w:w="2693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1 - Cena - 46.50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2 - Skrócenie terminu realizacji zamówień cząstkowych o min. 50 % - 10.00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3 - Doświadczenie osoby, która będzie realizować przedmiot zamówienia - 20.00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4 - Posiadanie certyfikatu jakości - 10.00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5 - Procedura weryfikacji jakości - 10.00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51D38" w:rsidRPr="00E91DFE" w:rsidRDefault="00F51D38" w:rsidP="00C77F3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 xml:space="preserve">  96,50</w:t>
            </w:r>
          </w:p>
        </w:tc>
      </w:tr>
      <w:tr w:rsidR="00F51D38" w:rsidRPr="00E91DFE" w:rsidTr="00C77F32">
        <w:tc>
          <w:tcPr>
            <w:tcW w:w="2169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8 - Sukcesywna usługa w zakresie specjalistycznych zwykłych tłumaczeń pisemnych dla Biblioteki Głównej</w:t>
            </w:r>
          </w:p>
        </w:tc>
        <w:tc>
          <w:tcPr>
            <w:tcW w:w="3218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1DFE">
              <w:rPr>
                <w:rFonts w:ascii="Arial" w:hAnsi="Arial" w:cs="Arial"/>
                <w:b/>
                <w:bCs/>
              </w:rPr>
              <w:t>dogadamycie.pl Sp. z o. o.</w:t>
            </w:r>
          </w:p>
          <w:p w:rsidR="00F51D38" w:rsidRPr="00E91DFE" w:rsidRDefault="00F51D38" w:rsidP="00C77F32">
            <w:pPr>
              <w:spacing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ul. Gen. Władysława Andersa 22</w:t>
            </w:r>
          </w:p>
          <w:p w:rsidR="00F51D38" w:rsidRPr="00E91DFE" w:rsidRDefault="00F51D38" w:rsidP="00C77F3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75-017 Koszalin</w:t>
            </w:r>
          </w:p>
        </w:tc>
        <w:tc>
          <w:tcPr>
            <w:tcW w:w="2693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1 - Cena - 50.00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2 - Skrócenie terminu realizacji zamówień cząstkowych o min. 50 % - 10.00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 xml:space="preserve">3 - Doświadczenie </w:t>
            </w:r>
            <w:r w:rsidRPr="00E91DFE">
              <w:rPr>
                <w:rFonts w:ascii="Arial" w:hAnsi="Arial" w:cs="Arial"/>
              </w:rPr>
              <w:lastRenderedPageBreak/>
              <w:t>osoby, która będzie realizować przedmiot zamówienia - 20.00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4 - Posiadanie certyfikatu jakości - 10.00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5 - Procedura weryfikacji jakości - 10.00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51D38" w:rsidRPr="00E91DFE" w:rsidRDefault="00F51D38" w:rsidP="00C77F3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lastRenderedPageBreak/>
              <w:t xml:space="preserve">  100,00</w:t>
            </w:r>
          </w:p>
        </w:tc>
      </w:tr>
      <w:tr w:rsidR="00F51D38" w:rsidRPr="00E91DFE" w:rsidTr="00C77F32">
        <w:tc>
          <w:tcPr>
            <w:tcW w:w="2169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8 - Sukcesywna usługa w zakresie specjalistycznych zwykłych tłumaczeń pisemnych dla Biblioteki Głównej</w:t>
            </w:r>
          </w:p>
        </w:tc>
        <w:tc>
          <w:tcPr>
            <w:tcW w:w="3218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1DFE">
              <w:rPr>
                <w:rFonts w:ascii="Arial" w:hAnsi="Arial" w:cs="Arial"/>
                <w:b/>
                <w:bCs/>
              </w:rPr>
              <w:t>MASTER Agnieszka Burnus-Rychlewska</w:t>
            </w:r>
          </w:p>
          <w:p w:rsidR="00F51D38" w:rsidRPr="00E91DFE" w:rsidRDefault="00F51D38" w:rsidP="00C77F32">
            <w:pPr>
              <w:spacing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Bruzdowa 119 L</w:t>
            </w:r>
          </w:p>
          <w:p w:rsidR="00F51D38" w:rsidRPr="00E91DFE" w:rsidRDefault="00F51D38" w:rsidP="00C77F3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02-991 Warszawa</w:t>
            </w:r>
          </w:p>
        </w:tc>
        <w:tc>
          <w:tcPr>
            <w:tcW w:w="2693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1 - Cena - 41.47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2 - Skrócenie terminu realizacji zamówień cząstkowych o min. 50 % - 10.00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3 - Doświadczenie osoby, która będzie realizować przedmiot zamówienia - 20.00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4 - Posiadanie certyfikatu jakości - 0.00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5 - Procedura weryfikacji jakości - 5.00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51D38" w:rsidRPr="00E91DFE" w:rsidRDefault="00F51D38" w:rsidP="00C77F3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 xml:space="preserve">  76,47</w:t>
            </w:r>
          </w:p>
        </w:tc>
      </w:tr>
      <w:tr w:rsidR="00F51D38" w:rsidRPr="00E91DFE" w:rsidTr="00C77F32">
        <w:tc>
          <w:tcPr>
            <w:tcW w:w="2169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 xml:space="preserve">8 - Sukcesywna usługa w zakresie specjalistycznych zwykłych </w:t>
            </w:r>
            <w:r w:rsidRPr="00E91DFE">
              <w:rPr>
                <w:rFonts w:ascii="Arial" w:hAnsi="Arial" w:cs="Arial"/>
              </w:rPr>
              <w:lastRenderedPageBreak/>
              <w:t>tłumaczeń pisemnych dla Biblioteki Głównej</w:t>
            </w:r>
          </w:p>
        </w:tc>
        <w:tc>
          <w:tcPr>
            <w:tcW w:w="3218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1DFE">
              <w:rPr>
                <w:rFonts w:ascii="Arial" w:hAnsi="Arial" w:cs="Arial"/>
                <w:b/>
                <w:bCs/>
              </w:rPr>
              <w:lastRenderedPageBreak/>
              <w:t>KIDS' WORLD SPÓŁKA Z OGRANICZONĄ ODPOWIEDZIALNOŚCIĄ</w:t>
            </w:r>
          </w:p>
          <w:p w:rsidR="00F51D38" w:rsidRPr="00E91DFE" w:rsidRDefault="00F51D38" w:rsidP="00C77F32">
            <w:pPr>
              <w:spacing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lastRenderedPageBreak/>
              <w:t>ul. A9 11 11</w:t>
            </w:r>
          </w:p>
          <w:p w:rsidR="00F51D38" w:rsidRPr="00E91DFE" w:rsidRDefault="00F51D38" w:rsidP="00C77F3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 xml:space="preserve">32-086 </w:t>
            </w:r>
            <w:proofErr w:type="spellStart"/>
            <w:r w:rsidRPr="00E91DFE">
              <w:rPr>
                <w:rFonts w:ascii="Arial" w:hAnsi="Arial" w:cs="Arial"/>
              </w:rPr>
              <w:t>Węgrzce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lastRenderedPageBreak/>
              <w:t>1 - Cena - 35.36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 xml:space="preserve">2 - Skrócenie terminu realizacji zamówień </w:t>
            </w:r>
            <w:r w:rsidRPr="00E91DFE">
              <w:rPr>
                <w:rFonts w:ascii="Arial" w:hAnsi="Arial" w:cs="Arial"/>
              </w:rPr>
              <w:lastRenderedPageBreak/>
              <w:t>cząstkowych o min. 50 % - 10.00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3 - Doświadczenie osoby, która będzie realizować przedmiot zamówienia - 20.00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4 - Posiadanie certyfikatu jakości - 0.00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5 - Procedura weryfikacji jakości - 10.00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51D38" w:rsidRPr="00E91DFE" w:rsidRDefault="00F51D38" w:rsidP="00C77F3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lastRenderedPageBreak/>
              <w:t xml:space="preserve">  75,36</w:t>
            </w:r>
          </w:p>
        </w:tc>
      </w:tr>
      <w:tr w:rsidR="00F51D38" w:rsidRPr="00E91DFE" w:rsidTr="00C77F32">
        <w:tc>
          <w:tcPr>
            <w:tcW w:w="2169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8 - Sukcesywna usługa w zakresie specjalistycznych zwykłych tłumaczeń pisemnych dla Biblioteki Głównej</w:t>
            </w:r>
          </w:p>
        </w:tc>
        <w:tc>
          <w:tcPr>
            <w:tcW w:w="3218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1DFE">
              <w:rPr>
                <w:rFonts w:ascii="Arial" w:hAnsi="Arial" w:cs="Arial"/>
                <w:b/>
                <w:bCs/>
              </w:rPr>
              <w:t>Spektra Sp. z o.o.</w:t>
            </w:r>
          </w:p>
          <w:p w:rsidR="00F51D38" w:rsidRPr="00E91DFE" w:rsidRDefault="00F51D38" w:rsidP="00C77F32">
            <w:pPr>
              <w:spacing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Feliksa Araszkiewicza 33</w:t>
            </w:r>
          </w:p>
          <w:p w:rsidR="00F51D38" w:rsidRPr="00E91DFE" w:rsidRDefault="00F51D38" w:rsidP="00C77F3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20-834 Lublin</w:t>
            </w:r>
          </w:p>
        </w:tc>
        <w:tc>
          <w:tcPr>
            <w:tcW w:w="2693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1 - Cena - 39.35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2 - Skrócenie terminu realizacji zamówień cząstkowych o min. 50 % - 10.00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3 - Doświadczenie osoby, która będzie realizować przedmiot zamówienia - 0.00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4 - Posiadanie certyfikatu jakości - 10.00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5 - Procedura weryfikacji jakości - 10.00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51D38" w:rsidRPr="00E91DFE" w:rsidRDefault="00F51D38" w:rsidP="00C77F3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 xml:space="preserve">  69,35</w:t>
            </w:r>
          </w:p>
        </w:tc>
      </w:tr>
      <w:tr w:rsidR="00F51D38" w:rsidRPr="00E91DFE" w:rsidTr="00C77F32">
        <w:tc>
          <w:tcPr>
            <w:tcW w:w="2169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lastRenderedPageBreak/>
              <w:t>8 - Sukcesywna usługa w zakresie specjalistycznych zwykłych tłumaczeń pisemnych dla Biblioteki Głównej</w:t>
            </w:r>
          </w:p>
        </w:tc>
        <w:tc>
          <w:tcPr>
            <w:tcW w:w="3218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1DFE">
              <w:rPr>
                <w:rFonts w:ascii="Arial" w:hAnsi="Arial" w:cs="Arial"/>
                <w:b/>
                <w:bCs/>
              </w:rPr>
              <w:t>ARGUS Małgorzata Borowska</w:t>
            </w:r>
          </w:p>
          <w:p w:rsidR="00F51D38" w:rsidRPr="00E91DFE" w:rsidRDefault="00F51D38" w:rsidP="00C77F32">
            <w:pPr>
              <w:spacing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Górnicza, Kolonia Borek 8</w:t>
            </w:r>
          </w:p>
          <w:p w:rsidR="00F51D38" w:rsidRPr="00E91DFE" w:rsidRDefault="00F51D38" w:rsidP="00C77F3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42-262 Poczesna</w:t>
            </w:r>
          </w:p>
        </w:tc>
        <w:tc>
          <w:tcPr>
            <w:tcW w:w="2693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1 - Cena - 0.00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2 - Skrócenie terminu realizacji zamówień cząstkowych o min. 50 % - 0.00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3 - Doświadczenie osoby, która będzie realizować przedmiot zamówienia - 0.00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4 - Posiadanie certyfikatu jakości - 0.00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5 - Procedura weryfikacji jakości - 0.00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51D38" w:rsidRPr="00E91DFE" w:rsidRDefault="00F51D38" w:rsidP="00C77F3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 xml:space="preserve">  0,00</w:t>
            </w:r>
          </w:p>
        </w:tc>
      </w:tr>
      <w:tr w:rsidR="00F51D38" w:rsidRPr="00E91DFE" w:rsidTr="00C77F32">
        <w:tc>
          <w:tcPr>
            <w:tcW w:w="2169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9 - Sukcesywna usługa w zakresie specjalistycznych zwykłych tłumaczeń pisemnych dla Działu Nauczania</w:t>
            </w:r>
          </w:p>
        </w:tc>
        <w:tc>
          <w:tcPr>
            <w:tcW w:w="3218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1DFE">
              <w:rPr>
                <w:rFonts w:ascii="Arial" w:hAnsi="Arial" w:cs="Arial"/>
                <w:b/>
                <w:bCs/>
              </w:rPr>
              <w:t>VERBA-TEXT Sp. z o.o.</w:t>
            </w:r>
          </w:p>
          <w:p w:rsidR="00F51D38" w:rsidRPr="00E91DFE" w:rsidRDefault="00F51D38" w:rsidP="00C77F32">
            <w:pPr>
              <w:spacing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Belgradzka 4/13</w:t>
            </w:r>
          </w:p>
          <w:p w:rsidR="00F51D38" w:rsidRPr="00E91DFE" w:rsidRDefault="00F51D38" w:rsidP="00C77F3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02-790 Warszawa</w:t>
            </w:r>
          </w:p>
        </w:tc>
        <w:tc>
          <w:tcPr>
            <w:tcW w:w="2693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1 - Cena - 50.00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2 - Skrócenie terminu realizacji zamówień cząstkowych o min. 50 % - 10.00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3 - Doświadczenie osoby, która będzie realizować przedmiot zamówienia - 20.00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4 - Posiadanie certyfikatu jakości - 10.00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lastRenderedPageBreak/>
              <w:t>5 - Procedura weryfikacji jakości - 10.00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51D38" w:rsidRPr="00E91DFE" w:rsidRDefault="00F51D38" w:rsidP="00C77F3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lastRenderedPageBreak/>
              <w:t xml:space="preserve">  100,00</w:t>
            </w:r>
          </w:p>
        </w:tc>
      </w:tr>
      <w:tr w:rsidR="00F51D38" w:rsidRPr="00E91DFE" w:rsidTr="00C77F32">
        <w:tc>
          <w:tcPr>
            <w:tcW w:w="2169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9 - Sukcesywna usługa w zakresie specjalistycznych zwykłych tłumaczeń pisemnych dla Działu Nauczania</w:t>
            </w:r>
          </w:p>
        </w:tc>
        <w:tc>
          <w:tcPr>
            <w:tcW w:w="3218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1DFE">
              <w:rPr>
                <w:rFonts w:ascii="Arial" w:hAnsi="Arial" w:cs="Arial"/>
                <w:b/>
                <w:bCs/>
              </w:rPr>
              <w:t xml:space="preserve">Lingua Lab s.c. Weronika </w:t>
            </w:r>
            <w:proofErr w:type="spellStart"/>
            <w:r w:rsidRPr="00E91DFE">
              <w:rPr>
                <w:rFonts w:ascii="Arial" w:hAnsi="Arial" w:cs="Arial"/>
                <w:b/>
                <w:bCs/>
              </w:rPr>
              <w:t>Szyszkiewicz</w:t>
            </w:r>
            <w:proofErr w:type="spellEnd"/>
            <w:r w:rsidRPr="00E91DFE">
              <w:rPr>
                <w:rFonts w:ascii="Arial" w:hAnsi="Arial" w:cs="Arial"/>
                <w:b/>
                <w:bCs/>
              </w:rPr>
              <w:t xml:space="preserve"> Małgorzata Dembińska</w:t>
            </w:r>
          </w:p>
          <w:p w:rsidR="00F51D38" w:rsidRPr="00E91DFE" w:rsidRDefault="00F51D38" w:rsidP="00C77F32">
            <w:pPr>
              <w:spacing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 xml:space="preserve">ul. Sereno </w:t>
            </w:r>
            <w:proofErr w:type="spellStart"/>
            <w:r w:rsidRPr="00E91DFE">
              <w:rPr>
                <w:rFonts w:ascii="Arial" w:hAnsi="Arial" w:cs="Arial"/>
              </w:rPr>
              <w:t>Fenn'a</w:t>
            </w:r>
            <w:proofErr w:type="spellEnd"/>
            <w:r w:rsidRPr="00E91DFE">
              <w:rPr>
                <w:rFonts w:ascii="Arial" w:hAnsi="Arial" w:cs="Arial"/>
              </w:rPr>
              <w:t xml:space="preserve"> 6/14</w:t>
            </w:r>
          </w:p>
          <w:p w:rsidR="00F51D38" w:rsidRPr="00E91DFE" w:rsidRDefault="00F51D38" w:rsidP="00C77F3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31-143 Kraków</w:t>
            </w:r>
          </w:p>
        </w:tc>
        <w:tc>
          <w:tcPr>
            <w:tcW w:w="2693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1 - Cena - 32.09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2 - Skrócenie terminu realizacji zamówień cząstkowych o min. 50 % - 10.00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3 - Doświadczenie osoby, która będzie realizować przedmiot zamówienia - 5.26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4 - Posiadanie certyfikatu jakości - 10.00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5 - Procedura weryfikacji jakości - 10.00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51D38" w:rsidRPr="00E91DFE" w:rsidRDefault="00F51D38" w:rsidP="00C77F3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 xml:space="preserve">  67,35</w:t>
            </w:r>
          </w:p>
        </w:tc>
      </w:tr>
      <w:tr w:rsidR="00F51D38" w:rsidRPr="00E91DFE" w:rsidTr="00C77F32">
        <w:tc>
          <w:tcPr>
            <w:tcW w:w="2169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9 - Sukcesywna usługa w zakresie specjalistycznych zwykłych tłumaczeń pisemnych dla Działu Nauczania</w:t>
            </w:r>
          </w:p>
        </w:tc>
        <w:tc>
          <w:tcPr>
            <w:tcW w:w="3218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1DFE">
              <w:rPr>
                <w:rFonts w:ascii="Arial" w:hAnsi="Arial" w:cs="Arial"/>
                <w:b/>
                <w:bCs/>
              </w:rPr>
              <w:t>dogadamycie.pl Sp. z o. o.</w:t>
            </w:r>
          </w:p>
          <w:p w:rsidR="00F51D38" w:rsidRPr="00E91DFE" w:rsidRDefault="00F51D38" w:rsidP="00C77F32">
            <w:pPr>
              <w:spacing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ul. Gen. Władysława Andersa 22</w:t>
            </w:r>
          </w:p>
          <w:p w:rsidR="00F51D38" w:rsidRPr="00E91DFE" w:rsidRDefault="00F51D38" w:rsidP="00C77F3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75-017 Koszalin</w:t>
            </w:r>
          </w:p>
        </w:tc>
        <w:tc>
          <w:tcPr>
            <w:tcW w:w="2693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1 - Cena - 48.88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2 - Skrócenie terminu realizacji zamówień cząstkowych o min. 50 % - 10.00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3 - Doświadczenie osoby, która będzie realizować przedmiot zamówienia - 20.00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lastRenderedPageBreak/>
              <w:t>4 - Posiadanie certyfikatu jakości - 10.00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5 - Procedura weryfikacji jakości - 10.00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51D38" w:rsidRPr="00E91DFE" w:rsidRDefault="00F51D38" w:rsidP="00C77F3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lastRenderedPageBreak/>
              <w:t xml:space="preserve">  98,88</w:t>
            </w:r>
          </w:p>
        </w:tc>
      </w:tr>
      <w:tr w:rsidR="00F51D38" w:rsidRPr="00E91DFE" w:rsidTr="00C77F32">
        <w:tc>
          <w:tcPr>
            <w:tcW w:w="2169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9 - Sukcesywna usługa w zakresie specjalistycznych zwykłych tłumaczeń pisemnych dla Działu Nauczania</w:t>
            </w:r>
          </w:p>
        </w:tc>
        <w:tc>
          <w:tcPr>
            <w:tcW w:w="3218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1DFE">
              <w:rPr>
                <w:rFonts w:ascii="Arial" w:hAnsi="Arial" w:cs="Arial"/>
                <w:b/>
                <w:bCs/>
              </w:rPr>
              <w:t>MASTER Agnieszka Burnus-Rychlewska</w:t>
            </w:r>
          </w:p>
          <w:p w:rsidR="00F51D38" w:rsidRPr="00E91DFE" w:rsidRDefault="00F51D38" w:rsidP="00C77F32">
            <w:pPr>
              <w:spacing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Bruzdowa 119 L</w:t>
            </w:r>
          </w:p>
          <w:p w:rsidR="00F51D38" w:rsidRPr="00E91DFE" w:rsidRDefault="00F51D38" w:rsidP="00C77F3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02-991 Warszawa</w:t>
            </w:r>
          </w:p>
        </w:tc>
        <w:tc>
          <w:tcPr>
            <w:tcW w:w="2693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1 - Cena - 38.46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2 - Skrócenie terminu realizacji zamówień cząstkowych o min. 50 % - 10.00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3 - Doświadczenie osoby, która będzie realizować przedmiot zamówienia - 20.00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4 - Posiadanie certyfikatu jakości - 0.00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5 - Procedura weryfikacji jakości - 5.00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51D38" w:rsidRPr="00E91DFE" w:rsidRDefault="00F51D38" w:rsidP="00C77F3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 xml:space="preserve">  73,46</w:t>
            </w:r>
          </w:p>
        </w:tc>
      </w:tr>
      <w:tr w:rsidR="00F51D38" w:rsidRPr="00E91DFE" w:rsidTr="00C77F32">
        <w:tc>
          <w:tcPr>
            <w:tcW w:w="2169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9 - Sukcesywna usługa w zakresie specjalistycznych zwykłych tłumaczeń pisemnych dla Działu Nauczania</w:t>
            </w:r>
          </w:p>
        </w:tc>
        <w:tc>
          <w:tcPr>
            <w:tcW w:w="3218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1DFE">
              <w:rPr>
                <w:rFonts w:ascii="Arial" w:hAnsi="Arial" w:cs="Arial"/>
                <w:b/>
                <w:bCs/>
              </w:rPr>
              <w:t>Spektra Sp. z o.o.</w:t>
            </w:r>
          </w:p>
          <w:p w:rsidR="00F51D38" w:rsidRPr="00E91DFE" w:rsidRDefault="00F51D38" w:rsidP="00C77F32">
            <w:pPr>
              <w:spacing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Feliksa Araszkiewicza 33</w:t>
            </w:r>
          </w:p>
          <w:p w:rsidR="00F51D38" w:rsidRPr="00E91DFE" w:rsidRDefault="00F51D38" w:rsidP="00C77F3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20-834 Lublin</w:t>
            </w:r>
          </w:p>
        </w:tc>
        <w:tc>
          <w:tcPr>
            <w:tcW w:w="2693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1 - Cena - 38.46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2 - Skrócenie terminu realizacji zamówień cząstkowych o min. 50 % - 10.00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 xml:space="preserve">3 - Doświadczenie </w:t>
            </w:r>
            <w:r w:rsidRPr="00E91DFE">
              <w:rPr>
                <w:rFonts w:ascii="Arial" w:hAnsi="Arial" w:cs="Arial"/>
              </w:rPr>
              <w:lastRenderedPageBreak/>
              <w:t>osoby, która będzie realizować przedmiot zamówienia - 0.00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4 - Posiadanie certyfikatu jakości - 10.00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5 - Procedura weryfikacji jakości - 10.00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51D38" w:rsidRPr="00E91DFE" w:rsidRDefault="00F51D38" w:rsidP="00C77F3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lastRenderedPageBreak/>
              <w:t xml:space="preserve">  68,46</w:t>
            </w:r>
          </w:p>
        </w:tc>
      </w:tr>
      <w:tr w:rsidR="00F51D38" w:rsidRPr="00E91DFE" w:rsidTr="00C77F32">
        <w:tc>
          <w:tcPr>
            <w:tcW w:w="2169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9 - Sukcesywna usługa w zakresie specjalistycznych zwykłych tłumaczeń pisemnych dla Działu Nauczania</w:t>
            </w:r>
          </w:p>
        </w:tc>
        <w:tc>
          <w:tcPr>
            <w:tcW w:w="3218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1DFE">
              <w:rPr>
                <w:rFonts w:ascii="Arial" w:hAnsi="Arial" w:cs="Arial"/>
                <w:b/>
                <w:bCs/>
              </w:rPr>
              <w:t>KIDS' WORLD SPÓŁKA Z OGRANICZONĄ ODPOWIEDZIALNOŚCIĄ</w:t>
            </w:r>
          </w:p>
          <w:p w:rsidR="00F51D38" w:rsidRPr="00E91DFE" w:rsidRDefault="00F51D38" w:rsidP="00C77F32">
            <w:pPr>
              <w:spacing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ul. A9 11 11</w:t>
            </w:r>
          </w:p>
          <w:p w:rsidR="00F51D38" w:rsidRPr="00E91DFE" w:rsidRDefault="00F51D38" w:rsidP="00C77F3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 xml:space="preserve">32-086 </w:t>
            </w:r>
            <w:proofErr w:type="spellStart"/>
            <w:r w:rsidRPr="00E91DFE">
              <w:rPr>
                <w:rFonts w:ascii="Arial" w:hAnsi="Arial" w:cs="Arial"/>
              </w:rPr>
              <w:t>Węgrzce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1 - Cena - 34.56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2 - Skrócenie terminu realizacji zamówień cząstkowych o min. 50 % - 10.00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3 - Doświadczenie osoby, która będzie realizować przedmiot zamówienia - 11.05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4 - Posiadanie certyfikatu jakości - 0.00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5 - Procedura weryfikacji jakości - 10.00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51D38" w:rsidRPr="00E91DFE" w:rsidRDefault="00F51D38" w:rsidP="00C77F3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 xml:space="preserve">  65,61</w:t>
            </w:r>
          </w:p>
        </w:tc>
      </w:tr>
      <w:tr w:rsidR="00F51D38" w:rsidRPr="00E91DFE" w:rsidTr="00C77F32">
        <w:tc>
          <w:tcPr>
            <w:tcW w:w="2169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 xml:space="preserve">9 - Sukcesywna usługa w zakresie specjalistycznych zwykłych </w:t>
            </w:r>
            <w:r w:rsidRPr="00E91DFE">
              <w:rPr>
                <w:rFonts w:ascii="Arial" w:hAnsi="Arial" w:cs="Arial"/>
              </w:rPr>
              <w:lastRenderedPageBreak/>
              <w:t>tłumaczeń pisemnych dla Działu Nauczania</w:t>
            </w:r>
          </w:p>
        </w:tc>
        <w:tc>
          <w:tcPr>
            <w:tcW w:w="3218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1DFE">
              <w:rPr>
                <w:rFonts w:ascii="Arial" w:hAnsi="Arial" w:cs="Arial"/>
                <w:b/>
                <w:bCs/>
              </w:rPr>
              <w:lastRenderedPageBreak/>
              <w:t>ARGUS Małgorzata Borowska</w:t>
            </w:r>
          </w:p>
          <w:p w:rsidR="00F51D38" w:rsidRPr="00E91DFE" w:rsidRDefault="00F51D38" w:rsidP="00C77F32">
            <w:pPr>
              <w:spacing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Górnicza, Kolonia Borek 8</w:t>
            </w:r>
          </w:p>
          <w:p w:rsidR="00F51D38" w:rsidRPr="00E91DFE" w:rsidRDefault="00F51D38" w:rsidP="00C77F3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lastRenderedPageBreak/>
              <w:t>42-262 Poczesna</w:t>
            </w:r>
          </w:p>
        </w:tc>
        <w:tc>
          <w:tcPr>
            <w:tcW w:w="2693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lastRenderedPageBreak/>
              <w:t>1 - Cena - 0.00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 xml:space="preserve">2 - Skrócenie terminu realizacji zamówień </w:t>
            </w:r>
            <w:r w:rsidRPr="00E91DFE">
              <w:rPr>
                <w:rFonts w:ascii="Arial" w:hAnsi="Arial" w:cs="Arial"/>
              </w:rPr>
              <w:lastRenderedPageBreak/>
              <w:t>cząstkowych o min. 50 % - 0.00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3 - Doświadczenie osoby, która będzie realizować przedmiot zamówienia - 0.00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4 - Posiadanie certyfikatu jakości - 0.00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5 - Procedura weryfikacji jakości - 0.00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51D38" w:rsidRPr="00E91DFE" w:rsidRDefault="00F51D38" w:rsidP="00C77F3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lastRenderedPageBreak/>
              <w:t xml:space="preserve">  0,00</w:t>
            </w:r>
          </w:p>
        </w:tc>
      </w:tr>
      <w:tr w:rsidR="00F51D38" w:rsidRPr="00E91DFE" w:rsidTr="00C77F32">
        <w:tc>
          <w:tcPr>
            <w:tcW w:w="2169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10 - Sukcesywna usługa w zakresie przysięgłych tłumaczeń pisemnych umów cywilno-prawnych</w:t>
            </w:r>
          </w:p>
        </w:tc>
        <w:tc>
          <w:tcPr>
            <w:tcW w:w="3218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1DFE">
              <w:rPr>
                <w:rFonts w:ascii="Arial" w:hAnsi="Arial" w:cs="Arial"/>
                <w:b/>
                <w:bCs/>
              </w:rPr>
              <w:t>VERBA-TEXT Sp. z o.o.</w:t>
            </w:r>
          </w:p>
          <w:p w:rsidR="00F51D38" w:rsidRPr="00E91DFE" w:rsidRDefault="00F51D38" w:rsidP="00C77F32">
            <w:pPr>
              <w:spacing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Belgradzka 4/13</w:t>
            </w:r>
          </w:p>
          <w:p w:rsidR="00F51D38" w:rsidRPr="00E91DFE" w:rsidRDefault="00F51D38" w:rsidP="00C77F3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02-790 Warszawa</w:t>
            </w:r>
          </w:p>
        </w:tc>
        <w:tc>
          <w:tcPr>
            <w:tcW w:w="2693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1 - Cena - 0.00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2 - Skrócenie terminu realizacji zamówień cząstkowych o min. 50 % - 0.00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51D38" w:rsidRPr="00E91DFE" w:rsidRDefault="00F51D38" w:rsidP="00C77F3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 xml:space="preserve">  0,00</w:t>
            </w:r>
          </w:p>
        </w:tc>
      </w:tr>
      <w:tr w:rsidR="00F51D38" w:rsidRPr="00E91DFE" w:rsidTr="00C77F32">
        <w:tc>
          <w:tcPr>
            <w:tcW w:w="2169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10 - Sukcesywna usługa w zakresie przysięgłych tłumaczeń pisemnych umów cywilno-prawnych</w:t>
            </w:r>
          </w:p>
        </w:tc>
        <w:tc>
          <w:tcPr>
            <w:tcW w:w="3218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1DFE">
              <w:rPr>
                <w:rFonts w:ascii="Arial" w:hAnsi="Arial" w:cs="Arial"/>
                <w:b/>
                <w:bCs/>
              </w:rPr>
              <w:t>KIDS' WORLD SPÓŁKA Z OGRANICZONĄ ODPOWIEDZIALNOŚCIĄ</w:t>
            </w:r>
          </w:p>
          <w:p w:rsidR="00F51D38" w:rsidRPr="00E91DFE" w:rsidRDefault="00F51D38" w:rsidP="00C77F32">
            <w:pPr>
              <w:spacing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ul. A9 11 11</w:t>
            </w:r>
          </w:p>
          <w:p w:rsidR="00F51D38" w:rsidRPr="00E91DFE" w:rsidRDefault="00F51D38" w:rsidP="00C77F3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 xml:space="preserve">32-086 </w:t>
            </w:r>
            <w:proofErr w:type="spellStart"/>
            <w:r w:rsidRPr="00E91DFE">
              <w:rPr>
                <w:rFonts w:ascii="Arial" w:hAnsi="Arial" w:cs="Arial"/>
              </w:rPr>
              <w:t>Węgrzce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1 - Cena - 80.00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2 - Skrócenie terminu realizacji zamówień cząstkowych o min. 50 % - 20.00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51D38" w:rsidRPr="00E91DFE" w:rsidRDefault="00F51D38" w:rsidP="00C77F3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 xml:space="preserve">  100,00</w:t>
            </w:r>
          </w:p>
        </w:tc>
      </w:tr>
      <w:tr w:rsidR="00F51D38" w:rsidRPr="00E91DFE" w:rsidTr="00C77F32">
        <w:tc>
          <w:tcPr>
            <w:tcW w:w="2169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 xml:space="preserve">10 - Sukcesywna usługa w zakresie przysięgłych tłumaczeń </w:t>
            </w:r>
            <w:r w:rsidRPr="00E91DFE">
              <w:rPr>
                <w:rFonts w:ascii="Arial" w:hAnsi="Arial" w:cs="Arial"/>
              </w:rPr>
              <w:lastRenderedPageBreak/>
              <w:t>pisemnych umów cywilno-prawnych</w:t>
            </w:r>
          </w:p>
        </w:tc>
        <w:tc>
          <w:tcPr>
            <w:tcW w:w="3218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1DFE">
              <w:rPr>
                <w:rFonts w:ascii="Arial" w:hAnsi="Arial" w:cs="Arial"/>
                <w:b/>
                <w:bCs/>
              </w:rPr>
              <w:lastRenderedPageBreak/>
              <w:t>dogadamycie.pl Sp. z o. o.</w:t>
            </w:r>
          </w:p>
          <w:p w:rsidR="00F51D38" w:rsidRPr="00E91DFE" w:rsidRDefault="00F51D38" w:rsidP="00C77F32">
            <w:pPr>
              <w:spacing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ul. Gen. Władysława Andersa 22</w:t>
            </w:r>
          </w:p>
          <w:p w:rsidR="00F51D38" w:rsidRPr="00E91DFE" w:rsidRDefault="00F51D38" w:rsidP="00C77F3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lastRenderedPageBreak/>
              <w:t>75-017 Koszalin</w:t>
            </w:r>
          </w:p>
        </w:tc>
        <w:tc>
          <w:tcPr>
            <w:tcW w:w="2693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lastRenderedPageBreak/>
              <w:t>1 - Cena - 79.15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 xml:space="preserve">2 - Skrócenie terminu realizacji zamówień </w:t>
            </w:r>
            <w:r w:rsidRPr="00E91DFE">
              <w:rPr>
                <w:rFonts w:ascii="Arial" w:hAnsi="Arial" w:cs="Arial"/>
              </w:rPr>
              <w:lastRenderedPageBreak/>
              <w:t>cząstkowych o min. 50 % - 20.00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51D38" w:rsidRPr="00E91DFE" w:rsidRDefault="00F51D38" w:rsidP="00C77F3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lastRenderedPageBreak/>
              <w:t xml:space="preserve">  99,15</w:t>
            </w:r>
          </w:p>
        </w:tc>
      </w:tr>
      <w:tr w:rsidR="00F51D38" w:rsidRPr="00E91DFE" w:rsidTr="00C77F32">
        <w:tc>
          <w:tcPr>
            <w:tcW w:w="2169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10 - Sukcesywna usługa w zakresie przysięgłych tłumaczeń pisemnych umów cywilno-prawnych</w:t>
            </w:r>
          </w:p>
        </w:tc>
        <w:tc>
          <w:tcPr>
            <w:tcW w:w="3218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1DFE">
              <w:rPr>
                <w:rFonts w:ascii="Arial" w:hAnsi="Arial" w:cs="Arial"/>
                <w:b/>
                <w:bCs/>
              </w:rPr>
              <w:t>Spektra Sp. z o.o.</w:t>
            </w:r>
          </w:p>
          <w:p w:rsidR="00F51D38" w:rsidRPr="00E91DFE" w:rsidRDefault="00F51D38" w:rsidP="00C77F32">
            <w:pPr>
              <w:spacing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Feliksa Araszkiewicza 33</w:t>
            </w:r>
          </w:p>
          <w:p w:rsidR="00F51D38" w:rsidRPr="00E91DFE" w:rsidRDefault="00F51D38" w:rsidP="00C77F3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20-834 Lublin</w:t>
            </w:r>
          </w:p>
        </w:tc>
        <w:tc>
          <w:tcPr>
            <w:tcW w:w="2693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1 - Cena - 70.77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2 - Skrócenie terminu realizacji zamówień cząstkowych o min. 50 % - 20.00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51D38" w:rsidRPr="00E91DFE" w:rsidRDefault="00F51D38" w:rsidP="00C77F3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 xml:space="preserve">  90,77</w:t>
            </w:r>
          </w:p>
        </w:tc>
      </w:tr>
      <w:tr w:rsidR="00F51D38" w:rsidRPr="00E91DFE" w:rsidTr="00C77F32">
        <w:tc>
          <w:tcPr>
            <w:tcW w:w="2169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10 - Sukcesywna usługa w zakresie przysięgłych tłumaczeń pisemnych umów cywilno-prawnych</w:t>
            </w:r>
          </w:p>
        </w:tc>
        <w:tc>
          <w:tcPr>
            <w:tcW w:w="3218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1DFE">
              <w:rPr>
                <w:rFonts w:ascii="Arial" w:hAnsi="Arial" w:cs="Arial"/>
                <w:b/>
                <w:bCs/>
              </w:rPr>
              <w:t>ARGUS Małgorzata Borowska</w:t>
            </w:r>
          </w:p>
          <w:p w:rsidR="00F51D38" w:rsidRPr="00E91DFE" w:rsidRDefault="00F51D38" w:rsidP="00C77F32">
            <w:pPr>
              <w:spacing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Górnicza, Kolonia Borek 8</w:t>
            </w:r>
          </w:p>
          <w:p w:rsidR="00F51D38" w:rsidRPr="00E91DFE" w:rsidRDefault="00F51D38" w:rsidP="00C77F3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42-262 Poczesna</w:t>
            </w:r>
          </w:p>
        </w:tc>
        <w:tc>
          <w:tcPr>
            <w:tcW w:w="2693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1 - Cena - 0.00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2 - Skrócenie terminu realizacji zamówień cząstkowych o min. 50 % - 0.00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51D38" w:rsidRPr="00E91DFE" w:rsidRDefault="00F51D38" w:rsidP="00C77F3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 xml:space="preserve">  0,00</w:t>
            </w:r>
          </w:p>
        </w:tc>
      </w:tr>
      <w:tr w:rsidR="00F51D38" w:rsidRPr="00E91DFE" w:rsidTr="00C77F32">
        <w:tc>
          <w:tcPr>
            <w:tcW w:w="2169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10 - Sukcesywna usługa w zakresie przysięgłych tłumaczeń pisemnych umów cywilno-prawnych</w:t>
            </w:r>
          </w:p>
        </w:tc>
        <w:tc>
          <w:tcPr>
            <w:tcW w:w="3218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1DFE">
              <w:rPr>
                <w:rFonts w:ascii="Arial" w:hAnsi="Arial" w:cs="Arial"/>
                <w:b/>
                <w:bCs/>
              </w:rPr>
              <w:t>MASTER Agnieszka Burnus-Rychlewska</w:t>
            </w:r>
          </w:p>
          <w:p w:rsidR="00F51D38" w:rsidRPr="00E91DFE" w:rsidRDefault="00F51D38" w:rsidP="00C77F32">
            <w:pPr>
              <w:spacing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Bruzdowa 119 L</w:t>
            </w:r>
          </w:p>
          <w:p w:rsidR="00F51D38" w:rsidRPr="00E91DFE" w:rsidRDefault="00F51D38" w:rsidP="00C77F3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02-991 Warszawa</w:t>
            </w:r>
          </w:p>
        </w:tc>
        <w:tc>
          <w:tcPr>
            <w:tcW w:w="2693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1 - Cena - 0.00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2 - Skrócenie terminu realizacji zamówień cząstkowych o min. 50 % - 0.00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51D38" w:rsidRPr="00E91DFE" w:rsidRDefault="00F51D38" w:rsidP="00C77F3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 xml:space="preserve">  0,00</w:t>
            </w:r>
          </w:p>
        </w:tc>
      </w:tr>
      <w:tr w:rsidR="00F51D38" w:rsidRPr="00E91DFE" w:rsidTr="00C77F32">
        <w:tc>
          <w:tcPr>
            <w:tcW w:w="2169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11 - Sukcesywna usługa w zakresie przysięgłych tłumaczeń pisemnych dokumentów administracyjnych i prawnych</w:t>
            </w:r>
          </w:p>
        </w:tc>
        <w:tc>
          <w:tcPr>
            <w:tcW w:w="3218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1DFE">
              <w:rPr>
                <w:rFonts w:ascii="Arial" w:hAnsi="Arial" w:cs="Arial"/>
                <w:b/>
                <w:bCs/>
              </w:rPr>
              <w:t>VERBA-TEXT Sp. z o.o.</w:t>
            </w:r>
          </w:p>
          <w:p w:rsidR="00F51D38" w:rsidRPr="00E91DFE" w:rsidRDefault="00F51D38" w:rsidP="00C77F32">
            <w:pPr>
              <w:spacing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Belgradzka 4/13</w:t>
            </w:r>
          </w:p>
          <w:p w:rsidR="00F51D38" w:rsidRPr="00E91DFE" w:rsidRDefault="00F51D38" w:rsidP="00C77F3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02-790 Warszawa</w:t>
            </w:r>
          </w:p>
        </w:tc>
        <w:tc>
          <w:tcPr>
            <w:tcW w:w="2693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1 - Cena - 69.00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2 - Skrócenie terminu realizacji zamówień cząstkowych o min. 50 % - 20.00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51D38" w:rsidRPr="00E91DFE" w:rsidRDefault="00F51D38" w:rsidP="00C77F3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 xml:space="preserve">  89,00</w:t>
            </w:r>
          </w:p>
        </w:tc>
      </w:tr>
      <w:tr w:rsidR="00F51D38" w:rsidRPr="00E91DFE" w:rsidTr="00C77F32">
        <w:tc>
          <w:tcPr>
            <w:tcW w:w="2169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lastRenderedPageBreak/>
              <w:t>11 - Sukcesywna usługa w zakresie przysięgłych tłumaczeń pisemnych dokumentów administracyjnych i prawnych</w:t>
            </w:r>
          </w:p>
        </w:tc>
        <w:tc>
          <w:tcPr>
            <w:tcW w:w="3218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1DFE">
              <w:rPr>
                <w:rFonts w:ascii="Arial" w:hAnsi="Arial" w:cs="Arial"/>
                <w:b/>
                <w:bCs/>
              </w:rPr>
              <w:t>KIDS' WORLD SPÓŁKA Z OGRANICZONĄ ODPOWIEDZIALNOŚCIĄ</w:t>
            </w:r>
          </w:p>
          <w:p w:rsidR="00F51D38" w:rsidRPr="00E91DFE" w:rsidRDefault="00F51D38" w:rsidP="00C77F32">
            <w:pPr>
              <w:spacing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ul. A9 11 11</w:t>
            </w:r>
          </w:p>
          <w:p w:rsidR="00F51D38" w:rsidRPr="00E91DFE" w:rsidRDefault="00F51D38" w:rsidP="00C77F3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 xml:space="preserve">32-086 </w:t>
            </w:r>
            <w:proofErr w:type="spellStart"/>
            <w:r w:rsidRPr="00E91DFE">
              <w:rPr>
                <w:rFonts w:ascii="Arial" w:hAnsi="Arial" w:cs="Arial"/>
              </w:rPr>
              <w:t>Węgrzce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1 - Cena - 80.00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2 - Skrócenie terminu realizacji zamówień cząstkowych o min. 50 % - 20.00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51D38" w:rsidRPr="00E91DFE" w:rsidRDefault="00F51D38" w:rsidP="00C77F3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 xml:space="preserve">  100,00</w:t>
            </w:r>
          </w:p>
        </w:tc>
      </w:tr>
      <w:tr w:rsidR="00F51D38" w:rsidRPr="00E91DFE" w:rsidTr="00C77F32">
        <w:tc>
          <w:tcPr>
            <w:tcW w:w="2169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11 - Sukcesywna usługa w zakresie przysięgłych tłumaczeń pisemnych dokumentów administracyjnych i prawnych</w:t>
            </w:r>
          </w:p>
        </w:tc>
        <w:tc>
          <w:tcPr>
            <w:tcW w:w="3218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1DFE">
              <w:rPr>
                <w:rFonts w:ascii="Arial" w:hAnsi="Arial" w:cs="Arial"/>
                <w:b/>
                <w:bCs/>
              </w:rPr>
              <w:t>dogadamycie.pl Sp. z o. o.</w:t>
            </w:r>
          </w:p>
          <w:p w:rsidR="00F51D38" w:rsidRPr="00E91DFE" w:rsidRDefault="00F51D38" w:rsidP="00C77F32">
            <w:pPr>
              <w:spacing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ul. Gen. Władysława Andersa 22</w:t>
            </w:r>
          </w:p>
          <w:p w:rsidR="00F51D38" w:rsidRPr="00E91DFE" w:rsidRDefault="00F51D38" w:rsidP="00C77F3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75-017 Koszalin</w:t>
            </w:r>
          </w:p>
        </w:tc>
        <w:tc>
          <w:tcPr>
            <w:tcW w:w="2693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1 - Cena - 79.15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2 - Skrócenie terminu realizacji zamówień cząstkowych o min. 50 % - 20.00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51D38" w:rsidRPr="00E91DFE" w:rsidRDefault="00F51D38" w:rsidP="00C77F3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 xml:space="preserve">  99,15</w:t>
            </w:r>
          </w:p>
        </w:tc>
      </w:tr>
      <w:tr w:rsidR="00F51D38" w:rsidRPr="00E91DFE" w:rsidTr="00C77F32">
        <w:tc>
          <w:tcPr>
            <w:tcW w:w="2169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11 - Sukcesywna usługa w zakresie przysięgłych tłumaczeń pisemnych dokumentów administracyjnych i prawnych</w:t>
            </w:r>
          </w:p>
        </w:tc>
        <w:tc>
          <w:tcPr>
            <w:tcW w:w="3218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1DFE">
              <w:rPr>
                <w:rFonts w:ascii="Arial" w:hAnsi="Arial" w:cs="Arial"/>
                <w:b/>
                <w:bCs/>
              </w:rPr>
              <w:t>MASTER Agnieszka Burnus-Rychlewska</w:t>
            </w:r>
          </w:p>
          <w:p w:rsidR="00F51D38" w:rsidRPr="00E91DFE" w:rsidRDefault="00F51D38" w:rsidP="00C77F32">
            <w:pPr>
              <w:spacing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Bruzdowa 119 L</w:t>
            </w:r>
          </w:p>
          <w:p w:rsidR="00F51D38" w:rsidRPr="00E91DFE" w:rsidRDefault="00F51D38" w:rsidP="00C77F3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02-991 Warszawa</w:t>
            </w:r>
          </w:p>
        </w:tc>
        <w:tc>
          <w:tcPr>
            <w:tcW w:w="2693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1 - Cena - 60.00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2 - Skrócenie terminu realizacji zamówień cząstkowych o min. 50 % - 20.00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51D38" w:rsidRPr="00E91DFE" w:rsidRDefault="00F51D38" w:rsidP="00C77F3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 xml:space="preserve">  80,00</w:t>
            </w:r>
          </w:p>
        </w:tc>
      </w:tr>
      <w:tr w:rsidR="00F51D38" w:rsidRPr="00E91DFE" w:rsidTr="00C77F32">
        <w:tc>
          <w:tcPr>
            <w:tcW w:w="2169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 xml:space="preserve">11 - Sukcesywna usługa w zakresie przysięgłych tłumaczeń </w:t>
            </w:r>
            <w:r w:rsidRPr="00E91DFE">
              <w:rPr>
                <w:rFonts w:ascii="Arial" w:hAnsi="Arial" w:cs="Arial"/>
              </w:rPr>
              <w:lastRenderedPageBreak/>
              <w:t>pisemnych dokumentów administracyjnych i prawnych</w:t>
            </w:r>
          </w:p>
        </w:tc>
        <w:tc>
          <w:tcPr>
            <w:tcW w:w="3218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1DFE">
              <w:rPr>
                <w:rFonts w:ascii="Arial" w:hAnsi="Arial" w:cs="Arial"/>
                <w:b/>
                <w:bCs/>
              </w:rPr>
              <w:lastRenderedPageBreak/>
              <w:t>Spektra Sp. z o.o.</w:t>
            </w:r>
          </w:p>
          <w:p w:rsidR="00F51D38" w:rsidRPr="00E91DFE" w:rsidRDefault="00F51D38" w:rsidP="00C77F32">
            <w:pPr>
              <w:spacing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Feliksa Araszkiewicza 33</w:t>
            </w:r>
          </w:p>
          <w:p w:rsidR="00F51D38" w:rsidRPr="00E91DFE" w:rsidRDefault="00F51D38" w:rsidP="00C77F3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20-834 Lublin</w:t>
            </w:r>
          </w:p>
        </w:tc>
        <w:tc>
          <w:tcPr>
            <w:tcW w:w="2693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1 - Cena - 70.77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 xml:space="preserve">2 - Skrócenie terminu realizacji zamówień cząstkowych o min. 50 </w:t>
            </w:r>
            <w:r w:rsidRPr="00E91DFE">
              <w:rPr>
                <w:rFonts w:ascii="Arial" w:hAnsi="Arial" w:cs="Arial"/>
              </w:rPr>
              <w:lastRenderedPageBreak/>
              <w:t>% - 0.00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51D38" w:rsidRPr="00E91DFE" w:rsidRDefault="00F51D38" w:rsidP="00C77F3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lastRenderedPageBreak/>
              <w:t xml:space="preserve">  70,77</w:t>
            </w:r>
          </w:p>
        </w:tc>
      </w:tr>
      <w:tr w:rsidR="00F51D38" w:rsidRPr="00E91DFE" w:rsidTr="00C77F32">
        <w:tc>
          <w:tcPr>
            <w:tcW w:w="2169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11 - Sukcesywna usługa w zakresie przysięgłych tłumaczeń pisemnych dokumentów administracyjnych i prawnych</w:t>
            </w:r>
          </w:p>
        </w:tc>
        <w:tc>
          <w:tcPr>
            <w:tcW w:w="3218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1DFE">
              <w:rPr>
                <w:rFonts w:ascii="Arial" w:hAnsi="Arial" w:cs="Arial"/>
                <w:b/>
                <w:bCs/>
              </w:rPr>
              <w:t>ARGUS Małgorzata Borowska</w:t>
            </w:r>
          </w:p>
          <w:p w:rsidR="00F51D38" w:rsidRPr="00E91DFE" w:rsidRDefault="00F51D38" w:rsidP="00C77F32">
            <w:pPr>
              <w:spacing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Górnicza, Kolonia Borek 8</w:t>
            </w:r>
          </w:p>
          <w:p w:rsidR="00F51D38" w:rsidRPr="00E91DFE" w:rsidRDefault="00F51D38" w:rsidP="00C77F3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42-262 Poczesna</w:t>
            </w:r>
          </w:p>
        </w:tc>
        <w:tc>
          <w:tcPr>
            <w:tcW w:w="2693" w:type="dxa"/>
            <w:shd w:val="clear" w:color="auto" w:fill="auto"/>
          </w:tcPr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</w:rPr>
            </w:pPr>
            <w:r w:rsidRPr="00E91DFE">
              <w:rPr>
                <w:rFonts w:ascii="Arial" w:hAnsi="Arial" w:cs="Arial"/>
              </w:rPr>
              <w:t>1 - Cena - 0.00</w:t>
            </w:r>
          </w:p>
          <w:p w:rsidR="00F51D38" w:rsidRPr="00E91DFE" w:rsidRDefault="00F51D38" w:rsidP="00C77F3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>2 - Skrócenie terminu realizacji zamówień cząstkowych o min. 50 % - 0.00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51D38" w:rsidRPr="00E91DFE" w:rsidRDefault="00F51D38" w:rsidP="00C77F3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1DFE">
              <w:rPr>
                <w:rFonts w:ascii="Arial" w:hAnsi="Arial" w:cs="Arial"/>
              </w:rPr>
              <w:t xml:space="preserve">  0,00</w:t>
            </w:r>
          </w:p>
        </w:tc>
      </w:tr>
    </w:tbl>
    <w:p w:rsidR="00490461" w:rsidRPr="00F33166" w:rsidRDefault="00490461" w:rsidP="00F33166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</w:p>
    <w:bookmarkEnd w:id="0"/>
    <w:p w:rsidR="008642B3" w:rsidRPr="00F33166" w:rsidRDefault="008642B3" w:rsidP="00F33166">
      <w:pPr>
        <w:tabs>
          <w:tab w:val="left" w:pos="8820"/>
        </w:tabs>
        <w:spacing w:before="360" w:after="120" w:line="360" w:lineRule="auto"/>
        <w:ind w:left="4678"/>
        <w:jc w:val="center"/>
        <w:rPr>
          <w:rFonts w:ascii="Arial" w:hAnsi="Arial" w:cs="Arial"/>
          <w:bCs/>
        </w:rPr>
      </w:pPr>
    </w:p>
    <w:sectPr w:rsidR="008642B3" w:rsidRPr="00F33166" w:rsidSect="00AD5D8E">
      <w:headerReference w:type="default" r:id="rId6"/>
      <w:footerReference w:type="default" r:id="rId7"/>
      <w:pgSz w:w="11906" w:h="16838"/>
      <w:pgMar w:top="1985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64D5" w:rsidRDefault="003D64D5">
      <w:r>
        <w:separator/>
      </w:r>
    </w:p>
  </w:endnote>
  <w:endnote w:type="continuationSeparator" w:id="0">
    <w:p w:rsidR="003D64D5" w:rsidRDefault="003D6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5D8E" w:rsidRPr="00AD5D8E" w:rsidRDefault="00AD5D8E" w:rsidP="00AD5D8E">
    <w:pPr>
      <w:spacing w:line="276" w:lineRule="auto"/>
      <w:rPr>
        <w:rFonts w:ascii="Roboto" w:hAnsi="Roboto"/>
        <w:b/>
        <w:bCs/>
        <w:sz w:val="22"/>
        <w:szCs w:val="18"/>
      </w:rPr>
    </w:pPr>
    <w:r w:rsidRPr="00AD5D8E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AD5D8E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AD5D8E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D5D8E" w:rsidRPr="00AD5D8E" w:rsidTr="005972AB">
      <w:tc>
        <w:tcPr>
          <w:tcW w:w="0" w:type="auto"/>
          <w:shd w:val="clear" w:color="auto" w:fill="auto"/>
          <w:vAlign w:val="center"/>
        </w:tcPr>
        <w:p w:rsidR="00AD5D8E" w:rsidRPr="00AD5D8E" w:rsidRDefault="00AD5D8E" w:rsidP="00AD5D8E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D5D8E" w:rsidRPr="00AD5D8E" w:rsidRDefault="00AD5D8E" w:rsidP="00AD5D8E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AD5D8E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AD5D8E" w:rsidRPr="00AD5D8E" w:rsidRDefault="00AD5D8E" w:rsidP="00AD5D8E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AD5D8E" w:rsidRPr="00AD5D8E" w:rsidRDefault="00AD5D8E" w:rsidP="00AD5D8E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AD5D8E" w:rsidRPr="00AD5D8E" w:rsidRDefault="00AD5D8E" w:rsidP="00AD5D8E">
    <w:pPr>
      <w:spacing w:line="276" w:lineRule="auto"/>
      <w:rPr>
        <w:rFonts w:ascii="Roboto" w:hAnsi="Roboto"/>
        <w:b/>
        <w:bCs/>
      </w:rPr>
    </w:pPr>
    <w:r w:rsidRPr="00AD5D8E">
      <w:rPr>
        <w:rFonts w:ascii="Roboto" w:hAnsi="Roboto"/>
        <w:b/>
        <w:bCs/>
        <w:szCs w:val="18"/>
      </w:rPr>
      <w:t>Kanclerz Politechniki Częstochowskiej</w:t>
    </w:r>
  </w:p>
  <w:p w:rsidR="00AD5D8E" w:rsidRPr="00AD5D8E" w:rsidRDefault="00AD5D8E" w:rsidP="00AD5D8E">
    <w:pPr>
      <w:spacing w:line="276" w:lineRule="auto"/>
      <w:rPr>
        <w:rFonts w:ascii="Roboto" w:hAnsi="Roboto"/>
      </w:rPr>
    </w:pPr>
    <w:r w:rsidRPr="00AD5D8E"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AD5D8E">
      <w:rPr>
        <w:rFonts w:ascii="Roboto" w:hAnsi="Roboto"/>
      </w:rPr>
      <w:t>ul. Gen. J.H. Dąbrowskiego 69, 42-201 Częstochowa</w:t>
    </w:r>
  </w:p>
  <w:p w:rsidR="00AD5D8E" w:rsidRPr="00AD5D8E" w:rsidRDefault="00AD5D8E" w:rsidP="00AD5D8E">
    <w:pPr>
      <w:spacing w:line="276" w:lineRule="auto"/>
      <w:rPr>
        <w:rFonts w:ascii="Arial" w:hAnsi="Arial"/>
        <w:noProof/>
      </w:rPr>
    </w:pPr>
    <w:r w:rsidRPr="00AD5D8E">
      <w:rPr>
        <w:rFonts w:ascii="Roboto" w:hAnsi="Roboto"/>
      </w:rPr>
      <w:t>tel. +48 34 325 02 56, e-mail: kanclerz@pcz.pl</w:t>
    </w:r>
  </w:p>
  <w:p w:rsidR="00AD5D8E" w:rsidRPr="00AD5D8E" w:rsidRDefault="00AD5D8E" w:rsidP="00AD5D8E">
    <w:pPr>
      <w:rPr>
        <w:rFonts w:ascii="Roboto" w:hAnsi="Roboto"/>
        <w:b/>
      </w:rPr>
    </w:pPr>
    <w:r w:rsidRPr="00AD5D8E">
      <w:rPr>
        <w:rFonts w:ascii="Roboto" w:hAnsi="Roboto"/>
        <w:b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64D5" w:rsidRDefault="003D64D5">
      <w:r>
        <w:separator/>
      </w:r>
    </w:p>
  </w:footnote>
  <w:footnote w:type="continuationSeparator" w:id="0">
    <w:p w:rsidR="003D64D5" w:rsidRDefault="003D64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5D8E" w:rsidRPr="00AD5D8E" w:rsidRDefault="00AD5D8E" w:rsidP="00AD5D8E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AD5D8E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AD5D8E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64D5"/>
    <w:rsid w:val="00022322"/>
    <w:rsid w:val="00042497"/>
    <w:rsid w:val="000C1E6F"/>
    <w:rsid w:val="000E28B4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3D64D5"/>
    <w:rsid w:val="00431C0B"/>
    <w:rsid w:val="00437CAD"/>
    <w:rsid w:val="004657DA"/>
    <w:rsid w:val="00490461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AD5D8E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166"/>
    <w:rsid w:val="00F33C66"/>
    <w:rsid w:val="00F51D38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48817505"/>
  <w15:chartTrackingRefBased/>
  <w15:docId w15:val="{6DE70ABD-7877-4224-B147-8C9B7D24A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39</Pages>
  <Words>5123</Words>
  <Characters>29017</Characters>
  <Application>Microsoft Office Word</Application>
  <DocSecurity>0</DocSecurity>
  <Lines>241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34072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1899-12-31T23:00:00Z</cp:lastPrinted>
  <dcterms:created xsi:type="dcterms:W3CDTF">2022-03-01T13:17:00Z</dcterms:created>
  <dcterms:modified xsi:type="dcterms:W3CDTF">2022-03-01T13:17:00Z</dcterms:modified>
</cp:coreProperties>
</file>