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756F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25716" w:rsidRPr="00B25716">
        <w:rPr>
          <w:b/>
        </w:rPr>
        <w:t>CRZP/</w:t>
      </w:r>
      <w:r w:rsidR="00460380">
        <w:rPr>
          <w:b/>
        </w:rPr>
        <w:t>21</w:t>
      </w:r>
      <w:r w:rsidR="00B25716" w:rsidRPr="00B25716">
        <w:rPr>
          <w:b/>
        </w:rPr>
        <w:t>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25716" w:rsidRPr="004A5DB6" w:rsidTr="00BF6767">
        <w:tc>
          <w:tcPr>
            <w:tcW w:w="9212" w:type="dxa"/>
            <w:shd w:val="clear" w:color="auto" w:fill="auto"/>
          </w:tcPr>
          <w:p w:rsidR="00B25716" w:rsidRPr="004A5DB6" w:rsidRDefault="00B25716" w:rsidP="00BF676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25716" w:rsidRPr="004A5DB6" w:rsidRDefault="00B25716" w:rsidP="00BF676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25716">
              <w:t>(</w:t>
            </w:r>
            <w:proofErr w:type="spellStart"/>
            <w:r w:rsidRPr="00B25716">
              <w:t>t.j</w:t>
            </w:r>
            <w:proofErr w:type="spellEnd"/>
            <w:r w:rsidRPr="00B25716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25716" w:rsidRPr="004A5DB6" w:rsidRDefault="00B25716" w:rsidP="00BF67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25716" w:rsidRPr="004A5DB6" w:rsidRDefault="00B25716" w:rsidP="00BF67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25716" w:rsidRPr="004A5DB6" w:rsidRDefault="00B25716" w:rsidP="00BF676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25716" w:rsidRPr="00B2571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25716" w:rsidP="005434B3">
      <w:pPr>
        <w:spacing w:after="240" w:line="276" w:lineRule="auto"/>
        <w:jc w:val="center"/>
      </w:pPr>
      <w:r w:rsidRPr="00B25716">
        <w:rPr>
          <w:b/>
        </w:rPr>
        <w:t>Krajowa Konferencja Elektroniki - usługa hotelowa</w:t>
      </w:r>
      <w:r w:rsidR="00460380">
        <w:rPr>
          <w:b/>
        </w:rPr>
        <w:t>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274" w:rsidRDefault="00623274" w:rsidP="0038231F">
      <w:pPr>
        <w:spacing w:after="0" w:line="240" w:lineRule="auto"/>
      </w:pPr>
      <w:r>
        <w:separator/>
      </w:r>
    </w:p>
  </w:endnote>
  <w:endnote w:type="continuationSeparator" w:id="0">
    <w:p w:rsidR="00623274" w:rsidRDefault="006232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274" w:rsidRDefault="00623274" w:rsidP="0038231F">
      <w:pPr>
        <w:spacing w:after="0" w:line="240" w:lineRule="auto"/>
      </w:pPr>
      <w:r>
        <w:separator/>
      </w:r>
    </w:p>
  </w:footnote>
  <w:footnote w:type="continuationSeparator" w:id="0">
    <w:p w:rsidR="00623274" w:rsidRDefault="006232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4F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1E4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44F3"/>
    <w:rsid w:val="003B7238"/>
    <w:rsid w:val="003C3B64"/>
    <w:rsid w:val="003D33AD"/>
    <w:rsid w:val="003F024C"/>
    <w:rsid w:val="00434CC2"/>
    <w:rsid w:val="004541F9"/>
    <w:rsid w:val="00460380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3274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6F8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5716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0194CB"/>
  <w15:chartTrackingRefBased/>
  <w15:docId w15:val="{1768D1E1-11ED-4C70-9691-98F7CEE8C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B34C7-5CF4-4AF9-B48D-97518EDE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2022-02-16T08:45:00Z</dcterms:created>
  <dcterms:modified xsi:type="dcterms:W3CDTF">2022-02-16T08:45:00Z</dcterms:modified>
</cp:coreProperties>
</file>